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3686"/>
        </w:tabs>
        <w:ind w:right="-722" w:firstLine="720" w:rightChars="-301" w:firstLineChars="200"/>
        <w:jc w:val="both"/>
        <w:rPr>
          <w:rFonts w:ascii="宋体" w:hAnsi="宋体" w:cs="宋体" w:hint="eastAsia"/>
          <w:sz w:val="36"/>
          <w:szCs w:val="36"/>
        </w:rPr>
      </w:pPr>
    </w:p>
    <w:p>
      <w:pPr>
        <w:spacing w:line="800" w:lineRule="exact"/>
        <w:ind w:firstLine="900" w:firstLineChars="300"/>
        <w:rPr>
          <w:rFonts w:ascii="楷体_GB2312"/>
          <w:b/>
          <w:bCs/>
          <w:sz w:val="30"/>
          <w:szCs w:val="30"/>
          <w:u w:val="single"/>
        </w:rPr>
      </w:pPr>
      <w:bookmarkStart w:id="0" w:name="_Toc379_WPSOffice_Level1"/>
      <w:bookmarkStart w:id="1" w:name="_Toc22461_WPSOffice_Level1"/>
      <w:r>
        <w:rPr>
          <w:rFonts w:hint="eastAsia"/>
          <w:sz w:val="30"/>
          <w:szCs w:val="30"/>
        </w:rPr>
        <w:t>题</w:t>
      </w:r>
      <w:r>
        <w:rPr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目：</w:t>
      </w:r>
      <w:r>
        <w:rPr>
          <w:rFonts w:ascii="楷体_GB2312"/>
          <w:b/>
          <w:bCs/>
          <w:sz w:val="30"/>
          <w:szCs w:val="30"/>
          <w:u w:val="single"/>
        </w:rPr>
        <w:t xml:space="preserve"> </w:t>
      </w:r>
      <w:r>
        <w:rPr>
          <w:rFonts w:ascii="宋体" w:eastAsia="宋体" w:hAnsi="宋体" w:cs="宋体" w:hint="eastAsia"/>
          <w:b w:val="0"/>
          <w:bCs w:val="0"/>
          <w:sz w:val="30"/>
          <w:szCs w:val="30"/>
          <w:u w:val="single"/>
        </w:rPr>
        <w:t>基于</w:t>
      </w:r>
      <w:r>
        <w:rPr>
          <w:rFonts w:ascii="Times New Roman" w:eastAsia="宋体" w:hAnsi="Times New Roman" w:cs="Times New Roman" w:hint="default"/>
          <w:b w:val="0"/>
          <w:bCs w:val="0"/>
          <w:sz w:val="30"/>
          <w:szCs w:val="30"/>
          <w:u w:val="single"/>
        </w:rPr>
        <w:t>UG</w:t>
      </w:r>
      <w:r>
        <w:rPr>
          <w:rFonts w:ascii="宋体" w:eastAsia="宋体" w:hAnsi="宋体" w:cs="宋体" w:hint="eastAsia"/>
          <w:b w:val="0"/>
          <w:bCs w:val="0"/>
          <w:sz w:val="30"/>
          <w:szCs w:val="30"/>
          <w:u w:val="single"/>
        </w:rPr>
        <w:t>的</w:t>
      </w:r>
      <w:r>
        <w:rPr>
          <w:rFonts w:ascii="Times New Roman" w:eastAsia="宋体" w:hAnsi="Times New Roman" w:cs="Times New Roman" w:hint="default"/>
          <w:b w:val="0"/>
          <w:bCs w:val="0"/>
          <w:sz w:val="30"/>
          <w:szCs w:val="30"/>
          <w:u w:val="single"/>
        </w:rPr>
        <w:t>CJ0625</w:t>
      </w:r>
      <w:r>
        <w:rPr>
          <w:rFonts w:eastAsia="宋体" w:cs="Times New Roman" w:hint="eastAsia"/>
          <w:b w:val="0"/>
          <w:bCs w:val="0"/>
          <w:sz w:val="30"/>
          <w:szCs w:val="30"/>
          <w:u w:val="single"/>
          <w:lang w:eastAsia="zh-CN"/>
        </w:rPr>
        <w:t>多用</w:t>
      </w:r>
      <w:bookmarkEnd w:id="0"/>
      <w:bookmarkEnd w:id="1"/>
      <w:r>
        <w:rPr>
          <w:rFonts w:ascii="宋体" w:eastAsia="宋体" w:hAnsi="宋体" w:cs="宋体" w:hint="eastAsia"/>
          <w:b w:val="0"/>
          <w:bCs w:val="0"/>
          <w:sz w:val="30"/>
          <w:szCs w:val="30"/>
          <w:u w:val="single"/>
          <w:lang w:eastAsia="zh-CN"/>
        </w:rPr>
        <w:t>车床拆装建模</w:t>
      </w:r>
      <w:r>
        <w:rPr>
          <w:rFonts w:ascii="宋体" w:eastAsia="宋体" w:hAnsi="宋体" w:cs="宋体" w:hint="eastAsia"/>
          <w:b w:val="0"/>
          <w:bCs w:val="0"/>
          <w:sz w:val="30"/>
          <w:szCs w:val="30"/>
          <w:u w:val="single"/>
        </w:rPr>
        <w:t xml:space="preserve"> </w:t>
      </w:r>
    </w:p>
    <w:p>
      <w:pPr>
        <w:spacing w:line="800" w:lineRule="exact"/>
        <w:ind w:firstLine="600"/>
        <w:rPr>
          <w:rFonts w:hint="default"/>
          <w:sz w:val="30"/>
          <w:szCs w:val="30"/>
        </w:rPr>
      </w:pPr>
      <w:r>
        <w:rPr>
          <w:rFonts w:ascii="宋体" w:hAnsi="宋体" w:cs="宋体" w:hint="eastAsia"/>
          <w:b w:val="0"/>
          <w:bCs w:val="0"/>
          <w:sz w:val="30"/>
          <w:szCs w:val="30"/>
          <w:u w:val="single"/>
          <w:lang w:val="en-US" w:eastAsia="zh-CN"/>
        </w:rPr>
        <w:t xml:space="preserve">   </w:t>
      </w:r>
    </w:p>
    <w:p>
      <w:pPr>
        <w:tabs>
          <w:tab w:val="left" w:pos="3686"/>
        </w:tabs>
        <w:spacing w:line="300" w:lineRule="exact"/>
        <w:ind w:firstLine="782"/>
        <w:jc w:val="center"/>
        <w:rPr>
          <w:szCs w:val="21"/>
        </w:rPr>
      </w:pPr>
      <w:r>
        <w:rPr>
          <w:szCs w:val="21"/>
        </w:rPr>
        <w:t xml:space="preserve">    </w:t>
      </w:r>
    </w:p>
    <w:p>
      <w:pPr>
        <w:tabs>
          <w:tab w:val="left" w:pos="3686"/>
        </w:tabs>
        <w:spacing w:line="360" w:lineRule="exact"/>
        <w:jc w:val="center"/>
        <w:rPr>
          <w:sz w:val="32"/>
          <w:szCs w:val="21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leftChars="0" w:rightChars="0"/>
        <w:jc w:val="both"/>
        <w:textAlignment w:val="auto"/>
        <w:rPr>
          <w:rFonts w:ascii="宋体" w:hAnsi="宋体" w:cs="宋体" w:hint="eastAsia"/>
          <w:b/>
          <w:bCs/>
          <w:sz w:val="21"/>
          <w:szCs w:val="21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tabs>
          <w:tab w:val="center" w:pos="4110"/>
        </w:tabs>
        <w:bidi w:val="0"/>
        <w:jc w:val="left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https://d.book118.com/086130015230010045</w:t>
        </w:r>
      </w:hyperlink>
    </w:p>
    <w:p>
      <w:pPr>
        <w:tabs>
          <w:tab w:val="center" w:pos="4110"/>
        </w:tabs>
        <w:bidi w:val="0"/>
        <w:jc w:val="left"/>
        <w:rPr>
          <w:rFonts w:hint="eastAsia"/>
        </w:rPr>
      </w:pPr>
    </w:p>
    <w:sectPr>
      <w:headerReference w:type="even" r:id="rId5"/>
      <w:headerReference w:type="default" r:id="rId6"/>
      <w:headerReference w:type="first" r:id="rId7"/>
      <w:pgSz w:w="11907" w:h="16840"/>
      <w:pgMar w:top="1985" w:right="1701" w:bottom="1985" w:left="1985" w:header="1701" w:footer="1985" w:gutter="0"/>
      <w:pg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cols w:space="708"/>
      <w:titlePg/>
      <w:docGrid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single" w:sz="4" w:space="1" w:color="auto"/>
      </w:pBdr>
      <w:tabs>
        <w:tab w:val="center" w:pos="4153"/>
        <w:tab w:val="right" w:pos="8306"/>
      </w:tabs>
      <w:jc w:val="both"/>
      <w:rPr>
        <w:rFonts w:eastAsia="宋体" w:hint="eastAsia"/>
        <w:sz w:val="21"/>
        <w:szCs w:val="21"/>
        <w:lang w:val="en-US" w:eastAsia="zh-C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single" w:sz="4" w:space="1" w:color="auto"/>
      </w:pBdr>
      <w:tabs>
        <w:tab w:val="center" w:pos="4153"/>
        <w:tab w:val="right" w:pos="8306"/>
      </w:tabs>
      <w:ind w:left="0" w:firstLine="0" w:leftChars="0" w:firstLineChars="0"/>
      <w:jc w:val="center"/>
      <w:rPr>
        <w:rFonts w:eastAsia="宋体" w:hint="eastAsia"/>
        <w:color w:val="000000"/>
        <w:sz w:val="21"/>
        <w:szCs w:val="21"/>
        <w:lang w:val="en-US" w:eastAsia="zh-CN"/>
      </w:rPr>
    </w:pPr>
    <w:r>
      <w:rPr>
        <w:rFonts w:hint="eastAsia"/>
        <w:color w:val="000000"/>
        <w:sz w:val="21"/>
        <w:szCs w:val="21"/>
        <w:lang w:val="en-US" w:eastAsia="zh-CN"/>
      </w:rPr>
      <w:t>目  录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5FA31D8C"/>
    <w:rsid w:val="00363E45"/>
    <w:rsid w:val="00A350CD"/>
    <w:rsid w:val="01B21B38"/>
    <w:rsid w:val="031008AF"/>
    <w:rsid w:val="04133029"/>
    <w:rsid w:val="045E2336"/>
    <w:rsid w:val="055D6CD3"/>
    <w:rsid w:val="056D366D"/>
    <w:rsid w:val="06672DB6"/>
    <w:rsid w:val="068E6CA4"/>
    <w:rsid w:val="078E7F35"/>
    <w:rsid w:val="081953F6"/>
    <w:rsid w:val="08766EC3"/>
    <w:rsid w:val="088862FA"/>
    <w:rsid w:val="090D01AB"/>
    <w:rsid w:val="0A296492"/>
    <w:rsid w:val="0A7076C0"/>
    <w:rsid w:val="0ACD2285"/>
    <w:rsid w:val="0B2867B1"/>
    <w:rsid w:val="0DB4301C"/>
    <w:rsid w:val="0EA1570A"/>
    <w:rsid w:val="0FDD57DF"/>
    <w:rsid w:val="10AF6E45"/>
    <w:rsid w:val="11B75D4B"/>
    <w:rsid w:val="11E55F13"/>
    <w:rsid w:val="122A0E13"/>
    <w:rsid w:val="14BD08B8"/>
    <w:rsid w:val="14C221D7"/>
    <w:rsid w:val="15165E8B"/>
    <w:rsid w:val="1535079F"/>
    <w:rsid w:val="153C792D"/>
    <w:rsid w:val="15EF52DB"/>
    <w:rsid w:val="161A12F5"/>
    <w:rsid w:val="17B6484E"/>
    <w:rsid w:val="17BC43B9"/>
    <w:rsid w:val="191137C3"/>
    <w:rsid w:val="1A8C4694"/>
    <w:rsid w:val="1A972490"/>
    <w:rsid w:val="1AC91D25"/>
    <w:rsid w:val="1B373EDE"/>
    <w:rsid w:val="1B9A7F4B"/>
    <w:rsid w:val="1BFE7ED5"/>
    <w:rsid w:val="1C357816"/>
    <w:rsid w:val="1D991ED1"/>
    <w:rsid w:val="1ED9321A"/>
    <w:rsid w:val="1F1E5B33"/>
    <w:rsid w:val="22636DAE"/>
    <w:rsid w:val="24262389"/>
    <w:rsid w:val="261A2955"/>
    <w:rsid w:val="265A1B60"/>
    <w:rsid w:val="284F7F91"/>
    <w:rsid w:val="2858109B"/>
    <w:rsid w:val="29D47227"/>
    <w:rsid w:val="2C2877A6"/>
    <w:rsid w:val="2C73607D"/>
    <w:rsid w:val="2C802E22"/>
    <w:rsid w:val="2CF53366"/>
    <w:rsid w:val="2D1F2ED7"/>
    <w:rsid w:val="2D2E4B1E"/>
    <w:rsid w:val="2D3E0D41"/>
    <w:rsid w:val="2D444043"/>
    <w:rsid w:val="2E7C50EE"/>
    <w:rsid w:val="2F7C0254"/>
    <w:rsid w:val="2F913ED2"/>
    <w:rsid w:val="35F51FE0"/>
    <w:rsid w:val="36273B72"/>
    <w:rsid w:val="36493454"/>
    <w:rsid w:val="37AB1B93"/>
    <w:rsid w:val="38304943"/>
    <w:rsid w:val="38BC6267"/>
    <w:rsid w:val="38C52719"/>
    <w:rsid w:val="396235C0"/>
    <w:rsid w:val="3BD450DF"/>
    <w:rsid w:val="3C4B5D91"/>
    <w:rsid w:val="3C6E117E"/>
    <w:rsid w:val="3C885ADB"/>
    <w:rsid w:val="3DD266F0"/>
    <w:rsid w:val="3E054DD9"/>
    <w:rsid w:val="3E4F7444"/>
    <w:rsid w:val="3E6C2322"/>
    <w:rsid w:val="408B50BE"/>
    <w:rsid w:val="41702AEC"/>
    <w:rsid w:val="418008A6"/>
    <w:rsid w:val="45AF47C4"/>
    <w:rsid w:val="46EB570F"/>
    <w:rsid w:val="470333F4"/>
    <w:rsid w:val="483207BB"/>
    <w:rsid w:val="4A1B1343"/>
    <w:rsid w:val="4AC53436"/>
    <w:rsid w:val="4C505A72"/>
    <w:rsid w:val="4D235278"/>
    <w:rsid w:val="4D3431DD"/>
    <w:rsid w:val="4DF85200"/>
    <w:rsid w:val="4E6E45D8"/>
    <w:rsid w:val="4F3B7D7F"/>
    <w:rsid w:val="4F4157AD"/>
    <w:rsid w:val="524958E1"/>
    <w:rsid w:val="52883673"/>
    <w:rsid w:val="543212BA"/>
    <w:rsid w:val="54E40138"/>
    <w:rsid w:val="551F1D67"/>
    <w:rsid w:val="5608759D"/>
    <w:rsid w:val="5698170F"/>
    <w:rsid w:val="57DB4576"/>
    <w:rsid w:val="57F0609E"/>
    <w:rsid w:val="586047F0"/>
    <w:rsid w:val="589F0D2E"/>
    <w:rsid w:val="598816B8"/>
    <w:rsid w:val="59DD32BB"/>
    <w:rsid w:val="5A7C304D"/>
    <w:rsid w:val="5B550B93"/>
    <w:rsid w:val="5BA427AC"/>
    <w:rsid w:val="5BBB74C6"/>
    <w:rsid w:val="5C1A1A7B"/>
    <w:rsid w:val="5C7934B1"/>
    <w:rsid w:val="5C9F5A2A"/>
    <w:rsid w:val="5CC25180"/>
    <w:rsid w:val="5CD61CE8"/>
    <w:rsid w:val="5F064295"/>
    <w:rsid w:val="5FA31D8C"/>
    <w:rsid w:val="5FA365CF"/>
    <w:rsid w:val="5FDF1D21"/>
    <w:rsid w:val="60B558E2"/>
    <w:rsid w:val="61543991"/>
    <w:rsid w:val="61660262"/>
    <w:rsid w:val="621E5AA3"/>
    <w:rsid w:val="62AC4064"/>
    <w:rsid w:val="63567C2A"/>
    <w:rsid w:val="64873CFF"/>
    <w:rsid w:val="64E241CF"/>
    <w:rsid w:val="6592793F"/>
    <w:rsid w:val="674F7355"/>
    <w:rsid w:val="680013FD"/>
    <w:rsid w:val="68143EE1"/>
    <w:rsid w:val="68284D1D"/>
    <w:rsid w:val="68FE776B"/>
    <w:rsid w:val="693B6F11"/>
    <w:rsid w:val="697F53EA"/>
    <w:rsid w:val="69CF067C"/>
    <w:rsid w:val="6A673204"/>
    <w:rsid w:val="6AA1787C"/>
    <w:rsid w:val="6AAB727D"/>
    <w:rsid w:val="6C864E8E"/>
    <w:rsid w:val="6D535020"/>
    <w:rsid w:val="6FB82108"/>
    <w:rsid w:val="70261CB1"/>
    <w:rsid w:val="714B28B0"/>
    <w:rsid w:val="72192D68"/>
    <w:rsid w:val="72625791"/>
    <w:rsid w:val="72F922CF"/>
    <w:rsid w:val="73015D65"/>
    <w:rsid w:val="731D7A87"/>
    <w:rsid w:val="73397489"/>
    <w:rsid w:val="7404408C"/>
    <w:rsid w:val="753E514E"/>
    <w:rsid w:val="75B54C19"/>
    <w:rsid w:val="767064D3"/>
    <w:rsid w:val="76EE1172"/>
    <w:rsid w:val="78AF7632"/>
    <w:rsid w:val="7AC1690F"/>
    <w:rsid w:val="7BBA0098"/>
    <w:rsid w:val="7C3245D1"/>
    <w:rsid w:val="7F5D5051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 w:qFormat="1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300" w:lineRule="auto"/>
      <w:ind w:firstLine="1120" w:firstLineChars="200"/>
      <w:jc w:val="both"/>
    </w:pPr>
    <w:rPr>
      <w:rFonts w:ascii="Times New Roman" w:eastAsia="宋体" w:hAnsi="Times New Roman" w:cs="Times New Roman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50" w:beforeLines="50" w:after="50" w:afterLines="50" w:line="300" w:lineRule="auto"/>
      <w:ind w:firstLine="0" w:firstLineChars="0"/>
      <w:jc w:val="center"/>
      <w:outlineLvl w:val="0"/>
    </w:pPr>
    <w:rPr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50" w:beforeLines="50" w:line="360" w:lineRule="auto"/>
      <w:ind w:firstLine="0" w:firstLineChars="0"/>
      <w:jc w:val="left"/>
      <w:outlineLvl w:val="1"/>
    </w:pPr>
    <w:rPr>
      <w:rFonts w:ascii="Arial" w:hAnsi="Arial"/>
      <w:b/>
      <w:bCs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10" w:line="360" w:lineRule="auto"/>
      <w:ind w:firstLine="0" w:firstLineChars="0"/>
      <w:outlineLvl w:val="2"/>
    </w:pPr>
    <w:rPr>
      <w:b/>
      <w:bCs/>
      <w:szCs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qFormat/>
    <w:pPr>
      <w:spacing w:line="360" w:lineRule="auto"/>
      <w:ind w:firstLine="560" w:firstLineChars="200"/>
    </w:pPr>
    <w:rPr>
      <w:rFonts w:ascii="宋体" w:hAnsi="宋体"/>
      <w:color w:val="0000FF"/>
      <w:sz w:val="28"/>
    </w:rPr>
  </w:style>
  <w:style w:type="paragraph" w:styleId="TOC3">
    <w:name w:val="toc 3"/>
    <w:basedOn w:val="Normal"/>
    <w:next w:val="Normal"/>
    <w:uiPriority w:val="39"/>
    <w:qFormat/>
    <w:pPr>
      <w:tabs>
        <w:tab w:val="right" w:leader="dot" w:pos="8647"/>
      </w:tabs>
      <w:ind w:left="840" w:leftChars="400"/>
    </w:pPr>
    <w:rPr>
      <w:rFonts w:ascii="Times New Roman" w:eastAsia="宋体" w:hAnsi="Times New Roman"/>
      <w:sz w:val="24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uiPriority w:val="39"/>
    <w:qFormat/>
    <w:pPr>
      <w:tabs>
        <w:tab w:val="right" w:leader="dot" w:pos="8647"/>
      </w:tabs>
      <w:spacing w:line="400" w:lineRule="exact"/>
      <w:ind w:right="708" w:rightChars="337"/>
    </w:pPr>
    <w:rPr>
      <w:rFonts w:ascii="Times New Roman" w:eastAsia="黑体" w:hAnsi="Times New Roman"/>
      <w:kern w:val="18"/>
    </w:rPr>
  </w:style>
  <w:style w:type="paragraph" w:styleId="TOC2">
    <w:name w:val="toc 2"/>
    <w:basedOn w:val="Normal"/>
    <w:next w:val="Normal"/>
    <w:uiPriority w:val="39"/>
    <w:qFormat/>
    <w:pPr>
      <w:tabs>
        <w:tab w:val="right" w:leader="dot" w:pos="8647"/>
      </w:tabs>
      <w:ind w:left="420" w:leftChars="200"/>
    </w:pPr>
    <w:rPr>
      <w:rFonts w:ascii="Times New Roman" w:eastAsia="黑体" w:hAnsi="Times New Roman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 w:hint="eastAsia"/>
      <w:kern w:val="0"/>
      <w:sz w:val="24"/>
      <w:szCs w:val="24"/>
      <w:lang w:val="en-US" w:eastAsia="zh-CN" w:bidi="ar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PageNumber">
    <w:name w:val="page number"/>
    <w:qFormat/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customStyle="1" w:styleId="WPSOffice2">
    <w:name w:val="WPSOffice手动目录 2"/>
    <w:qFormat/>
    <w:pPr>
      <w:ind w:leftChars="20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WPSOffice3">
    <w:name w:val="WPSOffice手动目录 3"/>
    <w:qFormat/>
    <w:pPr>
      <w:ind w:leftChars="40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WPSOffice1">
    <w:name w:val="WPSOffice手动目录 1"/>
    <w:qFormat/>
    <w:pPr>
      <w:ind w:leftChars="0"/>
    </w:pPr>
    <w:rPr>
      <w:rFonts w:ascii="Times New Roman" w:eastAsia="宋体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6130015230010045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lishuo\AppData\Roaming\Kingsoft\wps\addons\pool\win-i386\knewfileruby_1.0.0.10\template\wps\0.doc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0</TotalTime>
  <Pages>1</Pages>
  <Words>14015</Words>
  <Characters>15019</Characters>
  <Application>Microsoft Office Word</Application>
  <DocSecurity>0</DocSecurity>
  <Lines>1</Lines>
  <Paragraphs>1</Paragraphs>
  <ScaleCrop>false</ScaleCrop>
  <Company/>
  <LinksUpToDate>false</LinksUpToDate>
  <CharactersWithSpaces>16017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lishuo</dc:creator>
  <cp:lastModifiedBy>张老师</cp:lastModifiedBy>
  <cp:revision>1</cp:revision>
  <dcterms:created xsi:type="dcterms:W3CDTF">2018-06-10T02:26:00Z</dcterms:created>
  <dcterms:modified xsi:type="dcterms:W3CDTF">2023-11-04T16:24:34Z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495F32AF7D824A17822E5D8F2CF5B5EC_12</vt:lpwstr>
  </property>
  <property fmtid="{D5CDD505-2E9C-101B-9397-08002B2CF9AE}" pid="3" name="KSOProductBuildVer">
    <vt:lpwstr>2052-12.1.0.15712</vt:lpwstr>
  </property>
</Properties>
</file>