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11049000</wp:posOffset>
            </wp:positionH>
            <wp:positionV relativeFrom="topMargin">
              <wp:posOffset>11823700</wp:posOffset>
            </wp:positionV>
            <wp:extent cx="304800" cy="431800"/>
            <wp:effectExtent l="0" t="0" r="0" b="6350"/>
            <wp:wrapNone/>
            <wp:docPr id="100075" name="图片 100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图片 1000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2"/>
          <w:szCs w:val="32"/>
        </w:rPr>
        <w:t>2024-2025学年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六</w:t>
      </w:r>
      <w:r>
        <w:rPr>
          <w:rFonts w:ascii="黑体" w:eastAsia="黑体" w:hAnsi="黑体" w:cs="黑体" w:hint="eastAsia"/>
          <w:b/>
          <w:sz w:val="32"/>
          <w:szCs w:val="32"/>
        </w:rPr>
        <w:t>年级数学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上</w:t>
      </w:r>
      <w:r>
        <w:rPr>
          <w:rFonts w:ascii="黑体" w:eastAsia="黑体" w:hAnsi="黑体" w:cs="黑体" w:hint="eastAsia"/>
          <w:b/>
          <w:sz w:val="32"/>
          <w:szCs w:val="32"/>
        </w:rPr>
        <w:t>册典型例题系列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 w:hint="default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第二单元：分数混合运算和简便计算其一专项练习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1．计算下面各题，能简算的要简算。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ec20dfa39ffb54abd8ad4a6fbc9250e" style="width:48.35pt;height:27.45pt" o:oleicon="f" o:ole="" coordsize="21600,21600" o:preferrelative="t" filled="f" stroked="f">
            <v:stroke joinstyle="miter"/>
            <v:imagedata r:id="rId5" o:title="eqId8ec20dfa39ffb54abd8ad4a6fbc9250e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26" type="#_x0000_t75" alt="eqIde95ec1c134dafd693f35f17fc94111e8" style="width:75.65pt;height:27.4pt" o:oleicon="f" o:ole="" coordsize="21600,21600" o:preferrelative="t" filled="f" stroked="f">
            <v:stroke joinstyle="miter"/>
            <v:imagedata r:id="rId7" o:title="eqIde95ec1c134dafd693f35f17fc94111e8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27" type="#_x0000_t75" alt="eqIdc4f4532ae0086a906f1024f503471564" style="width:76.55pt;height:31.65pt" o:oleicon="f" o:ole="" coordsize="21600,21600" o:preferrelative="t" filled="f" stroked="f">
            <v:stroke joinstyle="miter"/>
            <v:imagedata r:id="rId9" o:title="eqIdc4f4532ae0086a906f1024f503471564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2．计算下面各题，能简算的要简算。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28" type="#_x0000_t75" alt="eqIda83799a4ebd986d44f430cca567c0410" style="width:54.55pt;height:26.25pt" o:oleicon="f" o:ole="" coordsize="21600,21600" o:preferrelative="t" filled="f" stroked="f">
            <v:stroke joinstyle="miter"/>
            <v:imagedata r:id="rId11" o:title="eqIda83799a4ebd986d44f430cca567c0410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29" type="#_x0000_t75" alt="eqIdf9c5d84696e46b9339701f30ba49e6f9" style="width:42.2pt;height:26.6pt" o:oleicon="f" o:ole="" coordsize="21600,21600" o:preferrelative="t" filled="f" stroked="f">
            <v:stroke joinstyle="miter"/>
            <v:imagedata r:id="rId13" o:title="eqIdf9c5d84696e46b9339701f30ba49e6f9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0" type="#_x0000_t75" alt="eqIddfd4b830bbb19eef6dea8978b5d63b56" style="width:65.95pt;height:27.05pt" o:oleicon="f" o:ole="" coordsize="21600,21600" o:preferrelative="t" filled="f" stroked="f">
            <v:stroke joinstyle="miter"/>
            <v:imagedata r:id="rId15" o:title="eqIddfd4b830bbb19eef6dea8978b5d63b56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3．计算下面各题，能简算的要简算。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31" type="#_x0000_t75" alt="eqId4f933f164ffe1a875c552fc8c7cff1d8" style="width:65.05pt;height:26.85pt" o:oleicon="f" o:ole="" coordsize="21600,21600" o:preferrelative="t" filled="f" stroked="f">
            <v:stroke joinstyle="miter"/>
            <v:imagedata r:id="rId17" o:title="eqId4f933f164ffe1a875c552fc8c7cff1d8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2" type="#_x0000_t75" alt="eqIdaea8e94ffe3fb8d72ea389a883df23d5" style="width:61.55pt;height:29.85pt" o:oleicon="f" o:ole="" coordsize="21600,21600" o:preferrelative="t" filled="f" stroked="f">
            <v:stroke joinstyle="miter"/>
            <v:imagedata r:id="rId19" o:title="eqIdaea8e94ffe3fb8d72ea389a883df23d5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3" type="#_x0000_t75" alt="eqIdfa907598931d8a28193700a19606b53e" style="width:51.9pt;height:26.8pt" o:oleicon="f" o:ole="" coordsize="21600,21600" o:preferrelative="t" filled="f" stroked="f">
            <v:stroke joinstyle="miter"/>
            <v:imagedata r:id="rId21" o:title="eqIdfa907598931d8a28193700a19606b53e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4．计算下面各题，能简算的要简算。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4" type="#_x0000_t75" alt="eqId200f34ac358f3e546cb1d5e86f59b6da" style="width:44.85pt;height:27.05pt" o:oleicon="f" o:ole="" coordsize="21600,21600" o:preferrelative="t" filled="f" stroked="f">
            <v:stroke joinstyle="miter"/>
            <v:imagedata r:id="rId23" o:title="eqId200f34ac358f3e546cb1d5e86f59b6da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</w:t>
      </w:r>
      <w:r>
        <w:rPr>
          <w:rFonts w:ascii="黑体" w:eastAsia="黑体" w:hAnsi="黑体" w:cs="黑体" w:hint="eastAsia"/>
          <w:sz w:val="24"/>
          <w:szCs w:val="24"/>
        </w:rPr>
        <w:t>（2）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5" type="#_x0000_t75" alt="eqIdbd7f6a8b2d4ee934aa518e7846bb74a7" style="width:58.05pt;height:29.45pt" o:oleicon="f" o:ole="" coordsize="21600,21600" o:preferrelative="t" filled="f" stroked="f">
            <v:stroke joinstyle="miter"/>
            <v:imagedata r:id="rId25" o:title="eqIdbd7f6a8b2d4ee934aa518e7846bb74a7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</w:t>
      </w:r>
      <w:r>
        <w:rPr>
          <w:rFonts w:ascii="黑体" w:eastAsia="黑体" w:hAnsi="黑体" w:cs="黑体" w:hint="eastAsia"/>
          <w:sz w:val="24"/>
          <w:szCs w:val="24"/>
        </w:rPr>
        <w:t>（3）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6" type="#_x0000_t75" alt="eqIda8836d46ccfdc2e6bce1b19249aa0967" style="width:77.4pt;height:29.75pt" o:oleicon="f" o:ole="" coordsize="21600,21600" o:preferrelative="t" filled="f" stroked="f">
            <v:stroke joinstyle="miter"/>
            <v:imagedata r:id="rId27" o:title="eqIda8836d46ccfdc2e6bce1b19249aa0967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425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5．计算下面各题，能简算的要简算。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37" type="#_x0000_t75" alt="eqIdf122a1e4fa639de51743f4c9039b4f4f" style="width:44.85pt;height:27.15pt" o:oleicon="f" o:ole="" coordsize="21600,21600" o:preferrelative="t" filled="f" stroked="f">
            <v:stroke joinstyle="miter"/>
            <v:imagedata r:id="rId29" o:title="eqIdf122a1e4fa639de51743f4c9039b4f4f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8" type="#_x0000_t75" alt="eqId51a1011fe5013b81536dadf824c1c7d7" style="width:65.05pt;height:26.95pt" o:oleicon="f" o:ole="" coordsize="21600,21600" o:preferrelative="t" filled="f" stroked="f">
            <v:stroke joinstyle="miter"/>
            <v:imagedata r:id="rId31" o:title="eqId51a1011fe5013b81536dadf824c1c7d7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9" type="#_x0000_t75" alt="eqId9b123f7d55c9c4e6f39ccaaf3064b241" style="width:61.55pt;height:29.75pt" o:oleicon="f" o:ole="" coordsize="21600,21600" o:preferrelative="t" filled="f" stroked="f">
            <v:stroke joinstyle="miter"/>
            <v:imagedata r:id="rId33" o:title="eqId9b123f7d55c9c4e6f39ccaaf3064b241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6．计算下面各题，能简算的要简算。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40" type="#_x0000_t75" alt="eqId9787e2acc80e9c440cf04516ce979069" style="width:48.35pt;height:27.15pt" o:oleicon="f" o:ole="" coordsize="21600,21600" o:preferrelative="t" filled="f" stroked="f">
            <v:stroke joinstyle="miter"/>
            <v:imagedata r:id="rId35" o:title="eqId9787e2acc80e9c440cf04516ce979069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1" type="#_x0000_t75" alt="eqId1341fb003daec16059988ddae1d61d37" style="width:60.65pt;height:27.05pt" o:oleicon="f" o:ole="" coordsize="21600,21600" o:preferrelative="t" filled="f" stroked="f">
            <v:stroke joinstyle="miter"/>
            <v:imagedata r:id="rId37" o:title="eqId1341fb003daec16059988ddae1d61d37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2" type="#_x0000_t75" alt="eqId0782d5fc1756a6f8b04fab03b21377f8" style="width:73pt;height:31.55pt" o:oleicon="f" o:ole="" coordsize="21600,21600" o:preferrelative="t" filled="f" stroked="f">
            <v:stroke joinstyle="miter"/>
            <v:imagedata r:id="rId39" o:title="eqId0782d5fc1756a6f8b04fab03b21377f8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7．计算下面各题，能简算的要简算。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43" type="#_x0000_t75" alt="eqIdb6b1562e84360a838724389494c2a471" style="width:43.95pt;height:27.55pt" o:oleicon="f" o:ole="" coordsize="21600,21600" o:preferrelative="t" filled="f" stroked="f">
            <v:stroke joinstyle="miter"/>
            <v:imagedata r:id="rId41" o:title="eqIdb6b1562e84360a838724389494c2a471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黑体" w:eastAsia="黑体" w:hAnsi="黑体" w:cs="黑体" w:hint="eastAsia"/>
          <w:sz w:val="24"/>
          <w:szCs w:val="24"/>
        </w:rPr>
        <w:t>　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4" type="#_x0000_t75" alt="eqId683e2e5b3b43594a5faccdaf6fb69647" style="width:47.5pt;height:27.45pt" o:oleicon="f" o:ole="" coordsize="21600,21600" o:preferrelative="t" filled="f" stroked="f">
            <v:stroke joinstyle="miter"/>
            <v:imagedata r:id="rId43" o:title="eqId683e2e5b3b43594a5faccdaf6fb69647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黑体" w:eastAsia="黑体" w:hAnsi="黑体" w:cs="黑体" w:hint="eastAsia"/>
          <w:sz w:val="24"/>
          <w:szCs w:val="24"/>
        </w:rPr>
        <w:t>　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　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   </w:t>
      </w:r>
      <w:r>
        <w:rPr>
          <w:rFonts w:ascii="黑体" w:eastAsia="黑体" w:hAnsi="黑体" w:cs="黑体" w:hint="eastAsia"/>
          <w:sz w:val="24"/>
          <w:szCs w:val="24"/>
        </w:rPr>
        <w:t>　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5" type="#_x0000_t75" alt="eqIdd629f9310b4f205f049d3967178a1379" style="width:58.9pt;height:29.95pt" o:oleicon="f" o:ole="" coordsize="21600,21600" o:preferrelative="t" filled="f" stroked="f">
            <v:stroke joinstyle="miter"/>
            <v:imagedata r:id="rId45" o:title="eqIdd629f9310b4f205f049d3967178a1379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8．计算下面各题，能简算的要简算。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46" type="#_x0000_t75" alt="eqId72b6e5d3b22ac9f95dd56ad22fb38c21" style="width:55.4pt;height:30.1pt" o:oleicon="f" o:ole="" coordsize="21600,21600" o:preferrelative="t" filled="f" stroked="f">
            <v:stroke joinstyle="miter"/>
            <v:imagedata r:id="rId47" o:title="eqId72b6e5d3b22ac9f95dd56ad22fb38c21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7" type="#_x0000_t75" alt="eqId15a8efaf7ff37aa874eef7a1e788028e" style="width:72.1pt;height:27.2pt" o:oleicon="f" o:ole="" coordsize="21600,21600" o:preferrelative="t" filled="f" stroked="f">
            <v:stroke joinstyle="miter"/>
            <v:imagedata r:id="rId49" o:title="eqId15a8efaf7ff37aa874eef7a1e788028e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8" type="#_x0000_t75" alt="eqIdc70af4c8e22eebc3ad26f435db1de4a6" style="width:34.3pt;height:27pt" o:oleicon="f" o:ole="" coordsize="21600,21600" o:preferrelative="t" filled="f" stroked="f">
            <v:stroke joinstyle="miter"/>
            <v:imagedata r:id="rId51" o:title="eqIdc70af4c8e22eebc3ad26f435db1de4a6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9．计算下面各题，能简算的要简算。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9" type="#_x0000_t75" alt="eqId7294f5ae2a24ff42e84cd9773b2a7287" style="width:10.55pt;height:27.05pt" o:oleicon="f" o:ole="" coordsize="21600,21600" o:preferrelative="t" filled="f" stroked="f">
            <v:stroke joinstyle="miter"/>
            <v:imagedata r:id="rId53" o:title="eqId7294f5ae2a24ff42e84cd9773b2a7287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rFonts w:ascii="黑体" w:eastAsia="黑体" w:hAnsi="黑体" w:cs="黑体" w:hint="eastAsia"/>
          <w:sz w:val="24"/>
          <w:szCs w:val="24"/>
        </w:rPr>
        <w:t>×6÷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0" type="#_x0000_t75" alt="eqId7294f5ae2a24ff42e84cd9773b2a7287" style="width:10.55pt;height:27.05pt" o:oleicon="f" o:ole="" coordsize="21600,21600" o:preferrelative="t" filled="f" stroked="f">
            <v:stroke joinstyle="miter"/>
            <v:imagedata r:id="rId53" o:title="eqId7294f5ae2a24ff42e84cd9773b2a7287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rPr>
          <w:rFonts w:ascii="黑体" w:eastAsia="黑体" w:hAnsi="黑体" w:cs="黑体" w:hint="eastAsia"/>
          <w:sz w:val="24"/>
          <w:szCs w:val="24"/>
        </w:rPr>
        <w:t>×6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（2）2－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1" type="#_x0000_t75" alt="eqId32bfe12dd65c4d2098275f1753da952a" style="width:10.55pt;height:27.05pt" o:oleicon="f" o:ole="" coordsize="21600,21600" o:preferrelative="t" filled="f" stroked="f">
            <v:stroke joinstyle="miter"/>
            <v:imagedata r:id="rId56" o:title="eqId32bfe12dd65c4d2098275f1753da952a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rPr>
          <w:rFonts w:ascii="黑体" w:eastAsia="黑体" w:hAnsi="黑体" w:cs="黑体" w:hint="eastAsia"/>
          <w:sz w:val="24"/>
          <w:szCs w:val="24"/>
        </w:rPr>
        <w:t>－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2" type="#_x0000_t75" alt="eqId19d522de01e0d48e67dce9977dbaf189" style="width:10.55pt;height:27.05pt" o:oleicon="f" o:ole="" coordsize="21600,21600" o:preferrelative="t" filled="f" stroked="f">
            <v:stroke joinstyle="miter"/>
            <v:imagedata r:id="rId58" o:title="eqId19d522de01e0d48e67dce9977dbaf189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</w:t>
      </w:r>
      <w:r>
        <w:rPr>
          <w:rFonts w:ascii="黑体" w:eastAsia="黑体" w:hAnsi="黑体" w:cs="黑体" w:hint="eastAsia"/>
          <w:sz w:val="24"/>
          <w:szCs w:val="24"/>
        </w:rPr>
        <w:t>（3）1÷[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3" type="#_x0000_t75" alt="eqId4a2008b78a906cf5ecdfd68432fa9ad1" style="width:10.55pt;height:27.05pt" o:oleicon="f" o:ole="" coordsize="21600,21600" o:preferrelative="t" filled="f" stroked="f">
            <v:stroke joinstyle="miter"/>
            <v:imagedata r:id="rId60" o:title="eqId4a2008b78a906cf5ecdfd68432fa9ad1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rPr>
          <w:rFonts w:ascii="黑体" w:eastAsia="黑体" w:hAnsi="黑体" w:cs="黑体" w:hint="eastAsia"/>
          <w:sz w:val="24"/>
          <w:szCs w:val="24"/>
        </w:rPr>
        <w:t>×（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4" type="#_x0000_t75" alt="eqIdbb6e05f4519873a31a930a21e75e94f2" style="width:28.1pt;height:26.8pt" o:oleicon="f" o:ole="" coordsize="21600,21600" o:preferrelative="t" filled="f" stroked="f">
            <v:stroke joinstyle="miter"/>
            <v:imagedata r:id="rId62" o:title="eqIdbb6e05f4519873a31a930a21e75e94f2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rPr>
          <w:rFonts w:ascii="黑体" w:eastAsia="黑体" w:hAnsi="黑体" w:cs="黑体" w:hint="eastAsia"/>
          <w:sz w:val="24"/>
          <w:szCs w:val="24"/>
        </w:rPr>
        <w:t>）]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https://d.book118.com/176105143223010102</w:t>
        </w:r>
      </w:hyperlink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sectPr>
      <w:type w:val="nextPage"/>
      <w:pgSz w:w="11906" w:h="16838"/>
      <w:pgMar w:top="1440" w:right="1800" w:bottom="1440" w:left="1800" w:header="794" w:footer="624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subsetted="1" w:fontKey="{3FF3BD57-4992-4384-B597-320D9C4BC4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2" w:subsetted="1" w:fontKey="{4FCB0176-78F1-434D-9017-64ED50014E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4F0FC7"/>
    <w:rsid w:val="00003864"/>
    <w:rsid w:val="00071C5A"/>
    <w:rsid w:val="000A0D4E"/>
    <w:rsid w:val="000A5607"/>
    <w:rsid w:val="000B4690"/>
    <w:rsid w:val="000B5877"/>
    <w:rsid w:val="000F3C27"/>
    <w:rsid w:val="000F5D1D"/>
    <w:rsid w:val="00105775"/>
    <w:rsid w:val="001176C8"/>
    <w:rsid w:val="00131161"/>
    <w:rsid w:val="00186D19"/>
    <w:rsid w:val="001E2937"/>
    <w:rsid w:val="001E45D7"/>
    <w:rsid w:val="001F64D7"/>
    <w:rsid w:val="002A3407"/>
    <w:rsid w:val="00316BF9"/>
    <w:rsid w:val="0032431D"/>
    <w:rsid w:val="00334427"/>
    <w:rsid w:val="003B3871"/>
    <w:rsid w:val="004151FC"/>
    <w:rsid w:val="004163E6"/>
    <w:rsid w:val="0045374B"/>
    <w:rsid w:val="00462430"/>
    <w:rsid w:val="004A378A"/>
    <w:rsid w:val="004F258F"/>
    <w:rsid w:val="005071BA"/>
    <w:rsid w:val="00512455"/>
    <w:rsid w:val="00530BF6"/>
    <w:rsid w:val="005930CF"/>
    <w:rsid w:val="005D5EAA"/>
    <w:rsid w:val="00630898"/>
    <w:rsid w:val="0064194B"/>
    <w:rsid w:val="00646D77"/>
    <w:rsid w:val="006639AA"/>
    <w:rsid w:val="00663F61"/>
    <w:rsid w:val="0066446D"/>
    <w:rsid w:val="0067588D"/>
    <w:rsid w:val="0069062D"/>
    <w:rsid w:val="006A3B8E"/>
    <w:rsid w:val="006D08BA"/>
    <w:rsid w:val="00764280"/>
    <w:rsid w:val="0077196D"/>
    <w:rsid w:val="007A0151"/>
    <w:rsid w:val="007A0562"/>
    <w:rsid w:val="007D0C94"/>
    <w:rsid w:val="007E76FC"/>
    <w:rsid w:val="00814BF9"/>
    <w:rsid w:val="00824EE4"/>
    <w:rsid w:val="008B06C3"/>
    <w:rsid w:val="008E215F"/>
    <w:rsid w:val="008F45F3"/>
    <w:rsid w:val="009151CB"/>
    <w:rsid w:val="00937A70"/>
    <w:rsid w:val="009C2B8D"/>
    <w:rsid w:val="009D071F"/>
    <w:rsid w:val="009D1BED"/>
    <w:rsid w:val="00A11D5B"/>
    <w:rsid w:val="00A379A5"/>
    <w:rsid w:val="00A41291"/>
    <w:rsid w:val="00A51DA3"/>
    <w:rsid w:val="00A763C4"/>
    <w:rsid w:val="00A83AB3"/>
    <w:rsid w:val="00AA7F08"/>
    <w:rsid w:val="00AD058F"/>
    <w:rsid w:val="00AE00C7"/>
    <w:rsid w:val="00B43BE0"/>
    <w:rsid w:val="00B94F2C"/>
    <w:rsid w:val="00BA00AA"/>
    <w:rsid w:val="00BD562B"/>
    <w:rsid w:val="00C02FC6"/>
    <w:rsid w:val="00C60982"/>
    <w:rsid w:val="00CC4619"/>
    <w:rsid w:val="00CE0B0C"/>
    <w:rsid w:val="00CF50E2"/>
    <w:rsid w:val="00D25B52"/>
    <w:rsid w:val="00D54476"/>
    <w:rsid w:val="00D97393"/>
    <w:rsid w:val="00DE033D"/>
    <w:rsid w:val="00E102EB"/>
    <w:rsid w:val="00E75FBA"/>
    <w:rsid w:val="00E81F9A"/>
    <w:rsid w:val="00E91B1E"/>
    <w:rsid w:val="00EB4505"/>
    <w:rsid w:val="00EF3702"/>
    <w:rsid w:val="00F93935"/>
    <w:rsid w:val="00FD147D"/>
    <w:rsid w:val="013D50FB"/>
    <w:rsid w:val="01CC2686"/>
    <w:rsid w:val="01D03EC4"/>
    <w:rsid w:val="02486D5E"/>
    <w:rsid w:val="027709A7"/>
    <w:rsid w:val="03857DDD"/>
    <w:rsid w:val="03DB6253"/>
    <w:rsid w:val="04564122"/>
    <w:rsid w:val="0616772D"/>
    <w:rsid w:val="063B05BA"/>
    <w:rsid w:val="06D3731F"/>
    <w:rsid w:val="06F96F73"/>
    <w:rsid w:val="074A6166"/>
    <w:rsid w:val="07953E17"/>
    <w:rsid w:val="07A12B7A"/>
    <w:rsid w:val="084166E2"/>
    <w:rsid w:val="09811930"/>
    <w:rsid w:val="09FD6D8E"/>
    <w:rsid w:val="0A2B276F"/>
    <w:rsid w:val="0A446439"/>
    <w:rsid w:val="0A9C6840"/>
    <w:rsid w:val="0ADD6C95"/>
    <w:rsid w:val="0B511607"/>
    <w:rsid w:val="0C612117"/>
    <w:rsid w:val="0C63003F"/>
    <w:rsid w:val="0CCB63B0"/>
    <w:rsid w:val="0D2A4050"/>
    <w:rsid w:val="0DC04E8F"/>
    <w:rsid w:val="0DFE0692"/>
    <w:rsid w:val="0E3E50CD"/>
    <w:rsid w:val="0E541672"/>
    <w:rsid w:val="0E7A7952"/>
    <w:rsid w:val="0F202FDF"/>
    <w:rsid w:val="0FA90C9A"/>
    <w:rsid w:val="10662D41"/>
    <w:rsid w:val="10DE709A"/>
    <w:rsid w:val="115D0314"/>
    <w:rsid w:val="11B4224E"/>
    <w:rsid w:val="121A3998"/>
    <w:rsid w:val="12AA3F23"/>
    <w:rsid w:val="12EF79D1"/>
    <w:rsid w:val="13C76782"/>
    <w:rsid w:val="15883F5A"/>
    <w:rsid w:val="164D2745"/>
    <w:rsid w:val="170C4ABB"/>
    <w:rsid w:val="17667F24"/>
    <w:rsid w:val="180A0B58"/>
    <w:rsid w:val="18B91FD7"/>
    <w:rsid w:val="19091CFA"/>
    <w:rsid w:val="194F3BED"/>
    <w:rsid w:val="196E207A"/>
    <w:rsid w:val="19793EE2"/>
    <w:rsid w:val="19DB2F52"/>
    <w:rsid w:val="19DF7ACC"/>
    <w:rsid w:val="1AA32431"/>
    <w:rsid w:val="1ACC12A8"/>
    <w:rsid w:val="1B1B1C1C"/>
    <w:rsid w:val="1DDA68BD"/>
    <w:rsid w:val="1E1249C9"/>
    <w:rsid w:val="1EDE1F7D"/>
    <w:rsid w:val="1EFC5293"/>
    <w:rsid w:val="1F930F62"/>
    <w:rsid w:val="1FB1708F"/>
    <w:rsid w:val="2011178F"/>
    <w:rsid w:val="208D52B9"/>
    <w:rsid w:val="20B03DF7"/>
    <w:rsid w:val="21000B8C"/>
    <w:rsid w:val="21060400"/>
    <w:rsid w:val="21712F17"/>
    <w:rsid w:val="21ED2C34"/>
    <w:rsid w:val="234D5D34"/>
    <w:rsid w:val="237764C4"/>
    <w:rsid w:val="2441640A"/>
    <w:rsid w:val="24853478"/>
    <w:rsid w:val="2507404F"/>
    <w:rsid w:val="255117E5"/>
    <w:rsid w:val="25DA25FE"/>
    <w:rsid w:val="25E84C97"/>
    <w:rsid w:val="26125217"/>
    <w:rsid w:val="267E4D1C"/>
    <w:rsid w:val="26972FDA"/>
    <w:rsid w:val="271134ED"/>
    <w:rsid w:val="27346F3B"/>
    <w:rsid w:val="27A15932"/>
    <w:rsid w:val="27DD5FE1"/>
    <w:rsid w:val="27FC4699"/>
    <w:rsid w:val="28933C97"/>
    <w:rsid w:val="28D02614"/>
    <w:rsid w:val="28F5041E"/>
    <w:rsid w:val="28FB1DC5"/>
    <w:rsid w:val="298A5BB9"/>
    <w:rsid w:val="29925EA9"/>
    <w:rsid w:val="2A233290"/>
    <w:rsid w:val="2ABE6135"/>
    <w:rsid w:val="2ADA49D4"/>
    <w:rsid w:val="2ADC1AAC"/>
    <w:rsid w:val="2AFF1B01"/>
    <w:rsid w:val="2C02412C"/>
    <w:rsid w:val="2C236225"/>
    <w:rsid w:val="2C3943C5"/>
    <w:rsid w:val="2C743633"/>
    <w:rsid w:val="2DD218DC"/>
    <w:rsid w:val="2F154B39"/>
    <w:rsid w:val="2F8E314F"/>
    <w:rsid w:val="2FAB14E4"/>
    <w:rsid w:val="309335A5"/>
    <w:rsid w:val="30C53285"/>
    <w:rsid w:val="30D00996"/>
    <w:rsid w:val="327A3C9B"/>
    <w:rsid w:val="330B0D87"/>
    <w:rsid w:val="338F544A"/>
    <w:rsid w:val="33E61D22"/>
    <w:rsid w:val="34B453EB"/>
    <w:rsid w:val="34BD5ABD"/>
    <w:rsid w:val="36940076"/>
    <w:rsid w:val="36954889"/>
    <w:rsid w:val="36D23BEF"/>
    <w:rsid w:val="37A03507"/>
    <w:rsid w:val="38046061"/>
    <w:rsid w:val="3817653A"/>
    <w:rsid w:val="383A69FC"/>
    <w:rsid w:val="38A711CC"/>
    <w:rsid w:val="39A525A7"/>
    <w:rsid w:val="3A4F0FC7"/>
    <w:rsid w:val="3A644E1D"/>
    <w:rsid w:val="3A9466C5"/>
    <w:rsid w:val="3B0432A7"/>
    <w:rsid w:val="3C864032"/>
    <w:rsid w:val="3CAB4ACF"/>
    <w:rsid w:val="3E9B798C"/>
    <w:rsid w:val="3EA93550"/>
    <w:rsid w:val="3EE576C2"/>
    <w:rsid w:val="3EF833B2"/>
    <w:rsid w:val="3F12091D"/>
    <w:rsid w:val="3FAA64FF"/>
    <w:rsid w:val="40091181"/>
    <w:rsid w:val="406C796F"/>
    <w:rsid w:val="40A0576F"/>
    <w:rsid w:val="42185761"/>
    <w:rsid w:val="425E3B01"/>
    <w:rsid w:val="430640AA"/>
    <w:rsid w:val="43716503"/>
    <w:rsid w:val="447645A0"/>
    <w:rsid w:val="468230DD"/>
    <w:rsid w:val="47452CC6"/>
    <w:rsid w:val="48316505"/>
    <w:rsid w:val="483240FA"/>
    <w:rsid w:val="492E74DE"/>
    <w:rsid w:val="49695C1B"/>
    <w:rsid w:val="4A4B6D44"/>
    <w:rsid w:val="4AF63BD7"/>
    <w:rsid w:val="4B3A7777"/>
    <w:rsid w:val="4B620540"/>
    <w:rsid w:val="4BD019F1"/>
    <w:rsid w:val="4C1A28E2"/>
    <w:rsid w:val="4C5F34B2"/>
    <w:rsid w:val="4DAE4EF3"/>
    <w:rsid w:val="4DB246FA"/>
    <w:rsid w:val="4E396622"/>
    <w:rsid w:val="4EB61795"/>
    <w:rsid w:val="4EB819ED"/>
    <w:rsid w:val="4EBF28B5"/>
    <w:rsid w:val="4FE403DE"/>
    <w:rsid w:val="50160822"/>
    <w:rsid w:val="50964A9F"/>
    <w:rsid w:val="511859C5"/>
    <w:rsid w:val="514308AA"/>
    <w:rsid w:val="51874A3E"/>
    <w:rsid w:val="5188494C"/>
    <w:rsid w:val="51AB7B1E"/>
    <w:rsid w:val="523339CD"/>
    <w:rsid w:val="539F453B"/>
    <w:rsid w:val="53C00BFD"/>
    <w:rsid w:val="53DB77E5"/>
    <w:rsid w:val="54C723C0"/>
    <w:rsid w:val="54F70F32"/>
    <w:rsid w:val="55F84102"/>
    <w:rsid w:val="567B661A"/>
    <w:rsid w:val="568934CC"/>
    <w:rsid w:val="56942965"/>
    <w:rsid w:val="57341D84"/>
    <w:rsid w:val="57391E72"/>
    <w:rsid w:val="57C038BD"/>
    <w:rsid w:val="585100CD"/>
    <w:rsid w:val="58BE67C2"/>
    <w:rsid w:val="591E4587"/>
    <w:rsid w:val="598B1FD1"/>
    <w:rsid w:val="59B80E95"/>
    <w:rsid w:val="5A306CBA"/>
    <w:rsid w:val="5B6F1CF7"/>
    <w:rsid w:val="5B9F618B"/>
    <w:rsid w:val="5C3D7738"/>
    <w:rsid w:val="5C523718"/>
    <w:rsid w:val="5CF35C67"/>
    <w:rsid w:val="5D1F7175"/>
    <w:rsid w:val="5DD82B64"/>
    <w:rsid w:val="5E6E6BEE"/>
    <w:rsid w:val="5EDE2C3B"/>
    <w:rsid w:val="5EE8647F"/>
    <w:rsid w:val="5F1F4925"/>
    <w:rsid w:val="5F297669"/>
    <w:rsid w:val="5F5C0449"/>
    <w:rsid w:val="5F9D54C5"/>
    <w:rsid w:val="5FF85F02"/>
    <w:rsid w:val="60883C57"/>
    <w:rsid w:val="61193561"/>
    <w:rsid w:val="632926F8"/>
    <w:rsid w:val="633012AA"/>
    <w:rsid w:val="636B67CF"/>
    <w:rsid w:val="63FB1D2B"/>
    <w:rsid w:val="64295E65"/>
    <w:rsid w:val="646F5802"/>
    <w:rsid w:val="64B204D8"/>
    <w:rsid w:val="65207D15"/>
    <w:rsid w:val="656923E4"/>
    <w:rsid w:val="657D2D8B"/>
    <w:rsid w:val="66076544"/>
    <w:rsid w:val="660A2C3C"/>
    <w:rsid w:val="679B0D96"/>
    <w:rsid w:val="684122ED"/>
    <w:rsid w:val="6865231F"/>
    <w:rsid w:val="68AD4E3A"/>
    <w:rsid w:val="6902495C"/>
    <w:rsid w:val="694B1A4D"/>
    <w:rsid w:val="6A815C41"/>
    <w:rsid w:val="6ACE0E09"/>
    <w:rsid w:val="6AE52674"/>
    <w:rsid w:val="6B1D72F2"/>
    <w:rsid w:val="6BA81D4F"/>
    <w:rsid w:val="6BC344A6"/>
    <w:rsid w:val="6BEF4334"/>
    <w:rsid w:val="6C266642"/>
    <w:rsid w:val="6C800FD9"/>
    <w:rsid w:val="6CF113D1"/>
    <w:rsid w:val="6D0744D6"/>
    <w:rsid w:val="6D4C4137"/>
    <w:rsid w:val="6D535020"/>
    <w:rsid w:val="6DA75E43"/>
    <w:rsid w:val="6E26759D"/>
    <w:rsid w:val="6E3D33BF"/>
    <w:rsid w:val="700D1504"/>
    <w:rsid w:val="70BF75D2"/>
    <w:rsid w:val="71907C78"/>
    <w:rsid w:val="71D50819"/>
    <w:rsid w:val="73260285"/>
    <w:rsid w:val="737F4B65"/>
    <w:rsid w:val="741B6665"/>
    <w:rsid w:val="74A22E54"/>
    <w:rsid w:val="75122371"/>
    <w:rsid w:val="751F529E"/>
    <w:rsid w:val="75427D7A"/>
    <w:rsid w:val="75682316"/>
    <w:rsid w:val="75A75957"/>
    <w:rsid w:val="75C16D01"/>
    <w:rsid w:val="75E824BB"/>
    <w:rsid w:val="76E61EF9"/>
    <w:rsid w:val="773940A7"/>
    <w:rsid w:val="78026007"/>
    <w:rsid w:val="782E2C77"/>
    <w:rsid w:val="787554DF"/>
    <w:rsid w:val="78D56A05"/>
    <w:rsid w:val="78ED6DCB"/>
    <w:rsid w:val="791A2FD8"/>
    <w:rsid w:val="793C3382"/>
    <w:rsid w:val="79AD5B2F"/>
    <w:rsid w:val="7A013A3A"/>
    <w:rsid w:val="7A835A05"/>
    <w:rsid w:val="7A991331"/>
    <w:rsid w:val="7AC355B0"/>
    <w:rsid w:val="7AC41D1B"/>
    <w:rsid w:val="7B4F5875"/>
    <w:rsid w:val="7B5732D0"/>
    <w:rsid w:val="7BD649B2"/>
    <w:rsid w:val="7C251032"/>
    <w:rsid w:val="7C63602E"/>
    <w:rsid w:val="7CAB7A72"/>
    <w:rsid w:val="7DF02D63"/>
    <w:rsid w:val="7E3575E8"/>
    <w:rsid w:val="7EBF72DC"/>
    <w:rsid w:val="7F2E3B84"/>
  </w:rsids>
  <w:docVars>
    <w:docVar w:name="commondata" w:val="eyJoZGlkIjoiN2UxOGNlZjhkNGI0NTBhYTI0NTFmNzhmOGZjYjYxM2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uiPriority="39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semiHidden/>
    <w:unhideWhenUsed/>
    <w:qFormat/>
    <w:pPr>
      <w:jc w:val="left"/>
    </w:pPr>
  </w:style>
  <w:style w:type="paragraph" w:styleId="BodyText">
    <w:name w:val="Body Text"/>
    <w:basedOn w:val="Normal"/>
    <w:uiPriority w:val="1"/>
    <w:qFormat/>
    <w:pPr>
      <w:ind w:left="20"/>
    </w:pPr>
    <w:rPr>
      <w:sz w:val="21"/>
      <w:szCs w:val="21"/>
    </w:rPr>
  </w:style>
  <w:style w:type="paragraph" w:styleId="PlainText">
    <w:name w:val="Plain Text"/>
    <w:basedOn w:val="Normal"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semiHidden/>
    <w:unhideWhenUsed/>
    <w:qFormat/>
  </w:style>
  <w:style w:type="paragraph" w:styleId="NormalWeb">
    <w:name w:val="Normal (Web)"/>
    <w:basedOn w:val="Normal"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uiPriority w:val="22"/>
    <w:qFormat/>
    <w:rPr>
      <w:b/>
      <w:bCs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  <w:spacing w:after="200" w:line="276" w:lineRule="auto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customStyle="1" w:styleId="Normal037">
    <w:name w:val="Normal_0_3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9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4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3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5.bin" /><Relationship Id="rId55" Type="http://schemas.openxmlformats.org/officeDocument/2006/relationships/oleObject" Target="embeddings/oleObject26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8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9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30.bin" /><Relationship Id="rId64" Type="http://schemas.openxmlformats.org/officeDocument/2006/relationships/hyperlink" Target="https://d.book118.com/176105143223010102" TargetMode="Externa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30</Words>
  <Characters>38</Characters>
  <Application>Microsoft Office Word</Application>
  <DocSecurity>0</DocSecurity>
  <Lines>16</Lines>
  <Paragraphs>4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11</cp:revision>
  <cp:lastPrinted>2020-03-17T04:10:00Z</cp:lastPrinted>
  <dcterms:created xsi:type="dcterms:W3CDTF">2020-02-25T04:02:00Z</dcterms:created>
  <dcterms:modified xsi:type="dcterms:W3CDTF">2024-03-12T15:56:30Z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90DB6953C4EA484EB96B89843578BFE2_13</vt:lpwstr>
  </property>
  <property fmtid="{D5CDD505-2E9C-101B-9397-08002B2CF9AE}" pid="7" name="KSOProductBuildVer">
    <vt:lpwstr>2052-12.1.0.16364</vt:lpwstr>
  </property>
</Properties>
</file>