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12" o:spid="_x0000_s1025" type="#_x0000_t75" style="width:25pt;height:27pt;margin-top:938pt;margin-left:998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-</w:t>
      </w:r>
      <w:r>
        <w:rPr>
          <w:rFonts w:ascii="黑体" w:eastAsia="黑体" w:hAnsi="黑体" w:cs="黑体" w:hint="eastAsia"/>
          <w:b/>
          <w:sz w:val="36"/>
          <w:szCs w:val="36"/>
        </w:rPr>
        <w:t>三年级数学下册</w: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重点培优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第二单元除数是一位数的除法应用题基础部分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sz w:val="36"/>
          <w:szCs w:val="36"/>
        </w:rPr>
        <w:t>（原卷版）</w:t>
      </w:r>
    </w:p>
    <w:p>
      <w:pPr>
        <w:spacing w:line="360" w:lineRule="auto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编者的话：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《</w:t>
      </w:r>
      <w:r>
        <w:rPr>
          <w:rFonts w:ascii="黑体" w:eastAsia="黑体" w:hAnsi="黑体" w:cs="黑体" w:hint="eastAsia"/>
          <w:bCs/>
          <w:color w:val="000000"/>
          <w:sz w:val="28"/>
          <w:szCs w:val="28"/>
          <w:lang w:eastAsia="zh-CN"/>
        </w:rPr>
        <w:t>-</w:t>
      </w: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三年级数学下册典型例题系列》是基于教材知识点和常年考点考题总结与编辑而成的，该系列主要包含典型例题和专项练习两大部分。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典型例题部分是按照单元顺序进行编辑，主要分为计算和应用两大部分，其优点在于考题典型，考点丰富，变式多样。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专项练习部分是从常考题和期末真题中选取对应练习，其优点在于选题经典，题型多样，题量适中。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本专题是</w:t>
      </w: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第二单元除数是一位数的除法应用题基础部分</w:t>
      </w: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。本部分内容主要是除数是一位数除法的应用问题，考试多以填空、应用题型为主，建议作为重点内容讲解，一共划分为九个考点，欢迎使用。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</w:p>
    <w:p>
      <w:pPr>
        <w:tabs>
          <w:tab w:val="left" w:pos="1411"/>
        </w:tabs>
        <w:spacing w:line="360" w:lineRule="auto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/>
          <w:u w:val="dotDotDash" w:color="365F91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87.75pt;height:18pt" coordsize="21600,21600" filled="t" fillcolor="#06c" stroked="t" strokecolor="#9cf">
            <v:shadow on="t" color="#900" offset2="-2pt,-2pt"/>
            <v:textpath style="font-family:华文仿宋;font-size:16pt;font-style:italic;v-text-align:center" trim="t" fitpath="t" xscale="f" string="考点导图&#10;"/>
            <w10:anchorlock/>
          </v:shape>
        </w:pic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NumType w:fmt="numberInDash"/>
          <w:cols w:num="1" w:space="708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pict>
          <v:shape id="_x0000_i1027" type="#_x0000_t75" alt="C:/Users/Kimber/AppData/Local/Temp/wps.sLcsFxwps" style="width:472.85pt;height:152.85pt" coordsize="21600,21600" o:preferrelative="t" filled="f" stroked="f">
            <v:stroke joinstyle="miter"/>
            <v:imagedata r:id="rId6" o:title="C:/Users/Kimber/AppData/Local/Temp/wps.sLcsFxwps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【考点一】除法基础应用题。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除法的基础应用题比较简单，熟练掌握除数是一位数的除法计算方法是关键。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三年级584名学生分4批去参观科技馆。平均每批去多少人？</w:t>
      </w:r>
    </w:p>
    <w:p>
      <w:pPr>
        <w:pStyle w:val="Default"/>
        <w:spacing w:after="0" w:line="360" w:lineRule="auto"/>
        <w:rPr>
          <w:rFonts w:eastAsia="黑体"/>
          <w:color w:val="FF0000"/>
        </w:rPr>
      </w:pPr>
    </w:p>
    <w:p>
      <w:pPr>
        <w:pStyle w:val="Default"/>
        <w:spacing w:after="0" w:line="360" w:lineRule="auto"/>
        <w:rPr>
          <w:rFonts w:eastAsia="黑体"/>
          <w:color w:val="FF0000"/>
        </w:rPr>
      </w:pPr>
    </w:p>
    <w:p>
      <w:pPr>
        <w:pStyle w:val="Default"/>
        <w:spacing w:after="0" w:line="360" w:lineRule="auto"/>
        <w:rPr>
          <w:rFonts w:eastAsia="黑体"/>
          <w:color w:val="FF0000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王老师带315元，买了3个足球，平均每个足球多少钱？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150人参加联欢会，每张桌子围坐6人。需要准备多少张桌子？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4个班上手工课一共用去了120张彩色手工纸，平均每个班用去了多少张纸？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【考点二】有余数除法的实际应用。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有余数除法的实际应用，要熟练掌握三位数除以一位数除法的计算方法。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有125个面包，每4个装一袋，可以装几袋？还剩多少个？</w:t>
      </w:r>
    </w:p>
    <w:p>
      <w:pPr>
        <w:pStyle w:val="Default"/>
        <w:spacing w:after="0" w:line="360" w:lineRule="auto"/>
        <w:rPr>
          <w:rFonts w:eastAsia="黑体"/>
          <w:b/>
          <w:bCs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2"/>
          <w:cols w:num="1" w:space="708"/>
          <w:titlePg w:val="0"/>
          <w:docGrid w:type="lines" w:linePitch="312" w:charSpace="0"/>
        </w:sect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【对应练习1】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每根跳绳8元，110元可以买多少根？还剩多少钱？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兔妈妈去地里干活，一共拔了476个萝卜，平均放在6个同样大的筐里，每个筐里放几个？还剩几个？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【对应练习3】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光明小学用卖废品的912元钱买了522支笔，送给手拉手的乡村小学5个班的小朋友，平均每个班得到多少支笔？，还剩几支笔？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【考点三】“进一法”解决实际问题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</w:rPr>
        <w:t>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解决实际问题常用的三种方法：</w:t>
      </w:r>
    </w:p>
    <w:p>
      <w:pPr>
        <w:numPr>
          <w:ilvl w:val="0"/>
          <w:numId w:val="1"/>
        </w:num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四舍五入法：保留哪一位就看那一位的后一位，如果小于5就舍掉，大于或等于5向前进一。</w:t>
      </w:r>
    </w:p>
    <w:p>
      <w:pPr>
        <w:numPr>
          <w:ilvl w:val="0"/>
          <w:numId w:val="1"/>
        </w:num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进一法：根据实际问题具体情况，直接向前进一。</w:t>
      </w:r>
    </w:p>
    <w:p>
      <w:pPr>
        <w:numPr>
          <w:ilvl w:val="0"/>
          <w:numId w:val="1"/>
        </w:num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去尾法：根据实际问题具体情况，直接舍掉。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超市一共有489袋大米，一次最多运9袋，至少要运多少次才能运完？</w:t>
      </w:r>
    </w:p>
    <w:p>
      <w:pPr>
        <w:pStyle w:val="Default"/>
        <w:spacing w:after="0" w:line="360" w:lineRule="auto"/>
        <w:rPr>
          <w:rFonts w:eastAsia="黑体"/>
        </w:rPr>
      </w:pPr>
    </w:p>
    <w:p>
      <w:pPr>
        <w:pStyle w:val="Default"/>
        <w:spacing w:after="0" w:line="360" w:lineRule="auto"/>
        <w:rPr>
          <w:rFonts w:eastAsia="黑体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3"/>
          <w:cols w:num="1" w:space="708"/>
          <w:titlePg w:val="0"/>
          <w:docGrid w:type="lines" w:linePitch="312" w:charSpace="0"/>
        </w:sect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【对应练习1】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来了135名游客登泰山，他们打算乘坐缆车上山，每辆缆车最多可以坐4名游客，这些游客需要多少辆缆车？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三年级同学去公园划船，男生有143人，女生有122人，每6人划1只船，至少需要多少只船？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【对应练习3】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张老师和王老师带领67名同学去划船，如果每条船最多坐6人，要想所有人都划船，那么他们至少需要租多少条船？</w:t>
      </w:r>
    </w:p>
    <w:p>
      <w:pPr>
        <w:pStyle w:val="Default"/>
        <w:spacing w:after="0" w:line="360" w:lineRule="auto"/>
        <w:rPr>
          <w:rFonts w:eastAsia="黑体"/>
          <w:color w:val="FF0000"/>
        </w:rPr>
      </w:pPr>
    </w:p>
    <w:p>
      <w:pPr>
        <w:pStyle w:val="Default"/>
        <w:spacing w:after="0" w:line="360" w:lineRule="auto"/>
        <w:rPr>
          <w:rFonts w:eastAsia="黑体"/>
          <w:color w:val="FF0000"/>
        </w:rPr>
      </w:pPr>
    </w:p>
    <w:p>
      <w:pPr>
        <w:pStyle w:val="Default"/>
        <w:spacing w:after="0" w:line="360" w:lineRule="auto"/>
        <w:rPr>
          <w:rFonts w:eastAsia="黑体"/>
          <w:color w:val="FF0000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【考点四】“去尾法”解决实际问题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</w:rPr>
        <w:t>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解决实际问题常用的三种方法：</w:t>
      </w:r>
    </w:p>
    <w:p>
      <w:pPr>
        <w:numPr>
          <w:ilvl w:val="0"/>
          <w:numId w:val="1"/>
        </w:num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四舍五入法：保留哪一位就看那一位的后一位，如果小于5就舍掉，大于或等于5向前进一。</w:t>
      </w:r>
    </w:p>
    <w:p>
      <w:pPr>
        <w:numPr>
          <w:ilvl w:val="0"/>
          <w:numId w:val="1"/>
        </w:num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进一法：根据实际问题具体情况，直接向前进一。</w:t>
      </w:r>
    </w:p>
    <w:p>
      <w:pPr>
        <w:numPr>
          <w:ilvl w:val="0"/>
          <w:numId w:val="1"/>
        </w:num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去尾法：根据实际问题具体情况，直接舍掉。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把82个小皮球分给各班小朋友。每个班分6个，最多够分给几个班？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4"/>
          <w:cols w:num="1" w:space="708"/>
          <w:titlePg w:val="0"/>
          <w:docGrid w:type="lines" w:linePitch="312" w:charSpace="0"/>
        </w:sect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【对应练习1】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 xml:space="preserve">27元最多可以买几杯果汁？ 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pict>
          <v:shape id="_x0000_i1028" type="#_x0000_t75" style="width:131.25pt;height:73.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有34个扣子，每件上衣要钉5个扣子，最多可钉几件衣服？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【对应练习3】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儿童服装厂为学生制作校服，每套校服用布3米。920米布最多能做多少套校服？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【考点五】估算应用题。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估算应用题往往有关键词“大约”、“估一估”等的出现，此时列式计算时要注意采用估算的方法。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李老师4分钟打了358个字，王老师8分钟打了803个字。估一估，哪位老师打字打得更快？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5"/>
          <w:cols w:num="1" w:space="708"/>
          <w:titlePg w:val="0"/>
          <w:docGrid w:type="lines" w:linePitch="312" w:charSpace="0"/>
        </w:sect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【对应练习1】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三年级一班有143本书，放在3层书架上，平均每层大约放多少本？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color w:val="FF0000"/>
          <w:sz w:val="24"/>
          <w:szCs w:val="24"/>
        </w:rPr>
      </w:pPr>
    </w:p>
    <w:p>
      <w:pPr>
        <w:pStyle w:val="Default"/>
        <w:rPr>
          <w:rFonts w:eastAsia="黑体"/>
          <w:color w:val="FF0000"/>
        </w:rPr>
      </w:pPr>
    </w:p>
    <w:p>
      <w:pPr>
        <w:pStyle w:val="Default"/>
        <w:rPr>
          <w:rFonts w:eastAsia="黑体"/>
          <w:color w:val="FF0000"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小红一家来密山游玩，在密山宾馆住了3天，住宿费一共是267元。每天的住宿费大约是多少钱？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【对应练习3】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一部儿童电视剧共336分钟。分8集播放，每集大约播放多长时间？</w:t>
      </w:r>
    </w:p>
    <w:p>
      <w:pPr>
        <w:pStyle w:val="Default"/>
        <w:spacing w:after="0" w:line="360" w:lineRule="auto"/>
        <w:rPr>
          <w:rFonts w:eastAsia="黑体"/>
        </w:rPr>
      </w:pPr>
    </w:p>
    <w:p>
      <w:pPr>
        <w:pStyle w:val="Default"/>
        <w:spacing w:after="0" w:line="360" w:lineRule="auto"/>
        <w:rPr>
          <w:rFonts w:eastAsia="黑体"/>
        </w:rPr>
      </w:pPr>
    </w:p>
    <w:p>
      <w:pPr>
        <w:pStyle w:val="Default"/>
        <w:spacing w:after="0" w:line="360" w:lineRule="auto"/>
        <w:rPr>
          <w:rFonts w:eastAsia="黑体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【考点六】“够吗”类型题。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“够吗”类型题，先求出单位量的数值，然后再比较大小得出结果。</w:t>
      </w:r>
    </w:p>
    <w:p>
      <w:pPr>
        <w:spacing w:line="360" w:lineRule="auto"/>
        <w:textAlignment w:val="baseline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三年级有482名同学去春游，每辆大巴车能坐45人，9辆车够坐吗？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【对应练习1】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李叔叔昨天一共摘了120个蜜瓜，每箱装6个。一共有19个纸箱，够装吗？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6"/>
          <w:cols w:num="1" w:space="708"/>
          <w:titlePg w:val="0"/>
          <w:docGrid w:type="lines" w:linePitch="312" w:charSpace="0"/>
        </w:sect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波萝园今天一共摘了185个菠萝，每箱装8个。现一共有19个纸箱，够装吗？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【对应练习3】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张叔叔今天一共摘了182个菠萝，每箱装8个，一共有18个纸箱，够装吗？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【考点七】实际问题中的大小比较。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比较大小问题，先分别求出各单位量的数值，然后再比较大小得出结果。</w:t>
      </w:r>
    </w:p>
    <w:p>
      <w:pPr>
        <w:spacing w:line="360" w:lineRule="auto"/>
        <w:textAlignment w:val="baseline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</w:rPr>
        <w:t>竞走是一种很好的健身方式。他们谁的速度快？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</w:rPr>
        <w:pict>
          <v:shape id="_x0000_i1029" type="#_x0000_t75" style="width:257.25pt;height:88.45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pStyle w:val="Default"/>
        <w:spacing w:after="0" w:line="360" w:lineRule="auto"/>
        <w:rPr>
          <w:rFonts w:eastAsia="黑体"/>
          <w:color w:val="FF0000"/>
        </w:rPr>
      </w:pPr>
    </w:p>
    <w:p>
      <w:pPr>
        <w:pStyle w:val="Default"/>
        <w:spacing w:after="0" w:line="360" w:lineRule="auto"/>
        <w:rPr>
          <w:rFonts w:eastAsia="黑体"/>
          <w:color w:val="FF0000"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【对应练习1】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</w:rPr>
        <w:t>哪种水果的价格贵一些？贵多少？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</w:rPr>
        <w:pict>
          <v:shape id="_x0000_i1030" type="#_x0000_t75" style="width:141pt;height:68.25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7"/>
          <w:cols w:num="1" w:space="708"/>
          <w:titlePg w:val="0"/>
          <w:docGrid w:type="lines" w:linePitch="312" w:charSpace="0"/>
        </w:sect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</w:rPr>
        <w:t>哪位老师打字的速度快？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</w:rPr>
        <w:pict>
          <v:shape id="_x0000_i1031" type="#_x0000_t75" style="width:294pt;height:104.25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【考点八】“照这样计算”类型题。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“照这样计算”类型题，先求出一个单位量的数值，然后再根据题中的条件和问题求出结果。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【典型例题1】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</w:rPr>
      </w:pPr>
      <w:r>
        <w:rPr>
          <w:rFonts w:ascii="黑体" w:eastAsia="黑体" w:hAnsi="黑体" w:cs="黑体" w:hint="eastAsia"/>
          <w:color w:val="000000"/>
          <w:sz w:val="24"/>
        </w:rPr>
        <w:t>王师傅4小时加工36个零件。照这样计算，他加工54个零件需要多少小时？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FF0000"/>
          <w:sz w:val="24"/>
        </w:rPr>
      </w:pPr>
    </w:p>
    <w:p>
      <w:pPr>
        <w:pStyle w:val="Default"/>
        <w:rPr>
          <w:rFonts w:eastAsia="黑体"/>
          <w:color w:val="FF0000"/>
        </w:rPr>
      </w:pPr>
    </w:p>
    <w:p>
      <w:pPr>
        <w:pStyle w:val="Default"/>
        <w:rPr>
          <w:rFonts w:eastAsia="黑体"/>
          <w:color w:val="FF0000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小林看一本故事书，3天看了24页。照这样计算，全书128页，多少天可以看完？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FF0000"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豆腐坊用3千克黄豆做出12千克豆腐。照这样计算，做40千克豆腐需要多少千克黄豆？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8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</w:rPr>
        <w:t>李大爷买5只小羊用了335元，照这样计算，他还想买9只这样的小羊，老爷爷还要准备多少钱？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【对应练习1】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</w:rPr>
        <w:t>学校开展节约用水活动，前3个月共节约用水45吨。照这样计算，学校一年能节约用水多少吨？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color w:val="FF0000"/>
        </w:rPr>
      </w:pPr>
      <w:r>
        <w:rPr>
          <w:rFonts w:eastAsia="黑体" w:hint="eastAsia"/>
          <w:b/>
          <w:bCs/>
        </w:rPr>
        <w:t>【对应练习2】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8箱蜜蜂可以酿64千克蜂蜜。照这样计算，32箱蜜蜂可以酿多少千克蜂蜜？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color w:val="FF0000"/>
        </w:rPr>
      </w:pPr>
      <w:r>
        <w:rPr>
          <w:rFonts w:eastAsia="黑体" w:hint="eastAsia"/>
          <w:b/>
          <w:bCs/>
        </w:rPr>
        <w:t>【对应练习3】</w:t>
      </w:r>
    </w:p>
    <w:p>
      <w:pPr>
        <w:pStyle w:val="Default"/>
        <w:spacing w:after="0" w:line="360" w:lineRule="auto"/>
        <w:rPr>
          <w:rFonts w:eastAsia="黑体"/>
          <w:b/>
          <w:bCs/>
          <w:color w:val="2E75B5"/>
          <w:sz w:val="28"/>
          <w:szCs w:val="28"/>
        </w:rPr>
      </w:pPr>
      <w:r>
        <w:rPr>
          <w:rFonts w:eastAsia="黑体" w:hint="eastAsia"/>
          <w:color w:val="000000"/>
        </w:rPr>
        <w:t>幼儿园购买了4个小熊玩具，一共花了36元，照这样计算，购买8个这样的小熊玩具需要多少钱？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【考点九】简单的倍数问题。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倍数问题，求一倍数是多少，用除法计算。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pStyle w:val="Default"/>
        <w:spacing w:after="0" w:line="360" w:lineRule="auto"/>
        <w:rPr>
          <w:rFonts w:eastAsia="黑体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9"/>
          <w:cols w:num="1" w:space="708"/>
          <w:titlePg w:val="0"/>
          <w:docGrid w:type="lines" w:linePitch="312" w:charSpace="0"/>
        </w:sectPr>
      </w:pPr>
      <w:r>
        <w:rPr>
          <w:rFonts w:eastAsia="黑体" w:hint="eastAsia"/>
          <w:color w:val="000000"/>
        </w:rPr>
        <w:t>雨燕每小时飞行160千米，是野兔每小时奔跑距离的4倍，野兔每小时奔跑多少千米？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【对应练习1】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一条短裤的价格是60元。一件上衣的价格是短裤的3倍，是裙子的4倍，一条裙子多少钱？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【对应练习2】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超市运来蔬菜570千克，是运来的水果重量的3倍。运来的蔬菜和水果一共多少千克？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【对应练习3】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一头大象的体重是5600kg，正好是一头牛的体重的8倍。这头牛重多少千克？</w:t>
      </w: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  <w:b/>
          <w:bCs/>
        </w:rPr>
      </w:pP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b/>
          <w:bCs/>
        </w:rPr>
        <w:t>【对应练习4】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 w:hint="eastAsia"/>
          <w:color w:val="000000"/>
        </w:rPr>
        <w:t>水果店运来苹果340千克，梨260千克，运来的苹果和梨的总质量是柚子的6倍，运来多少千克柚子？</w:t>
      </w:r>
    </w:p>
    <w:p>
      <w:pPr>
        <w:pStyle w:val="Default"/>
        <w:spacing w:after="0" w:line="360" w:lineRule="auto"/>
        <w:rPr>
          <w:rFonts w:eastAsia="黑体"/>
        </w:rPr>
      </w:pPr>
      <w:r>
        <w:rPr>
          <w:rFonts w:eastAsia="黑体"/>
        </w:rPr>
        <w:br/>
      </w:r>
      <w:r>
        <w:rPr>
          <w:rFonts w:eastAsia="黑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https://d.book118.com/216131150203010040</w:t>
        </w:r>
      </w:hyperlink>
    </w:p>
    <w:p>
      <w:pPr>
        <w:pStyle w:val="Default"/>
        <w:spacing w:after="0" w:line="360" w:lineRule="auto"/>
        <w:rPr>
          <w:rFonts w:eastAsia="黑体"/>
        </w:rPr>
      </w:pPr>
    </w:p>
    <w:sectPr>
      <w:type w:val="nextPage"/>
      <w:pgSz w:w="11906" w:h="16838"/>
      <w:pgMar w:top="1440" w:right="1800" w:bottom="1440" w:left="1800" w:header="851" w:footer="992" w:gutter="0"/>
      <w:pgNumType w:fmt="numberInDash" w:start="10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E5099027"/>
    <w:multiLevelType w:val="singleLevel"/>
    <w:tmpl w:val="E50990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attachedTemplate r:id="rId1"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897166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Default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  <w:spacing w:after="200" w:line="276" w:lineRule="auto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paragraph" w:styleId="CommentText">
    <w:name w:val="annotation text"/>
    <w:basedOn w:val="Normal"/>
    <w:uiPriority w:val="99"/>
    <w:semiHidden/>
    <w:unhideWhenUsed/>
    <w:qFormat/>
    <w:pPr>
      <w:jc w:val="left"/>
    </w:pPr>
  </w:style>
  <w:style w:type="paragraph" w:styleId="BodyText">
    <w:name w:val="Body Text"/>
    <w:basedOn w:val="Normal"/>
    <w:autoRedefine/>
    <w:uiPriority w:val="1"/>
    <w:qFormat/>
    <w:pPr>
      <w:ind w:left="20"/>
    </w:pPr>
    <w:rPr>
      <w:szCs w:val="21"/>
    </w:rPr>
  </w:style>
  <w:style w:type="paragraph" w:styleId="PlainText">
    <w:name w:val="Plain Text"/>
    <w:basedOn w:val="Normal"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autoRedefine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uiPriority w:val="22"/>
    <w:qFormat/>
    <w:rPr>
      <w:b/>
      <w:bCs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Normal037">
    <w:name w:val="Normal_0_3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3">
    <w:name w:val="Normal_0_4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9">
    <w:name w:val="Normal_5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3">
    <w:name w:val="Normal_5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5">
    <w:name w:val="Normal_5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4">
    <w:name w:val="Normal_0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2">
    <w:name w:val="Normal_5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6">
    <w:name w:val="Normal_3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2">
    <w:name w:val="Normal_4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6">
    <w:name w:val="Normal_0_4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0">
    <w:name w:val="Normal_5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8">
    <w:name w:val="Normal_5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4">
    <w:name w:val="Normal_1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4">
    <w:name w:val="Normal_5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2">
    <w:name w:val="Normal_5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2">
    <w:name w:val="Normal_4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Normal044">
    <w:name w:val="Normal_0_4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yperlink" Target="https://d.book118.com/216131150203010040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157274880</TotalTime>
  <Pages>10</Pages>
  <Words>668</Words>
  <Characters>3812</Characters>
  <Application>Microsoft Office Word</Application>
  <DocSecurity>0</DocSecurity>
  <Lines>31</Lines>
  <Paragraphs>8</Paragraphs>
  <ScaleCrop>false</ScaleCrop>
  <Company/>
  <LinksUpToDate>false</LinksUpToDate>
  <CharactersWithSpaces>4472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13</cp:revision>
  <cp:lastPrinted>2020-03-17T04:10:00Z</cp:lastPrinted>
  <dcterms:created xsi:type="dcterms:W3CDTF">2020-02-25T04:02:00Z</dcterms:created>
  <dcterms:modified xsi:type="dcterms:W3CDTF">2024-01-13T16:12:48Z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C843E246943A4C05B571889FEB8E9273_13</vt:lpwstr>
  </property>
  <property fmtid="{D5CDD505-2E9C-101B-9397-08002B2CF9AE}" pid="3" name="KSOProductBuildVer">
    <vt:lpwstr>2052-12.1.0.16120</vt:lpwstr>
  </property>
</Properties>
</file>