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82" o:spid="_x0000_s1025" type="#_x0000_t75" style="width:24pt;height:35pt;margin-top:920pt;margin-left:90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五年级数学下册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第六单元分数加法和减法的应用题部分（原卷版）</w:t>
      </w: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编者的话：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《</w:t>
      </w:r>
      <w:r>
        <w:rPr>
          <w:rFonts w:ascii="黑体" w:eastAsia="黑体" w:hAnsi="黑体" w:cs="黑体" w:hint="eastAsia"/>
          <w:bCs/>
          <w:color w:val="000000"/>
          <w:sz w:val="28"/>
          <w:szCs w:val="28"/>
          <w:lang w:eastAsia="zh-CN"/>
        </w:rPr>
        <w:t>-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五年级数学下册典型例题系列》是基于教材知识点和常年考点考题总结与编辑而成的，该系列主要包含典型例题和专项练习两大部分。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典型例题部分是按照单元顺序进行编辑，主要分为计算和应用两大部分，其优点在于考题典型，考点丰富，变式多样。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专项练习部分是从常考题和期末真题中选取对应练习，其优点在于选题经典，题型多样，题量适中。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本专题是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第六单元分数加法和减法的应用题部分。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本部分内容主要考察分数加减法在生活实际中的应用，题型多以应用题为主，综合性较强，但难度不大，建议作为本章重点内容进行讲解，一共划分为六个考点，欢迎使用。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tabs>
          <w:tab w:val="left" w:pos="1411"/>
        </w:tabs>
        <w:spacing w:line="360" w:lineRule="auto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/>
          <w:u w:val="dotDotDash" w:color="365F9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87.75pt;height:18pt" coordsize="21600,21600" filled="t" fillcolor="#06c" stroked="t" strokecolor="#9cf">
            <v:shadow on="t" color="#900" offset2="-2pt,-2pt"/>
            <v:textpath style="font-family:华文仿宋;font-size:16pt;font-style:italic;v-text-align:center" trim="t" fitpath="t" xscale="f" string="考点导图&#10;"/>
            <w10:anchorlock/>
          </v:shape>
        </w:pic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pict>
          <v:shape id="_x0000_i1027" type="#_x0000_t75" alt="C:/Users/Kimber/AppData/Local/Temp/wps.UIwyZjwps" style="width:479.5pt;height:86.75pt" coordsize="21600,21600" o:preferrelative="t" filled="f" stroked="f">
            <v:stroke joinstyle="miter"/>
            <v:imagedata r:id="rId6" o:title="C:/Users/Kimber/AppData/Local/Temp/wps.UIwyZjwps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numberInDash"/>
          <w:cols w:num="1" w:space="708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【考点一】同分母分数加减法的应用。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同、异分母分数加减应用题的解题步骤：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1.分析题意；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2.找准每个分数的单位“1”；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3.列式计算；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4.注意通分和约分。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一根跳绳，第一次剪去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28" type="#_x0000_t75" alt="eqId8b2a698891d42c70b597f0da4f215f09" style="width:10.5pt;height:27pt" o:ole="" coordsize="21600,21600" o:preferrelative="t" filled="f" stroked="f">
            <v:stroke joinstyle="miter"/>
            <v:imagedata r:id="rId7" o:title="eqId8b2a698891d42c70b597f0da4f215f09"/>
            <o:lock v:ext="edit" aspectratio="t"/>
            <w10:anchorlock/>
          </v:shape>
          <o:OLEObject Type="Embed" ProgID="Equation.DSMT4" ShapeID="_x0000_i1028" DrawAspect="Content" ObjectID="_1468075725" r:id="rId8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米，第二次剪去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29" type="#_x0000_t75" alt="eqIdd59ab85c075a09d55d69e159e4abb268" style="width:10.5pt;height:26.95pt" o:ole="" coordsize="21600,21600" o:preferrelative="t" filled="f" stroked="f">
            <v:stroke joinstyle="miter"/>
            <v:imagedata r:id="rId9" o:title="eqIdd59ab85c075a09d55d69e159e4abb268"/>
            <o:lock v:ext="edit" aspectratio="t"/>
            <w10:anchorlock/>
          </v:shape>
          <o:OLEObject Type="Embed" ProgID="Equation.DSMT4" ShapeID="_x0000_i1029" DrawAspect="Content" ObjectID="_1468075726" r:id="rId10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米，共剪去多少米？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一堆煤，七月份烧了这堆煤的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30" type="#_x0000_t75" alt="eqId1985174e05ad371e13cf24d244423da4" style="width:10.5pt;height:26.95pt" o:ole="" coordsize="21600,21600" o:preferrelative="t" filled="f" stroked="f">
            <v:stroke joinstyle="miter"/>
            <v:imagedata r:id="rId11" o:title="eqId1985174e05ad371e13cf24d244423da4"/>
            <o:lock v:ext="edit" aspectratio="t"/>
            <w10:anchorlock/>
          </v:shape>
          <o:OLEObject Type="Embed" ProgID="Equation.DSMT4" ShapeID="_x0000_i1030" DrawAspect="Content" ObjectID="_1468075727" r:id="rId12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，八月份烧了这堆煤的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31" type="#_x0000_t75" alt="eqId4a2008b78a906cf5ecdfd68432fa9ad1" style="width:10.5pt;height:26.95pt" o:ole="" coordsize="21600,21600" o:preferrelative="t" filled="f" stroked="f">
            <v:stroke joinstyle="miter"/>
            <v:imagedata r:id="rId13" o:title="eqId4a2008b78a906cf5ecdfd68432fa9ad1"/>
            <o:lock v:ext="edit" aspectratio="t"/>
            <w10:anchorlock/>
          </v:shape>
          <o:OLEObject Type="Embed" ProgID="Equation.DSMT4" ShapeID="_x0000_i1031" DrawAspect="Content" ObjectID="_1468075728" r:id="rId14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。八月份比七月份多烧了这堆煤的几分之几？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小军看一本科技书，第一天看了全书的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32" type="#_x0000_t75" alt="eqId0fd7b7834f33ed54661f2ce4328f661a" style="width:9.75pt;height:23.95pt" o:ole="" coordsize="21600,21600" o:preferrelative="t" filled="f" stroked="f">
            <v:stroke joinstyle="miter"/>
            <v:imagedata r:id="rId15" o:title="eqId0fd7b7834f33ed54661f2ce4328f661a"/>
            <o:lock v:ext="edit" aspectratio="t"/>
            <w10:anchorlock/>
          </v:shape>
          <o:OLEObject Type="Embed" ProgID="Equation.DSMT4" ShapeID="_x0000_i1032" DrawAspect="Content" ObjectID="_1468075729" r:id="rId16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，第二天看了全书的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33" type="#_x0000_t75" alt="eqIdb696b79a748797ef1e56fa31ee9a450d" style="width:9.75pt;height:26.25pt" o:ole="" coordsize="21600,21600" o:preferrelative="t" filled="f" stroked="f">
            <v:stroke joinstyle="miter"/>
            <v:imagedata r:id="rId17" o:title="eqIdb696b79a748797ef1e56fa31ee9a450d"/>
            <o:lock v:ext="edit" aspectratio="t"/>
            <w10:anchorlock/>
          </v:shape>
          <o:OLEObject Type="Embed" ProgID="Equation.DSMT4" ShapeID="_x0000_i1033" DrawAspect="Content" ObjectID="_1468075730" r:id="rId18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，两天共看全书的几分之几？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清理一段河道，上午清理了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34" type="#_x0000_t75" alt="eqId8f7015c151773274f930b831f5ec2541" style="width:26.95pt;height:25.5pt" o:ole="" coordsize="21600,21600" o:preferrelative="t" filled="f" stroked="f">
            <v:stroke joinstyle="miter"/>
            <v:imagedata r:id="rId19" o:title="eqId8f7015c151773274f930b831f5ec2541"/>
            <o:lock v:ext="edit" aspectratio="t"/>
            <w10:anchorlock/>
          </v:shape>
          <o:OLEObject Type="Embed" ProgID="Equation.DSMT4" ShapeID="_x0000_i1034" DrawAspect="Content" ObjectID="_1468075731" r:id="rId20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，比下午多清理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35" type="#_x0000_t75" alt="eqIdae8743197b20a2579c0de0ce9b479d86" style="width:29.25pt;height:27.75pt" o:ole="" coordsize="21600,21600" o:preferrelative="t" filled="f" stroked="f">
            <v:stroke joinstyle="miter"/>
            <v:imagedata r:id="rId21" o:title="eqIdae8743197b20a2579c0de0ce9b479d86"/>
            <o:lock v:ext="edit" aspectratio="t"/>
            <w10:anchorlock/>
          </v:shape>
          <o:OLEObject Type="Embed" ProgID="Equation.DSMT4" ShapeID="_x0000_i1035" DrawAspect="Content" ObjectID="_1468075732" r:id="rId22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，下午清理了多少千米？这一天一共清理了多少千米？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三年级扫了操场的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36" type="#_x0000_t75" style="width:12pt;height:30.7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，四年级扫了操场的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37" type="#_x0000_t75" style="width:12pt;height:30.7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．他们一共打扫了操场的几分之几？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【考点二】异分母分数加减法的应用。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同、异分母分数加减应用题的解题步骤：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1.分析题意；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2.找准每个分数的单位“1”；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3.列式计算；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4.注意通分和约分。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学校运来一堆沙子，修路用去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38" type="#_x0000_t75" alt="eqId6503ca085e3ca5f2ba723b0dd66e210b" style="width:9.75pt;height:26.25pt" o:ole="" coordsize="21600,21600" o:preferrelative="t" filled="f" stroked="f">
            <v:stroke joinstyle="miter"/>
            <v:imagedata r:id="rId25" o:title="eqId6503ca085e3ca5f2ba723b0dd66e210b"/>
            <o:lock v:ext="edit" aspectratio="t"/>
            <w10:anchorlock/>
          </v:shape>
          <o:OLEObject Type="Embed" ProgID="Equation.DSMT4" ShapeID="_x0000_i1038" DrawAspect="Content" ObjectID="_1468075733" r:id="rId26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吨，还剩下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39" type="#_x0000_t75" alt="eqId7c6c7567972273b4ba733b47bf9d5408" style="width:9.75pt;height:26.25pt" o:ole="" coordsize="21600,21600" o:preferrelative="t" filled="f" stroked="f">
            <v:stroke joinstyle="miter"/>
            <v:imagedata r:id="rId27" o:title="eqId7c6c7567972273b4ba733b47bf9d5408"/>
            <o:lock v:ext="edit" aspectratio="t"/>
            <w10:anchorlock/>
          </v:shape>
          <o:OLEObject Type="Embed" ProgID="Equation.DSMT4" ShapeID="_x0000_i1039" DrawAspect="Content" ObjectID="_1468075734" r:id="rId28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吨，剩下的沙子比用去的沙子多多少吨？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一瓶1升的饮料，小刚第一次喝了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40" type="#_x0000_t75" alt="eqIdd3ffd5c35bba71ea54c28622b6cf505d" style="width:9.75pt;height:27.7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40" DrawAspect="Content" ObjectID="_1468075735" r:id="rId30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升，第二次喝了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41" type="#_x0000_t75" alt="eqId56d266a04f3dc7483eddbc26c5e487db" style="width:10.5pt;height:27.75pt" o:ole="" coordsize="21600,21600" o:preferrelative="t" filled="f" stroked="f">
            <v:stroke joinstyle="miter"/>
            <v:imagedata r:id="rId31" o:title="eqId56d266a04f3dc7483eddbc26c5e487db"/>
            <o:lock v:ext="edit" aspectratio="t"/>
            <w10:anchorlock/>
          </v:shape>
          <o:OLEObject Type="Embed" ProgID="Equation.DSMT4" ShapeID="_x0000_i1041" DrawAspect="Content" ObjectID="_1468075736" r:id="rId32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升。小刚两次共喝了多少升饮料？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妈妈买了1捆毛线，织帽子用去了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42" type="#_x0000_t75" alt="eqIda734873a608f0c070dec80b89d179754" style="width:9pt;height:24.75pt" o:ole="" coordsize="21600,21600" o:preferrelative="t" filled="f" stroked="f">
            <v:stroke joinstyle="miter"/>
            <v:imagedata r:id="rId33" o:title="eqIda734873a608f0c070dec80b89d179754"/>
            <o:lock v:ext="edit" aspectratio="t"/>
            <w10:anchorlock/>
          </v:shape>
          <o:OLEObject Type="Embed" ProgID="Equation.DSMT4" ShapeID="_x0000_i1042" DrawAspect="Content" ObjectID="_1468075737" r:id="rId34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，织手套用去了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43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43" DrawAspect="Content" ObjectID="_1468075738" r:id="rId36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，帽子比手套少用这捆毛线的几分之几？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周末爸爸开车带文文去奶奶家总共用了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44" type="#_x0000_t75" alt="eqIdbf31876698721a199c7c53c6b320aa86" style="width:9.75pt;height:23.95pt" o:ole="" coordsize="21600,21600" o:preferrelative="t" filled="f" stroked="f">
            <v:stroke joinstyle="miter"/>
            <v:imagedata r:id="rId37" o:title="eqIdbf31876698721a199c7c53c6b320aa86"/>
            <o:lock v:ext="edit" aspectratio="t"/>
            <w10:anchorlock/>
          </v:shape>
          <o:OLEObject Type="Embed" ProgID="Equation.DSMT4" ShapeID="_x0000_i1044" DrawAspect="Content" ObjectID="_1468075739" r:id="rId38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小时，途中去加油站停了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object>
          <v:shape id="_x0000_i1045" type="#_x0000_t75" alt="eqId56d266a04f3dc7483eddbc26c5e487db" style="width:10.5pt;height:27.75pt" o:ole="" coordsize="21600,21600" o:preferrelative="t" filled="f" stroked="f">
            <v:stroke joinstyle="miter"/>
            <v:imagedata r:id="rId31" o:title="eqId56d266a04f3dc7483eddbc26c5e487db"/>
            <o:lock v:ext="edit" aspectratio="t"/>
            <w10:anchorlock/>
          </v:shape>
          <o:OLEObject Type="Embed" ProgID="Equation.DSMT4" ShapeID="_x0000_i1045" DrawAspect="Content" ObjectID="_1468075740" r:id="rId39"/>
        </w:object>
      </w:r>
      <w:r>
        <w:rPr>
          <w:rFonts w:ascii="黑体" w:eastAsia="黑体" w:hAnsi="黑体" w:cs="黑体" w:hint="eastAsia"/>
          <w:color w:val="000000"/>
          <w:sz w:val="24"/>
          <w:szCs w:val="28"/>
        </w:rPr>
        <w:t>时，那么他们在路上行驶了多少小时？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依依用一条彩带的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6" type="#_x0000_t75" alt="eqIdeac97e6740365c85ad857aff85cefbe5" style="width:9.75pt;height:27.75pt" o:ole="" coordsize="21600,21600" o:preferrelative="t" filled="f" stroked="f">
            <v:stroke joinstyle="miter"/>
            <v:imagedata r:id="rId40" o:title="eqIdeac97e6740365c85ad857aff85cefbe5"/>
            <o:lock v:ext="edit" aspectratio="t"/>
            <w10:anchorlock/>
          </v:shape>
          <o:OLEObject Type="Embed" ProgID="Equation.DSMT4" ShapeID="_x0000_i1046" DrawAspect="Content" ObjectID="_1468075741" r:id="rId4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装饰礼品，壮壮用同样长的一条彩带的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7" type="#_x0000_t75" alt="eqIdbf31876698721a199c7c53c6b320aa86" style="width:9.75pt;height:23.95pt" o:ole="" coordsize="21600,21600" o:preferrelative="t" filled="f" stroked="f">
            <v:stroke joinstyle="miter"/>
            <v:imagedata r:id="rId37" o:title="eqIdbf31876698721a199c7c53c6b320aa86"/>
            <o:lock v:ext="edit" aspectratio="t"/>
            <w10:anchorlock/>
          </v:shape>
          <o:OLEObject Type="Embed" ProgID="Equation.DSMT4" ShapeID="_x0000_i1047" DrawAspect="Content" ObjectID="_1468075742" r:id="rId4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装饰礼品。    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（1）依依比壮壮少用了一条彩带的几分之几？    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（2）依依和壮壮合用一条彩带，够吗？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卫生站买了一些消毒水，第一批运来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8" type="#_x0000_t75" alt="eqId6503ca085e3ca5f2ba723b0dd66e210b" style="width:9.75pt;height:26.25pt" o:ole="" coordsize="21600,21600" o:preferrelative="t" filled="f" stroked="f">
            <v:stroke joinstyle="miter"/>
            <v:imagedata r:id="rId25" o:title="eqId6503ca085e3ca5f2ba723b0dd66e210b"/>
            <o:lock v:ext="edit" aspectratio="t"/>
            <w10:anchorlock/>
          </v:shape>
          <o:OLEObject Type="Embed" ProgID="Equation.DSMT4" ShapeID="_x0000_i1048" DrawAspect="Content" ObjectID="_1468075743" r:id="rId43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吨，比第二次多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49" type="#_x0000_t75" alt="eqIdd3ffd5c35bba71ea54c28622b6cf505d" style="width:9.75pt;height:27.7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49" DrawAspect="Content" ObjectID="_1468075744" r:id="rId4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吨，第二次运来多少吨？两次一共运来多少吨？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【考点三】单位“1”的应用。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-个物体、一个计量单位或是一些物体等都可以看作一个整体，我们通常把这个整体叫做单位"1"。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王大爷种植青瓜用了菜地的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50" type="#_x0000_t75" alt="eqId6503ca085e3ca5f2ba723b0dd66e210b" style="width:9.75pt;height:26.25pt" o:ole="" coordsize="21600,21600" o:preferrelative="t" filled="f" stroked="f">
            <v:stroke joinstyle="miter"/>
            <v:imagedata r:id="rId25" o:title="eqId6503ca085e3ca5f2ba723b0dd66e210b"/>
            <o:lock v:ext="edit" aspectratio="t"/>
            <w10:anchorlock/>
          </v:shape>
          <o:OLEObject Type="Embed" ProgID="Equation.DSMT4" ShapeID="_x0000_i1050" DrawAspect="Content" ObjectID="_1468075745" r:id="rId45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，种植西红柿用了菜地的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object>
          <v:shape id="_x0000_i1051" type="#_x0000_t75" alt="eqId0d41840af35e218a5639a2eff4d80b54" style="width:14.25pt;height:27.75pt" o:ole="" coordsize="21600,21600" o:preferrelative="t" filled="f" stroked="f">
            <v:stroke joinstyle="miter"/>
            <v:imagedata r:id="rId46" o:title="eqId0d41840af35e218a5639a2eff4d80b54"/>
            <o:lock v:ext="edit" aspectratio="t"/>
            <w10:anchorlock/>
          </v:shape>
          <o:OLEObject Type="Embed" ProgID="Equation.DSMT4" ShapeID="_x0000_i1051" DrawAspect="Content" ObjectID="_1468075746" r:id="rId47"/>
        </w:object>
      </w:r>
      <w:r>
        <w:rPr>
          <w:rFonts w:ascii="黑体" w:eastAsia="黑体" w:hAnsi="黑体" w:cs="黑体" w:hint="eastAsia"/>
          <w:color w:val="000000"/>
          <w:sz w:val="24"/>
          <w:szCs w:val="24"/>
        </w:rPr>
        <w:t>，还剩这块菜地的几分之几没有种？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甲乙两队合修一条公路，甲队修了全长的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2" type="#_x0000_t75" alt="eqId0d41840af35e218a5639a2eff4d80b54" style="width:14.25pt;height:27.75pt" o:ole="" coordsize="21600,21600" o:preferrelative="t" filled="f" stroked="f">
            <v:stroke joinstyle="miter"/>
            <v:imagedata r:id="rId46" o:title="eqId0d41840af35e218a5639a2eff4d80b54"/>
            <o:lock v:ext="edit" aspectratio="t"/>
            <w10:anchorlock/>
          </v:shape>
          <o:OLEObject Type="Embed" ProgID="Equation.DSMT4" ShapeID="_x0000_i1052" DrawAspect="Content" ObjectID="_1468075747" r:id="rId4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，乙队修了全长的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3" type="#_x0000_t75" alt="eqIdf89eef3148f2d4d09379767b4af69132" style="width:10.5pt;height:2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53" DrawAspect="Content" ObjectID="_1468075748" r:id="rId5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，没修的占全部的几分之几？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长江小学开展社团活动。五（3）班参加的学生中选择“魔方”的占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4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54" DrawAspect="Content" ObjectID="_1468075749" r:id="rId5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，选择古诗词的占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5" type="#_x0000_t75" alt="eqIdd33adb74906403b0b00fcbd9fa691d8b" style="width:10.5pt;height:26.95pt" o:ole="" coordsize="21600,21600" o:preferrelative="t" filled="f" stroked="f">
            <v:stroke joinstyle="miter"/>
            <v:imagedata r:id="rId52" o:title="eqIdd33adb74906403b0b00fcbd9fa691d8b"/>
            <o:lock v:ext="edit" aspectratio="t"/>
            <w10:anchorlock/>
          </v:shape>
          <o:OLEObject Type="Embed" ProgID="Equation.DSMT4" ShapeID="_x0000_i1055" DrawAspect="Content" ObjectID="_1468075750" r:id="rId53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，其余同学选择手工。选择手工的占几分之几？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张叔叔有一块长方形的菜地，用其中的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6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56" DrawAspect="Content" ObjectID="_1468075751" r:id="rId5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种黄瓜，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7" type="#_x0000_t75" alt="eqId5e6486784415f3537c9a13556c05d893" style="width:9.75pt;height:26.95pt" o:ole="" coordsize="21600,21600" o:preferrelative="t" filled="f" stroked="f">
            <v:stroke joinstyle="miter"/>
            <v:imagedata r:id="rId55" o:title="eqId5e6486784415f3537c9a13556c05d893"/>
            <o:lock v:ext="edit" aspectratio="t"/>
            <w10:anchorlock/>
          </v:shape>
          <o:OLEObject Type="Embed" ProgID="Equation.DSMT4" ShapeID="_x0000_i1057" DrawAspect="Content" ObjectID="_1468075752" r:id="rId56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种辣椒，剩下的部分豆角，种豆角的面积占总面积的几分之几？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【考点四】分数加减法混合运算应用题。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注意分析题目的已知条件，分清用加减法的不同条件。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仓库里有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8" type="#_x0000_t75" alt="eqId8b2a698891d42c70b597f0da4f215f09" style="width:10.5pt;height:27pt" o:ole="" coordsize="21600,21600" o:preferrelative="t" filled="f" stroked="f">
            <v:stroke joinstyle="miter"/>
            <v:imagedata r:id="rId7" o:title="eqId8b2a698891d42c70b597f0da4f215f09"/>
            <o:lock v:ext="edit" aspectratio="t"/>
            <w10:anchorlock/>
          </v:shape>
          <o:OLEObject Type="Embed" ProgID="Equation.DSMT4" ShapeID="_x0000_i1058" DrawAspect="Content" ObjectID="_1468075753" r:id="rId57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吨大米，吃了150千克后又运来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59" type="#_x0000_t75" alt="eqIdd3ffd5c35bba71ea54c28622b6cf505d" style="width:9.75pt;height:27.7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59" DrawAspect="Content" ObjectID="_1468075754" r:id="rId5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吨，现在仓库里有多少吨大米？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修一条路，第一周修了全长的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0" type="#_x0000_t75" alt="eqIdf89eef3148f2d4d09379767b4af69132" style="width:10.5pt;height:2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60" DrawAspect="Content" ObjectID="_1468075755" r:id="rId59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，第二周修了全长的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1" type="#_x0000_t75" alt="eqId56d266a04f3dc7483eddbc26c5e487db" style="width:10.5pt;height:27.75pt" o:ole="" coordsize="21600,21600" o:preferrelative="t" filled="f" stroked="f">
            <v:stroke joinstyle="miter"/>
            <v:imagedata r:id="rId31" o:title="eqId56d266a04f3dc7483eddbc26c5e487db"/>
            <o:lock v:ext="edit" aspectratio="t"/>
            <w10:anchorlock/>
          </v:shape>
          <o:OLEObject Type="Embed" ProgID="Equation.DSMT4" ShapeID="_x0000_i1061" DrawAspect="Content" ObjectID="_1468075756" r:id="rId6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，第三周结束后，正好修了全长的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2" type="#_x0000_t75" alt="eqId357821e0e5595eaf3028df63d47b2c58" style="width:10.5pt;height:26.95pt" o:ole="" coordsize="21600,21600" o:preferrelative="t" filled="f" stroked="f">
            <v:stroke joinstyle="miter"/>
            <v:imagedata r:id="rId61" o:title="eqId357821e0e5595eaf3028df63d47b2c58"/>
            <o:lock v:ext="edit" aspectratio="t"/>
            <w10:anchorlock/>
          </v:shape>
          <o:OLEObject Type="Embed" ProgID="Equation.DSMT4" ShapeID="_x0000_i1062" DrawAspect="Content" ObjectID="_1468075757" r:id="rId6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。第三周修了全长的几分之几？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甲、乙两个工程队共同修了一条路，甲队修了全长的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3" type="#_x0000_t75" alt="eqIdd33adb74906403b0b00fcbd9fa691d8b" style="width:10.5pt;height:26.95pt" o:ole="" coordsize="21600,21600" o:preferrelative="t" filled="f" stroked="f">
            <v:stroke joinstyle="miter"/>
            <v:imagedata r:id="rId52" o:title="eqIdd33adb74906403b0b00fcbd9fa691d8b"/>
            <o:lock v:ext="edit" aspectratio="t"/>
            <w10:anchorlock/>
          </v:shape>
          <o:OLEObject Type="Embed" ProgID="Equation.DSMT4" ShapeID="_x0000_i1063" DrawAspect="Content" ObjectID="_1468075758" r:id="rId63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，乙队比甲队少修了全长的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4" type="#_x0000_t75" alt="eqId8ee5447f1268cfd1949810ba8db48308" style="width:14.25pt;height:27.75pt" o:ole="" coordsize="21600,21600" o:preferrelative="t" filled="f" stroked="f">
            <v:stroke joinstyle="miter"/>
            <v:imagedata r:id="rId64" o:title="eqId8ee5447f1268cfd1949810ba8db48308"/>
            <o:lock v:ext="edit" aspectratio="t"/>
            <w10:anchorlock/>
          </v:shape>
          <o:OLEObject Type="Embed" ProgID="Equation.DSMT4" ShapeID="_x0000_i1064" DrawAspect="Content" ObjectID="_1468075759" r:id="rId65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，他们一共修了全长的几分之儿？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修路队修路，第一天修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5" type="#_x0000_t75" alt="eqId6ac85c5876c03f5a87f9615d02acefd2" style="width:15pt;height:27pt" o:ole="" coordsize="21600,21600" o:preferrelative="t" filled="f" stroked="f">
            <v:stroke joinstyle="miter"/>
            <v:imagedata r:id="rId66" o:title="eqId6ac85c5876c03f5a87f9615d02acefd2"/>
            <o:lock v:ext="edit" aspectratio="t"/>
            <w10:anchorlock/>
          </v:shape>
          <o:OLEObject Type="Embed" ProgID="Equation.DSMT4" ShapeID="_x0000_i1065" DrawAspect="Content" ObjectID="_1468075760" r:id="rId67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千米，比第二天少修了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6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66" DrawAspect="Content" ObjectID="_1468075761" r:id="rId6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米，两天共修多少米？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一根绳子，第一次截去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7" type="#_x0000_t75" alt="eqId12984b40804450be64426247f2a3c4d7" style="width:13.5pt;height:24.75pt" o:ole="" coordsize="21600,21600" o:preferrelative="t" filled="f" stroked="f">
            <v:stroke joinstyle="miter"/>
            <v:imagedata r:id="rId69" o:title="eqId12984b40804450be64426247f2a3c4d7"/>
            <o:lock v:ext="edit" aspectratio="t"/>
            <w10:anchorlock/>
          </v:shape>
          <o:OLEObject Type="Embed" ProgID="Equation.DSMT4" ShapeID="_x0000_i1067" DrawAspect="Content" ObjectID="_1468075762" r:id="rId7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米，比第二次多截去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8" type="#_x0000_t75" alt="eqIdf89eef3148f2d4d09379767b4af69132" style="width:10.5pt;height:2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68" DrawAspect="Content" ObjectID="_1468075763" r:id="rId7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米，两次一共截去多少米？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08"/>
          <w:titlePg w:val="0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【考点五】单位“1”与总量的辨析。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注意分析题目的总量与单位“1”的区别，分清在列式时应该使用总量还是单位“1”。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一根绳子长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69" type="#_x0000_t75" alt="eqId1d86ab7c97cd8a0b15ba5efc1be94230" style="width:10.5pt;height:26.95pt" o:ole="" coordsize="21600,21600" o:preferrelative="t" filled="f" stroked="f">
            <v:stroke joinstyle="miter"/>
            <v:imagedata r:id="rId72" o:title="eqId1d86ab7c97cd8a0b15ba5efc1be94230"/>
            <o:lock v:ext="edit" aspectratio="t"/>
            <w10:anchorlock/>
          </v:shape>
          <o:OLEObject Type="Embed" ProgID="Equation.DSMT4" ShapeID="_x0000_i1069" DrawAspect="Content" ObjectID="_1468075764" r:id="rId73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米，剪下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0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70" DrawAspect="Content" ObjectID="_1468075765" r:id="rId7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米，再接上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1" type="#_x0000_t75" alt="eqIdd3ffd5c35bba71ea54c28622b6cf505d" style="width:9.75pt;height:27.75pt" o:ole="" coordsize="21600,21600" o:preferrelative="t" filled="f" stroked="f">
            <v:stroke joinstyle="miter"/>
            <v:imagedata r:id="rId29" o:title="eqIdd3ffd5c35bba71ea54c28622b6cf505d"/>
            <o:lock v:ext="edit" aspectratio="t"/>
            <w10:anchorlock/>
          </v:shape>
          <o:OLEObject Type="Embed" ProgID="Equation.DSMT4" ShapeID="_x0000_i1071" DrawAspect="Content" ObjectID="_1468075766" r:id="rId75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米，这时绳子长多少米？</w:t>
      </w: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一根绳子长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2" type="#_x0000_t75" alt="eqIdbf31876698721a199c7c53c6b320aa86" style="width:9.75pt;height:23.95pt" o:ole="" coordsize="21600,21600" o:preferrelative="t" filled="f" stroked="f">
            <v:stroke joinstyle="miter"/>
            <v:imagedata r:id="rId37" o:title="eqIdbf31876698721a199c7c53c6b320aa86"/>
            <o:lock v:ext="edit" aspectratio="t"/>
            <w10:anchorlock/>
          </v:shape>
          <o:OLEObject Type="Embed" ProgID="Equation.DSMT4" ShapeID="_x0000_i1072" DrawAspect="Content" ObjectID="_1468075767" r:id="rId76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米，第一次剪掉这根绳子的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3" type="#_x0000_t75" alt="eqId5e6486784415f3537c9a13556c05d893" style="width:9.75pt;height:26.95pt" o:ole="" coordsize="21600,21600" o:preferrelative="t" filled="f" stroked="f">
            <v:stroke joinstyle="miter"/>
            <v:imagedata r:id="rId55" o:title="eqId5e6486784415f3537c9a13556c05d893"/>
            <o:lock v:ext="edit" aspectratio="t"/>
            <w10:anchorlock/>
          </v:shape>
          <o:OLEObject Type="Embed" ProgID="Equation.DSMT4" ShapeID="_x0000_i1073" DrawAspect="Content" ObjectID="_1468075768" r:id="rId77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，第二次剪掉这根绳子的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4" type="#_x0000_t75" alt="eqId56d266a04f3dc7483eddbc26c5e487db" style="width:10.5pt;height:27.75pt" o:ole="" coordsize="21600,21600" o:preferrelative="t" filled="f" stroked="f">
            <v:stroke joinstyle="miter"/>
            <v:imagedata r:id="rId31" o:title="eqId56d266a04f3dc7483eddbc26c5e487db"/>
            <o:lock v:ext="edit" aspectratio="t"/>
            <w10:anchorlock/>
          </v:shape>
          <o:OLEObject Type="Embed" ProgID="Equation.DSMT4" ShapeID="_x0000_i1074" DrawAspect="Content" ObjectID="_1468075769" r:id="rId7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，还剩下这根绳子的几分之几？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某学校食堂原有面粉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5" type="#_x0000_t75" alt="eqIdd6a6b832d2922f5c5fea6a1143250f70" style="width:9.75pt;height:26.25pt" o:ole="" coordsize="21600,21600" o:preferrelative="t" filled="f" stroked="f">
            <v:stroke joinstyle="miter"/>
            <v:imagedata r:id="rId79" o:title="eqIdd6a6b832d2922f5c5fea6a1143250f70"/>
            <o:lock v:ext="edit" aspectratio="t"/>
            <w10:anchorlock/>
          </v:shape>
          <o:OLEObject Type="Embed" ProgID="Equation.DSMT4" ShapeID="_x0000_i1075" DrawAspect="Content" ObjectID="_1468075770" r:id="rId8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吨，用去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6" type="#_x0000_t75" alt="eqId7c6c7567972273b4ba733b47bf9d5408" style="width:9.75pt;height:26.25pt" o:ole="" coordsize="21600,21600" o:preferrelative="t" filled="f" stroked="f">
            <v:stroke joinstyle="miter"/>
            <v:imagedata r:id="rId27" o:title="eqId7c6c7567972273b4ba733b47bf9d5408"/>
            <o:lock v:ext="edit" aspectratio="t"/>
            <w10:anchorlock/>
          </v:shape>
          <o:OLEObject Type="Embed" ProgID="Equation.DSMT4" ShapeID="_x0000_i1076" DrawAspect="Content" ObjectID="_1468075771" r:id="rId8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吨后又运进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7" type="#_x0000_t75" alt="eqIdbf31876698721a199c7c53c6b320aa86" style="width:9.75pt;height:23.95pt" o:ole="" coordsize="21600,21600" o:preferrelative="t" filled="f" stroked="f">
            <v:stroke joinstyle="miter"/>
            <v:imagedata r:id="rId37" o:title="eqIdbf31876698721a199c7c53c6b320aa86"/>
            <o:lock v:ext="edit" aspectratio="t"/>
            <w10:anchorlock/>
          </v:shape>
          <o:OLEObject Type="Embed" ProgID="Equation.DSMT4" ShapeID="_x0000_i1077" DrawAspect="Content" ObjectID="_1468075772" r:id="rId8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吨，这时食堂有面粉多少吨？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一根长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8" type="#_x0000_t75" alt="eqId00507c5250e2f97b3d10ea287bc53e1b" style="width:14.25pt;height:27.75pt" o:ole="" coordsize="21600,21600" o:preferrelative="t" filled="f" stroked="f">
            <v:stroke joinstyle="miter"/>
            <v:imagedata r:id="rId83" o:title="eqId00507c5250e2f97b3d10ea287bc53e1b"/>
            <o:lock v:ext="edit" aspectratio="t"/>
            <w10:anchorlock/>
          </v:shape>
          <o:OLEObject Type="Embed" ProgID="Equation.DSMT4" ShapeID="_x0000_i1078" DrawAspect="Content" ObjectID="_1468075773" r:id="rId8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米的铁丝，第一次剪去它的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79" type="#_x0000_t75" alt="eqId0fd7b7834f33ed54661f2ce4328f661a" style="width:9.75pt;height:23.95pt" o:ole="" coordsize="21600,21600" o:preferrelative="t" filled="f" stroked="f">
            <v:stroke joinstyle="miter"/>
            <v:imagedata r:id="rId15" o:title="eqId0fd7b7834f33ed54661f2ce4328f661a"/>
            <o:lock v:ext="edit" aspectratio="t"/>
            <w10:anchorlock/>
          </v:shape>
          <o:OLEObject Type="Embed" ProgID="Equation.DSMT4" ShapeID="_x0000_i1079" DrawAspect="Content" ObjectID="_1468075774" r:id="rId85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，第二次剪去它的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0" type="#_x0000_t75" alt="eqId5e6486784415f3537c9a13556c05d893" style="width:9.75pt;height:26.95pt" o:ole="" coordsize="21600,21600" o:preferrelative="t" filled="f" stroked="f">
            <v:stroke joinstyle="miter"/>
            <v:imagedata r:id="rId55" o:title="eqId5e6486784415f3537c9a13556c05d893"/>
            <o:lock v:ext="edit" aspectratio="t"/>
            <w10:anchorlock/>
          </v:shape>
          <o:OLEObject Type="Embed" ProgID="Equation.DSMT4" ShapeID="_x0000_i1080" DrawAspect="Content" ObjectID="_1468075775" r:id="rId86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，剩下全长的几分之几？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一瓶饮料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1" type="#_x0000_t75" alt="eqId7294f5ae2a24ff42e84cd9773b2a7287" style="width:10.5pt;height:26.95pt" o:ole="" coordsize="21600,21600" o:preferrelative="t" filled="f" stroked="f">
            <v:stroke joinstyle="miter"/>
            <v:imagedata r:id="rId87" o:title="eqId7294f5ae2a24ff42e84cd9773b2a7287"/>
            <o:lock v:ext="edit" aspectratio="t"/>
            <w10:anchorlock/>
          </v:shape>
          <o:OLEObject Type="Embed" ProgID="Equation.DSMT4" ShapeID="_x0000_i1081" DrawAspect="Content" ObjectID="_1468075776" r:id="rId88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升，爸爸喝了这瓶饮料的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2" type="#_x0000_t75" alt="eqId09d7abf02717d6e59d8a64a65a87c412" style="width:15pt;height:27.75pt" o:ole="" coordsize="21600,21600" o:preferrelative="t" filled="f" stroked="f">
            <v:stroke joinstyle="miter"/>
            <v:imagedata r:id="rId89" o:title="eqId09d7abf02717d6e59d8a64a65a87c412"/>
            <o:lock v:ext="edit" aspectratio="t"/>
            <w10:anchorlock/>
          </v:shape>
          <o:OLEObject Type="Embed" ProgID="Equation.DSMT4" ShapeID="_x0000_i1082" DrawAspect="Content" ObjectID="_1468075777" r:id="rId90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，妈妈喝了这瓶饮料的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3" type="#_x0000_t75" alt="eqId8ee5447f1268cfd1949810ba8db48308" style="width:14.25pt;height:27.75pt" o:ole="" coordsize="21600,21600" o:preferrelative="t" filled="f" stroked="f">
            <v:stroke joinstyle="miter"/>
            <v:imagedata r:id="rId64" o:title="eqId8ee5447f1268cfd1949810ba8db48308"/>
            <o:lock v:ext="edit" aspectratio="t"/>
            <w10:anchorlock/>
          </v:shape>
          <o:OLEObject Type="Embed" ProgID="Equation.DSMT4" ShapeID="_x0000_i1083" DrawAspect="Content" ObjectID="_1468075778" r:id="rId91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，剩下的全由丽丽喝了，丽丽喝了这瓶饮料的几分之几？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某蔬菜基地有一块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4" type="#_x0000_t75" alt="eqIdd6a6b832d2922f5c5fea6a1143250f70" style="width:9.75pt;height:26.25pt" o:ole="" coordsize="21600,21600" o:preferrelative="t" filled="f" stroked="f">
            <v:stroke joinstyle="miter"/>
            <v:imagedata r:id="rId79" o:title="eqIdd6a6b832d2922f5c5fea6a1143250f70"/>
            <o:lock v:ext="edit" aspectratio="t"/>
            <w10:anchorlock/>
          </v:shape>
          <o:OLEObject Type="Embed" ProgID="Equation.DSMT4" ShapeID="_x0000_i1084" DrawAspect="Content" ObjectID="_1468075779" r:id="rId92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公顷的菜地，其中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5" type="#_x0000_t75" alt="eqIdd33adb74906403b0b00fcbd9fa691d8b" style="width:10.5pt;height:26.95pt" o:ole="" coordsize="21600,21600" o:preferrelative="t" filled="f" stroked="f">
            <v:stroke joinstyle="miter"/>
            <v:imagedata r:id="rId52" o:title="eqIdd33adb74906403b0b00fcbd9fa691d8b"/>
            <o:lock v:ext="edit" aspectratio="t"/>
            <w10:anchorlock/>
          </v:shape>
          <o:OLEObject Type="Embed" ProgID="Equation.DSMT4" ShapeID="_x0000_i1085" DrawAspect="Content" ObjectID="_1468075780" r:id="rId93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种了黄瓜，</w:t>
      </w:r>
      <w:r>
        <w:rPr>
          <w:rFonts w:ascii="黑体" w:eastAsia="黑体" w:hAnsi="黑体" w:cs="黑体"/>
          <w:color w:val="000000"/>
          <w:sz w:val="24"/>
          <w:szCs w:val="28"/>
        </w:rPr>
        <w:object>
          <v:shape id="_x0000_i1086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86" DrawAspect="Content" ObjectID="_1468075781" r:id="rId94"/>
        </w:object>
      </w:r>
      <w:r>
        <w:rPr>
          <w:rFonts w:ascii="黑体" w:eastAsia="黑体" w:hAnsi="黑体" w:cs="黑体"/>
          <w:color w:val="000000"/>
          <w:sz w:val="24"/>
          <w:szCs w:val="28"/>
        </w:rPr>
        <w:t>种了豆角，其余种了辣椒。种辣椒的面积占总面积的几分之几？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【考点六】牛奶加水问题。</w: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牛奶加水问题，理解起来偏抽象，可以尝试用画示意图的方法理清题意。</w:t>
      </w:r>
    </w:p>
    <w:p>
      <w:pPr>
        <w:spacing w:line="360" w:lineRule="auto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一杯纯牛奶，李敏喝了半杯后，妈妈先往杯中加入了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7" type="#_x0000_t75" alt="eqId56d266a04f3dc7483eddbc26c5e487db" style="width:10.5pt;height:27.75pt" o:ole="" coordsize="21600,21600" o:preferrelative="t" filled="f" stroked="f">
            <v:stroke joinstyle="miter"/>
            <v:imagedata r:id="rId31" o:title="eqId56d266a04f3dc7483eddbc26c5e487db"/>
            <o:lock v:ext="edit" aspectratio="t"/>
            <w10:anchorlock/>
          </v:shape>
          <o:OLEObject Type="Embed" ProgID="Equation.DSMT4" ShapeID="_x0000_i1087" DrawAspect="Content" ObjectID="_1468075782" r:id="rId95"/>
        </w:object>
      </w:r>
      <w:r>
        <w:rPr>
          <w:rFonts w:ascii="黑体" w:eastAsia="黑体" w:hAnsi="黑体" w:cs="黑体" w:hint="eastAsia"/>
          <w:sz w:val="24"/>
          <w:szCs w:val="24"/>
        </w:rPr>
        <w:t>杯纯牛奶，再兑满水。过了一会儿，李敏又喝了半杯。李敏一共喝了多少杯纯牛奶？多少杯水？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一杯纯芒果汁，小丽喝了半杯后，觉得味太浓了，就用温开水兑满。她又喝了半杯，就去写作业了。请问这时小丽一共喝了多少杯芒果汁？多少杯水？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8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李蒙喝一瓶果汁，分四次喝。第一次喝了这瓶果汁的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8" type="#_x0000_t75" alt="eqId5e6486784415f3537c9a13556c05d893" style="width:9.75pt;height:26.95pt" o:ole="" coordsize="21600,21600" o:preferrelative="t" filled="f" stroked="f">
            <v:stroke joinstyle="miter"/>
            <v:imagedata r:id="rId55" o:title="eqId5e6486784415f3537c9a13556c05d893"/>
            <o:lock v:ext="edit" aspectratio="t"/>
            <w10:anchorlock/>
          </v:shape>
          <o:OLEObject Type="Embed" ProgID="Equation.DSMT4" ShapeID="_x0000_i1088" DrawAspect="Content" ObjectID="_1468075783" r:id="rId96"/>
        </w:object>
      </w:r>
      <w:r>
        <w:rPr>
          <w:rFonts w:ascii="黑体" w:eastAsia="黑体" w:hAnsi="黑体" w:cs="黑体" w:hint="eastAsia"/>
          <w:sz w:val="24"/>
          <w:szCs w:val="24"/>
        </w:rPr>
        <w:t>，然后加满水；第二次喝了一瓶的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89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89" DrawAspect="Content" ObjectID="_1468075784" r:id="rId97"/>
        </w:object>
      </w:r>
      <w:r>
        <w:rPr>
          <w:rFonts w:ascii="黑体" w:eastAsia="黑体" w:hAnsi="黑体" w:cs="黑体" w:hint="eastAsia"/>
          <w:sz w:val="24"/>
          <w:szCs w:val="24"/>
        </w:rPr>
        <w:t>，然后再加满水；第三次喝了半瓶，又加满水；第四次一饮而尽，李蒙喝的果汁多还是水多？为什么？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晨晨喝了一杯牛奶的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0" type="#_x0000_t75" alt="eqId5e6486784415f3537c9a13556c05d893" style="width:9.75pt;height:26.95pt" o:ole="" coordsize="21600,21600" o:preferrelative="t" filled="f" stroked="f">
            <v:stroke joinstyle="miter"/>
            <v:imagedata r:id="rId55" o:title="eqId5e6486784415f3537c9a13556c05d893"/>
            <o:lock v:ext="edit" aspectratio="t"/>
            <w10:anchorlock/>
          </v:shape>
          <o:OLEObject Type="Embed" ProgID="Equation.DSMT4" ShapeID="_x0000_i1090" DrawAspect="Content" ObjectID="_1468075785" r:id="rId98"/>
        </w:object>
      </w:r>
      <w:r>
        <w:rPr>
          <w:rFonts w:ascii="黑体" w:eastAsia="黑体" w:hAnsi="黑体" w:cs="黑体" w:hint="eastAsia"/>
          <w:sz w:val="24"/>
          <w:szCs w:val="24"/>
        </w:rPr>
        <w:t>，然后加满温开水，又喝了一杯的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1" type="#_x0000_t75" alt="eqId4dac452fbb5ef6dd653e7fbbef639484" style="width:9.75pt;height:26.25pt" o:ole="" coordsize="21600,21600" o:preferrelative="t" filled="f" stroked="f">
            <v:stroke joinstyle="miter"/>
            <v:imagedata r:id="rId35" o:title="eqId4dac452fbb5ef6dd653e7fbbef639484"/>
            <o:lock v:ext="edit" aspectratio="t"/>
            <w10:anchorlock/>
          </v:shape>
          <o:OLEObject Type="Embed" ProgID="Equation.DSMT4" ShapeID="_x0000_i1091" DrawAspect="Content" ObjectID="_1468075786" r:id="rId99"/>
        </w:object>
      </w:r>
      <w:r>
        <w:rPr>
          <w:rFonts w:ascii="黑体" w:eastAsia="黑体" w:hAnsi="黑体" w:cs="黑体" w:hint="eastAsia"/>
          <w:sz w:val="24"/>
          <w:szCs w:val="24"/>
        </w:rPr>
        <w:t>，再倒满水，又喝了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92" type="#_x0000_t75" alt="eqIdf89eef3148f2d4d09379767b4af69132" style="width:10.5pt;height:21pt" o:ole="" coordsize="21600,21600" o:preferrelative="t" filled="f" stroked="f">
            <v:stroke joinstyle="miter"/>
            <v:imagedata r:id="rId49" o:title="eqIdf89eef3148f2d4d09379767b4af69132"/>
            <o:lock v:ext="edit" aspectratio="t"/>
            <w10:anchorlock/>
          </v:shape>
          <o:OLEObject Type="Embed" ProgID="Equation.DSMT4" ShapeID="_x0000_i1092" DrawAspect="Content" ObjectID="_1468075787" r:id="rId100"/>
        </w:object>
      </w:r>
      <w:r>
        <w:rPr>
          <w:rFonts w:ascii="黑体" w:eastAsia="黑体" w:hAnsi="黑体" w:cs="黑体" w:hint="eastAsia"/>
          <w:sz w:val="24"/>
          <w:szCs w:val="24"/>
        </w:rPr>
        <w:t>杯后，继续加满水，最后把一杯喝完了。晨晨喝了牛奶和温开水各几杯？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9"/>
          <w:cols w:num="1" w:space="708"/>
          <w:titlePg w:val="0"/>
          <w:docGrid w:type="lines" w:linePitch="312" w:charSpace="0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https://d.book118.com/266205054105010035</w:t>
        </w:r>
      </w:hyperlink>
    </w:p>
    <w:p/>
    <w:sectPr>
      <w:pgSz w:w="11906" w:h="16838"/>
      <w:pgMar w:top="1440" w:right="1800" w:bottom="1440" w:left="1800" w:header="708" w:footer="708" w:gutter="0"/>
      <w:pgNumType w:start="10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0B66F38"/>
  </w:rsids>
  <w:docVars>
    <w:docVar w:name="commondata" w:val="eyJoZGlkIjoiY2Y3OTE0YWM1NDdmZTFiMGI4NWNmYWNkOTBiMWI3M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autoRedefine/>
    <w:uiPriority w:val="22"/>
    <w:qFormat/>
    <w:rPr>
      <w:b/>
      <w:bCs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63.bin" /><Relationship Id="rId101" Type="http://schemas.openxmlformats.org/officeDocument/2006/relationships/hyperlink" Target="https://d.book118.com/266205054105010035" TargetMode="External" /><Relationship Id="rId102" Type="http://schemas.openxmlformats.org/officeDocument/2006/relationships/theme" Target="theme/theme1.xml" /><Relationship Id="rId103" Type="http://schemas.openxmlformats.org/officeDocument/2006/relationships/styles" Target="styles.xml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5.bin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7.bin" /><Relationship Id="rId42" Type="http://schemas.openxmlformats.org/officeDocument/2006/relationships/oleObject" Target="embeddings/oleObject18.bin" /><Relationship Id="rId43" Type="http://schemas.openxmlformats.org/officeDocument/2006/relationships/oleObject" Target="embeddings/oleObject19.bin" /><Relationship Id="rId44" Type="http://schemas.openxmlformats.org/officeDocument/2006/relationships/oleObject" Target="embeddings/oleObject20.bin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oleObject" Target="embeddings/oleObject25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26.bin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oleObject" Target="embeddings/oleObject29.bin" /><Relationship Id="rId58" Type="http://schemas.openxmlformats.org/officeDocument/2006/relationships/oleObject" Target="embeddings/oleObject30.bin" /><Relationship Id="rId59" Type="http://schemas.openxmlformats.org/officeDocument/2006/relationships/oleObject" Target="embeddings/oleObject31.bin" /><Relationship Id="rId6" Type="http://schemas.openxmlformats.org/officeDocument/2006/relationships/image" Target="media/image2.png" /><Relationship Id="rId60" Type="http://schemas.openxmlformats.org/officeDocument/2006/relationships/oleObject" Target="embeddings/oleObject32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3.bin" /><Relationship Id="rId63" Type="http://schemas.openxmlformats.org/officeDocument/2006/relationships/oleObject" Target="embeddings/oleObject34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5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6.bin" /><Relationship Id="rId68" Type="http://schemas.openxmlformats.org/officeDocument/2006/relationships/oleObject" Target="embeddings/oleObject37.bin" /><Relationship Id="rId69" Type="http://schemas.openxmlformats.org/officeDocument/2006/relationships/image" Target="media/image28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8.bin" /><Relationship Id="rId71" Type="http://schemas.openxmlformats.org/officeDocument/2006/relationships/oleObject" Target="embeddings/oleObject39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40.bin" /><Relationship Id="rId74" Type="http://schemas.openxmlformats.org/officeDocument/2006/relationships/oleObject" Target="embeddings/oleObject41.bin" /><Relationship Id="rId75" Type="http://schemas.openxmlformats.org/officeDocument/2006/relationships/oleObject" Target="embeddings/oleObject42.bin" /><Relationship Id="rId76" Type="http://schemas.openxmlformats.org/officeDocument/2006/relationships/oleObject" Target="embeddings/oleObject43.bin" /><Relationship Id="rId77" Type="http://schemas.openxmlformats.org/officeDocument/2006/relationships/oleObject" Target="embeddings/oleObject44.bin" /><Relationship Id="rId78" Type="http://schemas.openxmlformats.org/officeDocument/2006/relationships/oleObject" Target="embeddings/oleObject45.bin" /><Relationship Id="rId79" Type="http://schemas.openxmlformats.org/officeDocument/2006/relationships/image" Target="media/image30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6.bin" /><Relationship Id="rId81" Type="http://schemas.openxmlformats.org/officeDocument/2006/relationships/oleObject" Target="embeddings/oleObject47.bin" /><Relationship Id="rId82" Type="http://schemas.openxmlformats.org/officeDocument/2006/relationships/oleObject" Target="embeddings/oleObject48.bin" /><Relationship Id="rId83" Type="http://schemas.openxmlformats.org/officeDocument/2006/relationships/image" Target="media/image31.wmf" /><Relationship Id="rId84" Type="http://schemas.openxmlformats.org/officeDocument/2006/relationships/oleObject" Target="embeddings/oleObject49.bin" /><Relationship Id="rId85" Type="http://schemas.openxmlformats.org/officeDocument/2006/relationships/oleObject" Target="embeddings/oleObject50.bin" /><Relationship Id="rId86" Type="http://schemas.openxmlformats.org/officeDocument/2006/relationships/oleObject" Target="embeddings/oleObject51.bin" /><Relationship Id="rId87" Type="http://schemas.openxmlformats.org/officeDocument/2006/relationships/image" Target="media/image32.wmf" /><Relationship Id="rId88" Type="http://schemas.openxmlformats.org/officeDocument/2006/relationships/oleObject" Target="embeddings/oleObject52.bin" /><Relationship Id="rId89" Type="http://schemas.openxmlformats.org/officeDocument/2006/relationships/image" Target="media/image3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53.bin" /><Relationship Id="rId91" Type="http://schemas.openxmlformats.org/officeDocument/2006/relationships/oleObject" Target="embeddings/oleObject54.bin" /><Relationship Id="rId92" Type="http://schemas.openxmlformats.org/officeDocument/2006/relationships/oleObject" Target="embeddings/oleObject55.bin" /><Relationship Id="rId93" Type="http://schemas.openxmlformats.org/officeDocument/2006/relationships/oleObject" Target="embeddings/oleObject56.bin" /><Relationship Id="rId94" Type="http://schemas.openxmlformats.org/officeDocument/2006/relationships/oleObject" Target="embeddings/oleObject57.bin" /><Relationship Id="rId95" Type="http://schemas.openxmlformats.org/officeDocument/2006/relationships/oleObject" Target="embeddings/oleObject58.bin" /><Relationship Id="rId96" Type="http://schemas.openxmlformats.org/officeDocument/2006/relationships/oleObject" Target="embeddings/oleObject59.bin" /><Relationship Id="rId97" Type="http://schemas.openxmlformats.org/officeDocument/2006/relationships/oleObject" Target="embeddings/oleObject60.bin" /><Relationship Id="rId98" Type="http://schemas.openxmlformats.org/officeDocument/2006/relationships/oleObject" Target="embeddings/oleObject61.bin" /><Relationship Id="rId99" Type="http://schemas.openxmlformats.org/officeDocument/2006/relationships/oleObject" Target="embeddings/oleObject62.bin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157261920</TotalTime>
  <Pages>10</Pages>
  <Words>1369</Words>
  <Characters>7808</Characters>
  <Application>Microsoft Office Word</Application>
  <DocSecurity>0</DocSecurity>
  <Lines>65</Lines>
  <Paragraphs>18</Paragraphs>
  <ScaleCrop>false</ScaleCrop>
  <Company/>
  <LinksUpToDate>false</LinksUpToDate>
  <CharactersWithSpaces>9159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13</cp:revision>
  <cp:lastPrinted>2020-03-17T04:10:00Z</cp:lastPrinted>
  <dcterms:created xsi:type="dcterms:W3CDTF">2020-02-25T04:02:00Z</dcterms:created>
  <dcterms:modified xsi:type="dcterms:W3CDTF">2024-01-13T17:07:10Z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A3694B8A43554B3895729532B69E9000_13</vt:lpwstr>
  </property>
  <property fmtid="{D5CDD505-2E9C-101B-9397-08002B2CF9AE}" pid="3" name="KSOProductBuildVer">
    <vt:lpwstr>2052-12.1.0.16120</vt:lpwstr>
  </property>
</Properties>
</file>