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F70" w:rsidRPr="00AA3144" w:rsidP="00AA3144">
      <w:pPr>
        <w:pStyle w:val="Heading1"/>
        <w:jc w:val="center"/>
        <w:rPr>
          <w:rFonts w:ascii="黑体" w:eastAsia="黑体" w:hint="eastAsia"/>
          <w:sz w:val="52"/>
          <w:szCs w:val="52"/>
        </w:rPr>
      </w:pPr>
      <w:r w:rsidRPr="00AA3144" w:rsidR="00305288">
        <w:rPr>
          <w:rFonts w:ascii="黑体" w:eastAsia="黑体" w:hint="eastAsia"/>
          <w:sz w:val="52"/>
          <w:szCs w:val="52"/>
        </w:rPr>
        <w:t>批处理命令集</w:t>
      </w:r>
    </w:p>
    <w:p w:rsidR="00305288" w:rsidRPr="008B0B6C" w:rsidP="008B0B6C">
      <w:pPr>
        <w:pStyle w:val="Heading2"/>
        <w:rPr>
          <w:rFonts w:ascii="黑体" w:hAnsi="黑体" w:hint="eastAsia"/>
        </w:rPr>
      </w:pPr>
      <w:r w:rsidRPr="008B0B6C">
        <w:rPr>
          <w:rFonts w:ascii="黑体" w:hAnsi="黑体" w:hint="eastAsia"/>
        </w:rPr>
        <w:t>常用的几个命令</w:t>
      </w:r>
    </w:p>
    <w:p w:rsidR="00305288" w:rsidRPr="007D6080" w:rsidP="00305288">
      <w:pPr>
        <w:ind w:firstLine="412" w:firstLineChars="196"/>
        <w:jc w:val="left"/>
        <w:rPr>
          <w:rFonts w:ascii="黑体" w:eastAsia="黑体" w:hint="eastAsia"/>
          <w:sz w:val="44"/>
          <w:szCs w:val="44"/>
        </w:rPr>
      </w:pPr>
      <w:r w:rsidRPr="007D6080">
        <w:rPr>
          <w:rFonts w:hint="eastAsia"/>
          <w:b/>
        </w:rPr>
        <w:t>echo、@、call、pause、rem</w:t>
      </w:r>
      <w:r w:rsidRPr="007D6080">
        <w:rPr>
          <w:rFonts w:hint="eastAsia"/>
        </w:rPr>
        <w:t>　是批处理文件最常用的几个命令，我们就从他们开始学起。</w:t>
      </w:r>
    </w:p>
    <w:p w:rsidR="00305288" w:rsidRPr="007D6080" w:rsidP="00305288">
      <w:pPr>
        <w:ind w:firstLine="420" w:firstLineChars="200"/>
        <w:rPr>
          <w:rFonts w:hint="eastAsia"/>
        </w:rPr>
      </w:pPr>
      <w:r w:rsidRPr="007D6080">
        <w:rPr>
          <w:rFonts w:hint="eastAsia"/>
          <w:b/>
        </w:rPr>
        <w:t>ECHO</w:t>
      </w:r>
      <w:r w:rsidRPr="007D6080">
        <w:rPr>
          <w:rFonts w:hint="eastAsia"/>
        </w:rPr>
        <w:t xml:space="preserve"> 表示</w:t>
      </w:r>
      <w:r w:rsidRPr="00305288">
        <w:rPr>
          <w:rFonts w:hint="eastAsia"/>
        </w:rPr>
        <w:t>显示此命令后的字符</w:t>
      </w:r>
      <w:r w:rsidRPr="007D6080">
        <w:rPr>
          <w:rFonts w:hint="eastAsia"/>
        </w:rPr>
        <w:t>。</w:t>
      </w:r>
    </w:p>
    <w:p w:rsidR="00305288" w:rsidRPr="007D6080" w:rsidP="00305288">
      <w:pPr>
        <w:ind w:firstLine="420" w:firstLineChars="200"/>
        <w:rPr>
          <w:rFonts w:hint="eastAsia"/>
          <w:b/>
        </w:rPr>
      </w:pPr>
      <w:r w:rsidRPr="007D6080">
        <w:rPr>
          <w:rFonts w:hint="eastAsia"/>
          <w:b/>
        </w:rPr>
        <w:t xml:space="preserve">echo off </w:t>
      </w:r>
      <w:r w:rsidRPr="007D6080">
        <w:rPr>
          <w:rFonts w:hint="eastAsia"/>
        </w:rPr>
        <w:t>表示在</w:t>
      </w:r>
      <w:r w:rsidRPr="00305288">
        <w:rPr>
          <w:rFonts w:hint="eastAsia"/>
        </w:rPr>
        <w:t>此语句后所有运行的命令都不显示命令行本身</w:t>
      </w:r>
      <w:r w:rsidRPr="007D6080">
        <w:rPr>
          <w:rFonts w:hint="eastAsia"/>
        </w:rPr>
        <w:t>。</w:t>
      </w:r>
    </w:p>
    <w:p w:rsidR="00305288" w:rsidRPr="007D6080" w:rsidP="00305288">
      <w:pPr>
        <w:ind w:firstLine="420" w:firstLineChars="200"/>
        <w:rPr>
          <w:rFonts w:hint="eastAsia"/>
        </w:rPr>
      </w:pPr>
      <w:r w:rsidRPr="007D6080">
        <w:rPr>
          <w:rFonts w:hint="eastAsia"/>
          <w:b/>
        </w:rPr>
        <w:t xml:space="preserve">@ </w:t>
      </w:r>
      <w:r w:rsidRPr="007D6080">
        <w:rPr>
          <w:rFonts w:hint="eastAsia"/>
        </w:rPr>
        <w:t>与</w:t>
      </w:r>
      <w:r w:rsidRPr="007D6080">
        <w:rPr>
          <w:rFonts w:hint="eastAsia"/>
          <w:b/>
        </w:rPr>
        <w:t>echo off</w:t>
      </w:r>
      <w:r w:rsidRPr="007D6080">
        <w:rPr>
          <w:rFonts w:hint="eastAsia"/>
        </w:rPr>
        <w:t>相象，但它是加在其它命令行的最前面，表示</w:t>
      </w:r>
      <w:r w:rsidRPr="00305288">
        <w:rPr>
          <w:rFonts w:hint="eastAsia"/>
        </w:rPr>
        <w:t>运行时不显示命令行本身</w:t>
      </w:r>
      <w:r w:rsidRPr="007D6080">
        <w:rPr>
          <w:rFonts w:hint="eastAsia"/>
        </w:rPr>
        <w:t>。</w:t>
      </w:r>
    </w:p>
    <w:p w:rsidR="00305288" w:rsidRPr="007D6080" w:rsidP="00305288">
      <w:pPr>
        <w:ind w:firstLine="420" w:firstLineChars="200"/>
        <w:rPr>
          <w:rFonts w:hint="eastAsia"/>
          <w:b/>
        </w:rPr>
      </w:pPr>
      <w:r w:rsidRPr="007D6080">
        <w:rPr>
          <w:rFonts w:hint="eastAsia"/>
          <w:b/>
        </w:rPr>
        <w:t>CALL</w:t>
      </w:r>
      <w:r w:rsidRPr="007D6080">
        <w:rPr>
          <w:rFonts w:hint="eastAsia"/>
        </w:rPr>
        <w:t xml:space="preserve"> 表示</w:t>
      </w:r>
      <w:r w:rsidRPr="00305288">
        <w:rPr>
          <w:rFonts w:hint="eastAsia"/>
        </w:rPr>
        <w:t>调用另一条批处理文件</w:t>
      </w:r>
      <w:r w:rsidRPr="007D6080">
        <w:rPr>
          <w:rFonts w:hint="eastAsia"/>
        </w:rPr>
        <w:t>（</w:t>
      </w:r>
      <w:r w:rsidRPr="007D6080">
        <w:rPr>
          <w:rFonts w:hint="eastAsia"/>
          <w:i/>
        </w:rPr>
        <w:t>如果直接调用别的批处理文件 ，执行完那条文件后将无法执行当前文件后续命令</w:t>
      </w:r>
      <w:r w:rsidRPr="007D6080">
        <w:rPr>
          <w:rFonts w:hint="eastAsia"/>
        </w:rPr>
        <w:t>）</w:t>
      </w:r>
    </w:p>
    <w:p w:rsidR="00305288" w:rsidRPr="00B056FC" w:rsidP="002106ED">
      <w:pPr>
        <w:ind w:firstLine="420" w:firstLineChars="200"/>
        <w:rPr>
          <w:rFonts w:hint="eastAsia"/>
        </w:rPr>
      </w:pPr>
      <w:r w:rsidRPr="002106ED">
        <w:rPr>
          <w:rFonts w:hint="eastAsia"/>
          <w:b/>
        </w:rPr>
        <w:t>PAUSE</w:t>
      </w:r>
      <w:r w:rsidRPr="00B056FC">
        <w:rPr>
          <w:rFonts w:hint="eastAsia"/>
        </w:rPr>
        <w:t xml:space="preserve"> 运行此句会暂停，显示Press any key to continu</w:t>
      </w:r>
      <w:r w:rsidRPr="00B056FC">
        <w:rPr>
          <w:rFonts w:hint="eastAsia"/>
        </w:rPr>
        <w:t>e</w:t>
      </w:r>
      <w:r w:rsidR="009C14B7">
        <w:rPr>
          <w:rFonts w:hint="eastAsia"/>
        </w:rPr>
        <w:t>...</w:t>
      </w:r>
      <w:r w:rsidRPr="00B056FC">
        <w:rPr>
          <w:rFonts w:hint="eastAsia"/>
        </w:rPr>
        <w:t xml:space="preserve"> 等待用户按任意键后继续。</w:t>
      </w:r>
    </w:p>
    <w:p w:rsidR="003D7ECD" w:rsidP="003D7ECD">
      <w:pPr>
        <w:ind w:firstLine="420" w:firstLineChars="200"/>
        <w:rPr>
          <w:rFonts w:hint="eastAsia"/>
        </w:rPr>
      </w:pPr>
      <w:r w:rsidRPr="007D6080" w:rsidR="00305288">
        <w:rPr>
          <w:rFonts w:hint="eastAsia"/>
          <w:b/>
        </w:rPr>
        <w:t>REM</w:t>
      </w:r>
      <w:r w:rsidRPr="007D6080" w:rsidR="00305288">
        <w:rPr>
          <w:rFonts w:hint="eastAsia"/>
        </w:rPr>
        <w:t xml:space="preserve"> 表示</w:t>
      </w:r>
      <w:r w:rsidRPr="00305288" w:rsidR="00305288">
        <w:rPr>
          <w:rFonts w:hint="eastAsia"/>
        </w:rPr>
        <w:t>此命令后的字符为解释行，不执行，只是给自己今后查找用的</w:t>
      </w:r>
      <w:r w:rsidRPr="007D6080" w:rsidR="00305288">
        <w:rPr>
          <w:rFonts w:hint="eastAsia"/>
        </w:rPr>
        <w:t>。</w:t>
      </w:r>
    </w:p>
    <w:p w:rsidR="003D7ECD" w:rsidRPr="003D7ECD" w:rsidP="003D7ECD">
      <w:pPr>
        <w:pStyle w:val="Heading3"/>
        <w:rPr>
          <w:rFonts w:ascii="黑体" w:eastAsia="黑体" w:hAnsi="黑体" w:hint="eastAsia"/>
        </w:rPr>
      </w:pPr>
      <w:r w:rsidRPr="003D7ECD">
        <w:rPr>
          <w:rFonts w:ascii="黑体" w:eastAsia="黑体" w:hAnsi="黑体" w:hint="eastAsia"/>
        </w:rPr>
        <w:t xml:space="preserve">| 管道命令 </w:t>
      </w:r>
    </w:p>
    <w:p w:rsidR="003D7ECD" w:rsidP="003D7ECD">
      <w:pPr>
        <w:rPr>
          <w:rFonts w:hint="eastAsia"/>
        </w:rPr>
      </w:pPr>
      <w:r>
        <w:rPr>
          <w:rFonts w:hint="eastAsia"/>
        </w:rPr>
        <w:t>&lt; 或 &gt; 重定向命令。</w:t>
      </w:r>
      <w:r>
        <w:rPr>
          <w:rFonts w:hint="eastAsia"/>
        </w:rPr>
        <w:t>“</w:t>
      </w:r>
      <w:r>
        <w:rPr>
          <w:rFonts w:hint="eastAsia"/>
        </w:rPr>
        <w:t>&lt;</w:t>
      </w:r>
      <w:r>
        <w:rPr>
          <w:rFonts w:hint="eastAsia"/>
        </w:rPr>
        <w:t>”</w:t>
      </w:r>
      <w:r>
        <w:rPr>
          <w:rFonts w:hint="eastAsia"/>
        </w:rPr>
        <w:t xml:space="preserve">，例如：tlntadmn &lt; test.txt 指把test.txt的内容赋值给tlntadmn命令 </w:t>
      </w:r>
    </w:p>
    <w:p w:rsidR="003D7ECD" w:rsidP="003D7ECD">
      <w:pPr>
        <w:rPr>
          <w:rFonts w:hint="eastAsia"/>
        </w:rPr>
      </w:pPr>
      <w:r>
        <w:rPr>
          <w:rFonts w:hint="eastAsia"/>
        </w:rPr>
        <w:t xml:space="preserve">＠ 表示执行＠后面的命令，但不会显示出来（后台执行）；例：＠dir c:\winnt &gt;&gt; d:\log.txt 意思是：后台执行dir，并把结果存在d:\log.txt中 </w:t>
      </w:r>
    </w:p>
    <w:p w:rsidR="003D7ECD" w:rsidP="003D7ECD">
      <w:pPr>
        <w:rPr>
          <w:rFonts w:hint="eastAsia"/>
        </w:rPr>
      </w:pPr>
      <w:r>
        <w:rPr>
          <w:rFonts w:hint="eastAsia"/>
        </w:rPr>
        <w:t>&gt;与&gt;&gt;的区别 　"&gt;"指：覆盖；"&gt;&gt;"指：保存到(添加到）。</w:t>
      </w:r>
    </w:p>
    <w:p w:rsidR="003D7ECD" w:rsidP="003D7ECD">
      <w:pPr>
        <w:rPr>
          <w:rFonts w:hint="eastAsia"/>
        </w:rPr>
      </w:pPr>
      <w:r>
        <w:rPr>
          <w:rFonts w:hint="eastAsia"/>
        </w:rPr>
        <w:t>如：@dir c:\winnt &gt;&gt; d:\log.txt和@dir c:\winnt &gt; d:\log.txt二个命令分别执行二次比较看：用&gt;&gt;的则是把二次的结果都保存了，而用：&gt;则只有一次的结果，是因为第二次的结果把第一次的覆盖了。</w:t>
      </w:r>
    </w:p>
    <w:p w:rsidR="003D7ECD" w:rsidRPr="007D6080" w:rsidP="003D7ECD">
      <w:pPr>
        <w:rPr>
          <w:rFonts w:hint="eastAsia"/>
        </w:rPr>
      </w:pPr>
    </w:p>
    <w:p w:rsidR="00305288" w:rsidRPr="00DD2625" w:rsidP="00DD2625">
      <w:pPr>
        <w:pStyle w:val="Heading2"/>
        <w:rPr>
          <w:rFonts w:ascii="黑体" w:hAnsi="黑体" w:hint="eastAsia"/>
        </w:rPr>
      </w:pPr>
      <w:r w:rsidRPr="00DD2625" w:rsidR="00FB6CA1">
        <w:rPr>
          <w:rFonts w:ascii="黑体" w:hAnsi="黑体" w:hint="eastAsia"/>
        </w:rPr>
        <w:t>非常用命令</w:t>
      </w:r>
    </w:p>
    <w:p w:rsidR="00FB6CA1" w:rsidRPr="00DA59C6" w:rsidP="00DA59C6">
      <w:pPr>
        <w:pStyle w:val="Heading3"/>
        <w:rPr>
          <w:rFonts w:ascii="黑体" w:eastAsia="黑体" w:hAnsi="黑体" w:hint="eastAsia"/>
        </w:rPr>
      </w:pPr>
      <w:r w:rsidRPr="00DA59C6" w:rsidR="00DA59C6">
        <w:rPr>
          <w:rFonts w:ascii="黑体" w:eastAsia="黑体" w:hAnsi="黑体" w:hint="eastAsia"/>
        </w:rPr>
        <w:t>ASSOC</w:t>
      </w:r>
    </w:p>
    <w:p w:rsidR="00DA59C6" w:rsidRPr="007E4F77" w:rsidP="00DA59C6">
      <w:pPr>
        <w:rPr>
          <w:rFonts w:hint="eastAsia"/>
          <w:b/>
        </w:rPr>
      </w:pPr>
      <w:r w:rsidRPr="007E4F77" w:rsidR="007E4F77">
        <w:rPr>
          <w:rFonts w:hint="eastAsia"/>
          <w:b/>
        </w:rPr>
        <w:t>作用：</w:t>
      </w:r>
      <w:r w:rsidRPr="007E4F77">
        <w:rPr>
          <w:rFonts w:hint="eastAsia"/>
          <w:b/>
        </w:rPr>
        <w:t>显示或修改文件扩展名关联</w:t>
      </w:r>
    </w:p>
    <w:p w:rsidR="00DA59C6" w:rsidP="00DA59C6">
      <w:r>
        <w:t>ASSOC [</w:t>
      </w:r>
      <w:r w:rsidR="009C14B7">
        <w:t>.</w:t>
      </w:r>
      <w:r>
        <w:t>ext[=[fileType]]]</w:t>
      </w:r>
    </w:p>
    <w:p w:rsidR="00DA59C6" w:rsidP="00DA59C6">
      <w:pPr>
        <w:rPr>
          <w:rFonts w:hint="eastAsia"/>
        </w:rPr>
      </w:pPr>
      <w:r>
        <w:rPr>
          <w:rFonts w:hint="eastAsia"/>
        </w:rPr>
        <w:t xml:space="preserve">  </w:t>
      </w:r>
      <w:r w:rsidR="009C14B7">
        <w:rPr>
          <w:rFonts w:hint="eastAsia"/>
        </w:rPr>
        <w:t>.</w:t>
      </w:r>
      <w:r>
        <w:rPr>
          <w:rFonts w:hint="eastAsia"/>
        </w:rPr>
        <w:t>ext      指定跟文件类型关联的文件扩展名</w:t>
      </w:r>
    </w:p>
    <w:p w:rsidR="00DA59C6" w:rsidP="00DA59C6">
      <w:pPr>
        <w:rPr>
          <w:rFonts w:hint="eastAsia"/>
        </w:rPr>
      </w:pPr>
      <w:r>
        <w:rPr>
          <w:rFonts w:hint="eastAsia"/>
        </w:rPr>
        <w:t xml:space="preserve">  fileType  指定跟文件扩展名关联的文件类型</w:t>
      </w:r>
    </w:p>
    <w:p w:rsidR="00DA59C6" w:rsidP="002106ED">
      <w:pPr>
        <w:ind w:firstLine="420" w:firstLineChars="200"/>
        <w:rPr>
          <w:rFonts w:hint="eastAsia"/>
        </w:rPr>
      </w:pPr>
      <w:r>
        <w:rPr>
          <w:rFonts w:hint="eastAsia"/>
        </w:rPr>
        <w:t>键入 ASSOC 而不带参数，显示当前文件关联。如果只用文件扩展名调用 ASSOC，则显示那个文件扩展名的当前文件关联。如果不为文件类型指定任何参数，命令会删除文件扩展名的关联。</w:t>
      </w:r>
    </w:p>
    <w:p w:rsidR="00FB6CA1" w:rsidP="00DA59C6">
      <w:pPr>
        <w:pStyle w:val="Heading3"/>
        <w:rPr>
          <w:rFonts w:ascii="黑体" w:eastAsia="黑体" w:hAnsi="黑体" w:hint="eastAsia"/>
        </w:rPr>
      </w:pPr>
      <w:r w:rsidRPr="00DA59C6" w:rsidR="00DA59C6">
        <w:rPr>
          <w:rFonts w:ascii="黑体" w:eastAsia="黑体" w:hAnsi="黑体" w:hint="eastAsia"/>
        </w:rPr>
        <w:t>CALL</w:t>
      </w:r>
    </w:p>
    <w:p w:rsidR="00DA59C6" w:rsidRPr="007E4F77" w:rsidP="00DA59C6">
      <w:pPr>
        <w:rPr>
          <w:rFonts w:hint="eastAsia"/>
          <w:b/>
        </w:rPr>
        <w:sectPr w:rsidSect="00DB061C">
          <w:headerReference w:type="default" r:id="rId4"/>
          <w:footerReference w:type="default" r:id="rId5"/>
          <w:type w:val="continuous"/>
          <w:pgSz w:w="11906" w:h="16838"/>
          <w:pgMar w:top="1134" w:right="1134" w:bottom="1134" w:left="1134" w:header="851" w:footer="992" w:gutter="0"/>
          <w:cols w:sep="1" w:space="720"/>
          <w:docGrid w:type="lines" w:linePitch="312"/>
        </w:sectPr>
      </w:pPr>
      <w:r w:rsidRPr="007E4F77" w:rsidR="007E4F77">
        <w:rPr>
          <w:rFonts w:hint="eastAsia"/>
          <w:b/>
        </w:rPr>
        <w:t>作用：</w:t>
      </w:r>
      <w:r w:rsidRPr="007E4F77">
        <w:rPr>
          <w:rFonts w:hint="eastAsia"/>
          <w:b/>
        </w:rPr>
        <w:t>从批处理程序调用另一个批处理程序。</w:t>
      </w:r>
    </w:p>
    <w:p w:rsidR="00DA59C6" w:rsidP="00DA59C6">
      <w:r>
        <w:t>CALL [drive</w:t>
      </w:r>
      <w:r w:rsidR="00741B96">
        <w:t>：</w:t>
      </w:r>
      <w:r>
        <w:t>][path]filename [batch-parameters]</w:t>
      </w:r>
    </w:p>
    <w:p w:rsidR="00DA59C6" w:rsidP="00DA59C6">
      <w:pPr>
        <w:rPr>
          <w:rFonts w:hint="eastAsia"/>
        </w:rPr>
      </w:pPr>
      <w:r>
        <w:rPr>
          <w:rFonts w:hint="eastAsia"/>
        </w:rPr>
        <w:t xml:space="preserve">  batch-parameters   指定批处理程序所需的命令行信息。</w:t>
      </w:r>
    </w:p>
    <w:p w:rsidR="00DA59C6" w:rsidP="00DA59C6">
      <w:pPr>
        <w:rPr>
          <w:rFonts w:hint="eastAsia"/>
        </w:rPr>
      </w:pPr>
      <w:r>
        <w:rPr>
          <w:rFonts w:hint="eastAsia"/>
        </w:rPr>
        <w:t>如果命令扩展名被启用，CALL 会如下改变</w:t>
      </w:r>
      <w:r w:rsidR="00741B96">
        <w:rPr>
          <w:rFonts w:hint="eastAsia"/>
        </w:rPr>
        <w:t>：</w:t>
      </w:r>
    </w:p>
    <w:p w:rsidR="00DA59C6" w:rsidP="00DA59C6">
      <w:pPr>
        <w:rPr>
          <w:rFonts w:hint="eastAsia"/>
        </w:rPr>
      </w:pPr>
      <w:r>
        <w:rPr>
          <w:rFonts w:hint="eastAsia"/>
        </w:rPr>
        <w:t>CALL 命令现在将卷标当作 CALL 的目标接受。语法是</w:t>
      </w:r>
      <w:r w:rsidR="00BF405F">
        <w:rPr>
          <w:rFonts w:hint="eastAsia"/>
        </w:rPr>
        <w:t>：</w:t>
      </w:r>
    </w:p>
    <w:p w:rsidR="00DA59C6" w:rsidP="00DA59C6">
      <w:r>
        <w:t xml:space="preserve">    CALL</w:t>
      </w:r>
      <w:r w:rsidR="00BF405F">
        <w:rPr>
          <w:rFonts w:hint="eastAsia"/>
        </w:rPr>
        <w:t>：</w:t>
      </w:r>
      <w:r>
        <w:t>label arguments</w:t>
      </w:r>
    </w:p>
    <w:p w:rsidR="00DA59C6" w:rsidP="00BF405F">
      <w:pPr>
        <w:ind w:firstLine="420" w:firstLineChars="200"/>
        <w:rPr>
          <w:rFonts w:hint="eastAsia"/>
        </w:rPr>
      </w:pPr>
      <w:r>
        <w:rPr>
          <w:rFonts w:hint="eastAsia"/>
        </w:rPr>
        <w:t>一个新的批文件上下文由指定的参数所创建，控制在卷标被指定后传递到语句。您必须通过达到批脚本文件末两次来 "exit" 两次。</w:t>
      </w:r>
    </w:p>
    <w:p w:rsidR="00DA59C6" w:rsidP="00BF405F">
      <w:pPr>
        <w:ind w:firstLine="420" w:firstLineChars="200"/>
        <w:rPr>
          <w:rFonts w:hint="eastAsia"/>
        </w:rPr>
      </w:pPr>
      <w:r>
        <w:rPr>
          <w:rFonts w:hint="eastAsia"/>
        </w:rPr>
        <w:t xml:space="preserve">第一次读到文件末时，控制会回到 CALL 语句的紧后面。第二次会退出批脚本。键入 GOTO /?，参看 GOTO </w:t>
      </w:r>
      <w:r w:rsidR="00741B96">
        <w:rPr>
          <w:rFonts w:hint="eastAsia"/>
        </w:rPr>
        <w:t>：</w:t>
      </w:r>
      <w:r>
        <w:rPr>
          <w:rFonts w:hint="eastAsia"/>
        </w:rPr>
        <w:t xml:space="preserve"> EOF  扩展名的描述，此描述允许您从一个批脚本返回。</w:t>
      </w:r>
    </w:p>
    <w:p w:rsidR="00DA59C6" w:rsidP="00DA59C6">
      <w:pPr>
        <w:rPr>
          <w:rFonts w:hint="eastAsia"/>
        </w:rPr>
      </w:pPr>
      <w:r>
        <w:rPr>
          <w:rFonts w:hint="eastAsia"/>
        </w:rPr>
        <w:t>另外，批脚本文本参数参照(%0、%1、等等)已如下改变</w:t>
      </w:r>
      <w:r w:rsidR="00741B96">
        <w:rPr>
          <w:rFonts w:hint="eastAsia"/>
        </w:rPr>
        <w:t>：</w:t>
      </w:r>
    </w:p>
    <w:p w:rsidR="00DA59C6" w:rsidP="00DA59C6">
      <w:pPr>
        <w:rPr>
          <w:rFonts w:hint="eastAsia"/>
        </w:rPr>
      </w:pPr>
      <w:r>
        <w:rPr>
          <w:rFonts w:hint="eastAsia"/>
        </w:rPr>
        <w:t xml:space="preserve">     批脚本里的 %* 指出所有的参数(如 %1 %2 %3 %4 %5 </w:t>
      </w:r>
      <w:r w:rsidR="009C14B7">
        <w:rPr>
          <w:rFonts w:hint="eastAsia"/>
        </w:rPr>
        <w:t>...</w:t>
      </w:r>
      <w:r>
        <w:rPr>
          <w:rFonts w:hint="eastAsia"/>
        </w:rPr>
        <w:t>)</w:t>
      </w:r>
    </w:p>
    <w:p w:rsidR="00DA59C6" w:rsidP="00DA59C6">
      <w:pPr>
        <w:rPr>
          <w:rFonts w:hint="eastAsia"/>
        </w:rPr>
      </w:pPr>
      <w:r>
        <w:rPr>
          <w:rFonts w:hint="eastAsia"/>
        </w:rPr>
        <w:t xml:space="preserve">     批参数(%n)的替代已被增强。您可以使用以下语法</w:t>
      </w:r>
      <w:r w:rsidR="00741B96">
        <w:rPr>
          <w:rFonts w:hint="eastAsia"/>
        </w:rPr>
        <w:t>：</w:t>
      </w:r>
    </w:p>
    <w:p w:rsidR="00BF405F" w:rsidP="00DA59C6">
      <w:pPr>
        <w:sectPr w:rsidSect="00DB061C">
          <w:headerReference w:type="default" r:id="rId6"/>
          <w:footerReference w:type="default" r:id="rId7"/>
          <w:type w:val="nextPage"/>
          <w:pgSz w:w="11906" w:h="16838"/>
          <w:pgMar w:top="1134" w:right="1134" w:bottom="1134" w:left="1134" w:header="851" w:footer="992" w:gutter="0"/>
          <w:pgNumType w:start="2"/>
          <w:cols w:sep="1" w:space="720"/>
          <w:titlePg w:val="0"/>
          <w:docGrid w:type="lines" w:linePitch="312"/>
        </w:sectPr>
      </w:pPr>
    </w:p>
    <w:p w:rsidR="00BF405F" w:rsidP="00DA59C6">
      <w:pPr>
        <w:rPr>
          <w:rFonts w:hint="eastAsia"/>
        </w:rPr>
      </w:pPr>
      <w:r w:rsidR="00DA59C6">
        <w:rPr>
          <w:rFonts w:hint="eastAsia"/>
        </w:rPr>
        <w:t>%~1</w:t>
      </w:r>
      <w:r>
        <w:rPr>
          <w:rFonts w:hint="eastAsia"/>
        </w:rPr>
        <w:t xml:space="preserve"> </w:t>
      </w:r>
      <w:r w:rsidR="00DA59C6">
        <w:rPr>
          <w:rFonts w:hint="eastAsia"/>
        </w:rPr>
        <w:t xml:space="preserve"> - 删除引号(")，扩充 %1</w:t>
      </w:r>
      <w:r>
        <w:rPr>
          <w:rFonts w:hint="eastAsia"/>
        </w:rPr>
        <w:t>。</w:t>
      </w:r>
    </w:p>
    <w:p w:rsidR="00DA59C6" w:rsidP="00DA59C6">
      <w:pPr>
        <w:rPr>
          <w:rFonts w:hint="eastAsia"/>
        </w:rPr>
      </w:pPr>
      <w:r>
        <w:rPr>
          <w:rFonts w:hint="eastAsia"/>
        </w:rPr>
        <w:t>%~f1   - 将 %1 扩充到一个完全合格的路径名</w:t>
      </w:r>
      <w:r w:rsidR="00BF405F">
        <w:rPr>
          <w:rFonts w:hint="eastAsia"/>
        </w:rPr>
        <w:t>。</w:t>
      </w:r>
    </w:p>
    <w:p w:rsidR="00DA59C6" w:rsidP="00DA59C6">
      <w:pPr>
        <w:rPr>
          <w:rFonts w:hint="eastAsia"/>
        </w:rPr>
      </w:pPr>
      <w:r>
        <w:rPr>
          <w:rFonts w:hint="eastAsia"/>
        </w:rPr>
        <w:t>%~d1        - 仅将 %1 扩充到一个驱动器号</w:t>
      </w:r>
      <w:r w:rsidR="00BF405F">
        <w:rPr>
          <w:rFonts w:hint="eastAsia"/>
        </w:rPr>
        <w:t>。</w:t>
      </w:r>
    </w:p>
    <w:p w:rsidR="00DA59C6" w:rsidP="00DA59C6">
      <w:pPr>
        <w:rPr>
          <w:rFonts w:hint="eastAsia"/>
        </w:rPr>
      </w:pPr>
      <w:r>
        <w:rPr>
          <w:rFonts w:hint="eastAsia"/>
        </w:rPr>
        <w:t>%~p1        - 仅将 %1 扩充到一个路径</w:t>
      </w:r>
      <w:r w:rsidR="00BF405F">
        <w:rPr>
          <w:rFonts w:hint="eastAsia"/>
        </w:rPr>
        <w:t>。</w:t>
      </w:r>
    </w:p>
    <w:p w:rsidR="00DA59C6" w:rsidP="00DA59C6">
      <w:pPr>
        <w:rPr>
          <w:rFonts w:hint="eastAsia"/>
        </w:rPr>
      </w:pPr>
      <w:r>
        <w:rPr>
          <w:rFonts w:hint="eastAsia"/>
        </w:rPr>
        <w:t>%~n1        - 仅将 %1 扩充到一个文件名</w:t>
      </w:r>
      <w:r w:rsidR="00BF405F">
        <w:rPr>
          <w:rFonts w:hint="eastAsia"/>
        </w:rPr>
        <w:t>。</w:t>
      </w:r>
    </w:p>
    <w:p w:rsidR="00DA59C6" w:rsidP="00DA59C6">
      <w:pPr>
        <w:rPr>
          <w:rFonts w:hint="eastAsia"/>
        </w:rPr>
      </w:pPr>
      <w:r>
        <w:rPr>
          <w:rFonts w:hint="eastAsia"/>
        </w:rPr>
        <w:t>%~x1       - 仅将 %1 扩充到一个文件扩展名</w:t>
      </w:r>
      <w:r w:rsidR="00BF405F">
        <w:rPr>
          <w:rFonts w:hint="eastAsia"/>
        </w:rPr>
        <w:t>。</w:t>
      </w:r>
    </w:p>
    <w:p w:rsidR="00DA59C6" w:rsidP="00DA59C6">
      <w:pPr>
        <w:rPr>
          <w:rFonts w:hint="eastAsia"/>
        </w:rPr>
      </w:pPr>
      <w:r>
        <w:rPr>
          <w:rFonts w:hint="eastAsia"/>
        </w:rPr>
        <w:t>%~s1        - 扩充的路径指含有短名</w:t>
      </w:r>
      <w:r w:rsidR="00BF405F">
        <w:rPr>
          <w:rFonts w:hint="eastAsia"/>
        </w:rPr>
        <w:t>。</w:t>
      </w:r>
    </w:p>
    <w:p w:rsidR="00DA59C6" w:rsidP="00DA59C6">
      <w:pPr>
        <w:rPr>
          <w:rFonts w:hint="eastAsia"/>
        </w:rPr>
      </w:pPr>
      <w:r>
        <w:rPr>
          <w:rFonts w:hint="eastAsia"/>
        </w:rPr>
        <w:t>%~a1        - 将 %1 扩充到文件属性</w:t>
      </w:r>
      <w:r w:rsidR="00BF405F">
        <w:rPr>
          <w:rFonts w:hint="eastAsia"/>
        </w:rPr>
        <w:t>。</w:t>
      </w:r>
    </w:p>
    <w:p w:rsidR="00DA59C6" w:rsidP="00DA59C6">
      <w:pPr>
        <w:rPr>
          <w:rFonts w:hint="eastAsia"/>
        </w:rPr>
      </w:pPr>
      <w:r>
        <w:rPr>
          <w:rFonts w:hint="eastAsia"/>
        </w:rPr>
        <w:t>%~t1        - 将 %1 扩充到文件的日期/时间</w:t>
      </w:r>
      <w:r w:rsidR="00BF405F">
        <w:rPr>
          <w:rFonts w:hint="eastAsia"/>
        </w:rPr>
        <w:t>。</w:t>
      </w:r>
    </w:p>
    <w:p w:rsidR="00DA59C6" w:rsidP="00DA59C6">
      <w:pPr>
        <w:rPr>
          <w:rFonts w:hint="eastAsia"/>
        </w:rPr>
      </w:pPr>
      <w:r>
        <w:rPr>
          <w:rFonts w:hint="eastAsia"/>
        </w:rPr>
        <w:t>%~z1        - 将 %1 扩充到文件的大小</w:t>
      </w:r>
      <w:r w:rsidR="00BF405F">
        <w:rPr>
          <w:rFonts w:hint="eastAsia"/>
        </w:rPr>
        <w:t>。</w:t>
      </w:r>
    </w:p>
    <w:p w:rsidR="00DA59C6" w:rsidP="00DA59C6">
      <w:pPr>
        <w:rPr>
          <w:rFonts w:hint="eastAsia"/>
        </w:rPr>
      </w:pPr>
      <w:r>
        <w:rPr>
          <w:rFonts w:hint="eastAsia"/>
        </w:rPr>
        <w:t xml:space="preserve">%~$PATH </w:t>
      </w:r>
      <w:r w:rsidR="00741B96">
        <w:rPr>
          <w:rFonts w:hint="eastAsia"/>
        </w:rPr>
        <w:t>：</w:t>
      </w:r>
      <w:r>
        <w:rPr>
          <w:rFonts w:hint="eastAsia"/>
        </w:rPr>
        <w:t xml:space="preserve"> 1</w:t>
      </w:r>
      <w:r w:rsidR="00BF405F">
        <w:rPr>
          <w:rFonts w:hint="eastAsia"/>
        </w:rPr>
        <w:t xml:space="preserve"> </w:t>
      </w:r>
      <w:r>
        <w:rPr>
          <w:rFonts w:hint="eastAsia"/>
        </w:rPr>
        <w:t>- 查找列在 PATH 环境变量的目录，并将 %1扩充到找到的第一个完全合格的名称。如果环境变量名未被定义，或者没有找到文件，此组合键会扩充到空字符串可以组合修定符来取得多重结果</w:t>
      </w:r>
      <w:r w:rsidR="00BF405F">
        <w:rPr>
          <w:rFonts w:hint="eastAsia"/>
        </w:rPr>
        <w:t>。</w:t>
      </w:r>
    </w:p>
    <w:p w:rsidR="00DA59C6" w:rsidP="00DA59C6">
      <w:pPr>
        <w:rPr>
          <w:rFonts w:hint="eastAsia"/>
        </w:rPr>
      </w:pPr>
      <w:r>
        <w:rPr>
          <w:rFonts w:hint="eastAsia"/>
        </w:rPr>
        <w:t>%~dp1  - 只将 %1 扩展到驱动器号和路径</w:t>
      </w:r>
      <w:r w:rsidR="00BF405F">
        <w:rPr>
          <w:rFonts w:hint="eastAsia"/>
        </w:rPr>
        <w:t>。</w:t>
      </w:r>
    </w:p>
    <w:p w:rsidR="00DA59C6" w:rsidP="00DA59C6">
      <w:pPr>
        <w:rPr>
          <w:rFonts w:hint="eastAsia"/>
        </w:rPr>
      </w:pPr>
      <w:r>
        <w:rPr>
          <w:rFonts w:hint="eastAsia"/>
        </w:rPr>
        <w:t>%~nx1  - 只将 %1 扩展到文件名和扩展名</w:t>
      </w:r>
      <w:r w:rsidR="00BF405F">
        <w:rPr>
          <w:rFonts w:hint="eastAsia"/>
        </w:rPr>
        <w:t>。</w:t>
      </w:r>
    </w:p>
    <w:p w:rsidR="00DA59C6" w:rsidP="00DA59C6">
      <w:pPr>
        <w:rPr>
          <w:rFonts w:hint="eastAsia"/>
        </w:rPr>
      </w:pPr>
      <w:r>
        <w:rPr>
          <w:rFonts w:hint="eastAsia"/>
        </w:rPr>
        <w:t>%~dp$PATH</w:t>
      </w:r>
      <w:r w:rsidR="00741B96">
        <w:rPr>
          <w:rFonts w:hint="eastAsia"/>
        </w:rPr>
        <w:t>：</w:t>
      </w:r>
      <w:r>
        <w:rPr>
          <w:rFonts w:hint="eastAsia"/>
        </w:rPr>
        <w:t>1 - 在列在 PATH 环境变量中的目录里查找 %1，并扩展到找到的第一个文件的驱动器号和路径。</w:t>
      </w:r>
    </w:p>
    <w:p w:rsidR="00DA59C6" w:rsidP="00DA59C6">
      <w:pPr>
        <w:rPr>
          <w:rFonts w:hint="eastAsia"/>
        </w:rPr>
      </w:pPr>
      <w:r>
        <w:rPr>
          <w:rFonts w:hint="eastAsia"/>
        </w:rPr>
        <w:t xml:space="preserve">%~ftza1 </w:t>
      </w:r>
      <w:r w:rsidR="00BF405F">
        <w:rPr>
          <w:rFonts w:hint="eastAsia"/>
        </w:rPr>
        <w:t xml:space="preserve"> </w:t>
      </w:r>
      <w:r>
        <w:rPr>
          <w:rFonts w:hint="eastAsia"/>
        </w:rPr>
        <w:t>- 将 %1 扩展到类似 DIR 的输出行。</w:t>
      </w:r>
    </w:p>
    <w:p w:rsidR="00DA59C6" w:rsidP="00DA59C6">
      <w:pPr>
        <w:rPr>
          <w:rFonts w:hint="eastAsia"/>
        </w:rPr>
      </w:pPr>
      <w:r>
        <w:rPr>
          <w:rFonts w:hint="eastAsia"/>
        </w:rPr>
        <w:t>在上面的例子中，%1 和 PATH 可以被其他有效数值替换。</w:t>
      </w:r>
    </w:p>
    <w:p w:rsidR="00BF405F" w:rsidP="00BF405F">
      <w:pPr>
        <w:sectPr w:rsidSect="00BF405F">
          <w:headerReference w:type="default" r:id="rId8"/>
          <w:footerReference w:type="default" r:id="rId9"/>
          <w:type w:val="continuous"/>
          <w:pgSz w:w="11906" w:h="16838"/>
          <w:pgMar w:top="1134" w:right="1134" w:bottom="1134" w:left="1134" w:header="851" w:footer="992" w:gutter="0"/>
          <w:pgNumType w:start="3"/>
          <w:cols w:num="2" w:sep="1" w:space="425"/>
          <w:docGrid w:type="lines" w:linePitch="312"/>
        </w:sectPr>
      </w:pPr>
      <w:r w:rsidR="00DA59C6">
        <w:rPr>
          <w:rFonts w:hint="eastAsia"/>
        </w:rPr>
        <w:t>%~ 语法被一个有效参数号码终止。%~ 修定符不能跟 %*使用</w:t>
      </w:r>
      <w:r>
        <w:rPr>
          <w:rFonts w:hint="eastAsia"/>
        </w:rPr>
        <w:t>。</w:t>
      </w:r>
    </w:p>
    <w:p w:rsidR="00DA59C6" w:rsidRPr="00DA59C6" w:rsidP="00DA59C6">
      <w:pPr>
        <w:pStyle w:val="Heading3"/>
        <w:rPr>
          <w:rFonts w:ascii="黑体" w:eastAsia="黑体" w:hAnsi="黑体" w:hint="eastAsia"/>
        </w:rPr>
      </w:pPr>
      <w:r w:rsidRPr="00DA59C6">
        <w:rPr>
          <w:rFonts w:ascii="黑体" w:eastAsia="黑体" w:hAnsi="黑体" w:hint="eastAsia"/>
        </w:rPr>
        <w:t>COLOR</w:t>
      </w:r>
    </w:p>
    <w:p w:rsidR="00DA59C6" w:rsidRPr="007E4F77" w:rsidP="00DA59C6">
      <w:pPr>
        <w:rPr>
          <w:b/>
        </w:rPr>
      </w:pPr>
      <w:r w:rsidRPr="007E4F77" w:rsidR="007E4F77">
        <w:rPr>
          <w:rFonts w:hint="eastAsia"/>
          <w:b/>
        </w:rPr>
        <w:t>作用：</w:t>
      </w:r>
      <w:r w:rsidRPr="007E4F77">
        <w:rPr>
          <w:rFonts w:hint="eastAsia"/>
          <w:b/>
        </w:rPr>
        <w:t>设置默认的控制台前景和背景颜色。</w:t>
      </w:r>
    </w:p>
    <w:p w:rsidR="00DA59C6" w:rsidP="00DA59C6">
      <w:r>
        <w:t>COLOR [attr]</w:t>
      </w:r>
    </w:p>
    <w:p w:rsidR="00DA59C6" w:rsidP="00DA59C6">
      <w:pPr>
        <w:rPr>
          <w:rFonts w:hint="eastAsia"/>
        </w:rPr>
      </w:pPr>
      <w:r>
        <w:rPr>
          <w:rFonts w:hint="eastAsia"/>
        </w:rPr>
        <w:t xml:space="preserve">  attr        指定控制台输出的颜色属性</w:t>
      </w:r>
    </w:p>
    <w:p w:rsidR="00DA59C6" w:rsidP="00250254">
      <w:pPr>
        <w:ind w:firstLine="420" w:firstLineChars="200"/>
        <w:rPr>
          <w:rFonts w:hint="eastAsia"/>
        </w:rPr>
      </w:pPr>
      <w:r>
        <w:rPr>
          <w:rFonts w:hint="eastAsia"/>
        </w:rPr>
        <w:t>颜色属性由两个十六进制数字指定 -- 第一个为背景，第二个则为前景。每个数字可以为以下任何值之一</w:t>
      </w:r>
      <w:r w:rsidR="00741B96">
        <w:rPr>
          <w:rFonts w:hint="eastAsia"/>
        </w:rPr>
        <w:t>：</w:t>
      </w:r>
    </w:p>
    <w:p w:rsidR="00477B1D" w:rsidP="00DA59C6">
      <w:pPr>
        <w:sectPr w:rsidSect="00DB061C">
          <w:headerReference w:type="default" r:id="rId10"/>
          <w:footerReference w:type="default" r:id="rId11"/>
          <w:type w:val="continuous"/>
          <w:pgSz w:w="11906" w:h="16838"/>
          <w:pgMar w:top="1134" w:right="1134" w:bottom="1134" w:left="1134" w:header="851" w:footer="992" w:gutter="0"/>
          <w:pgNumType w:start="4"/>
          <w:cols w:sep="1" w:space="720"/>
          <w:docGrid w:type="lines" w:linePitch="312"/>
        </w:sectPr>
      </w:pPr>
    </w:p>
    <w:p w:rsidR="00477B1D" w:rsidP="00DA59C6">
      <w:pPr>
        <w:rPr>
          <w:rFonts w:hint="eastAsia"/>
        </w:rPr>
      </w:pPr>
      <w:r w:rsidR="00DA59C6">
        <w:rPr>
          <w:rFonts w:hint="eastAsia"/>
        </w:rPr>
        <w:t>0 = 黑色</w:t>
      </w:r>
    </w:p>
    <w:p w:rsidR="00477B1D" w:rsidP="00DA59C6">
      <w:pPr>
        <w:rPr>
          <w:rFonts w:hint="eastAsia"/>
        </w:rPr>
      </w:pPr>
      <w:r w:rsidR="00DA59C6">
        <w:rPr>
          <w:rFonts w:hint="eastAsia"/>
        </w:rPr>
        <w:t>8 = 灰色</w:t>
      </w:r>
    </w:p>
    <w:p w:rsidR="00477B1D" w:rsidP="00DA59C6">
      <w:pPr>
        <w:rPr>
          <w:rFonts w:hint="eastAsia"/>
        </w:rPr>
      </w:pPr>
      <w:r w:rsidR="00DA59C6">
        <w:rPr>
          <w:rFonts w:hint="eastAsia"/>
        </w:rPr>
        <w:t>1 = 蓝色</w:t>
      </w:r>
    </w:p>
    <w:p w:rsidR="00477B1D" w:rsidP="00DA59C6">
      <w:pPr>
        <w:rPr>
          <w:rFonts w:hint="eastAsia"/>
        </w:rPr>
      </w:pPr>
      <w:r w:rsidR="00DA59C6">
        <w:rPr>
          <w:rFonts w:hint="eastAsia"/>
        </w:rPr>
        <w:t>9 = 淡蓝色</w:t>
      </w:r>
    </w:p>
    <w:p w:rsidR="00477B1D" w:rsidP="00DA59C6">
      <w:pPr>
        <w:rPr>
          <w:rFonts w:hint="eastAsia"/>
        </w:rPr>
      </w:pPr>
      <w:r w:rsidR="00DA59C6">
        <w:rPr>
          <w:rFonts w:hint="eastAsia"/>
        </w:rPr>
        <w:t>2 = 绿色</w:t>
      </w:r>
    </w:p>
    <w:p w:rsidR="00DA59C6" w:rsidP="00DA59C6">
      <w:pPr>
        <w:rPr>
          <w:rFonts w:hint="eastAsia"/>
        </w:rPr>
      </w:pPr>
      <w:r>
        <w:rPr>
          <w:rFonts w:hint="eastAsia"/>
        </w:rPr>
        <w:t>A = 淡绿色</w:t>
      </w:r>
    </w:p>
    <w:p w:rsidR="00477B1D" w:rsidP="00DA59C6">
      <w:pPr>
        <w:rPr>
          <w:rFonts w:hint="eastAsia"/>
        </w:rPr>
      </w:pPr>
      <w:r w:rsidR="00DA59C6">
        <w:rPr>
          <w:rFonts w:hint="eastAsia"/>
        </w:rPr>
        <w:t>3 = 湖蓝色</w:t>
      </w:r>
    </w:p>
    <w:p w:rsidR="00DA59C6" w:rsidP="00DA59C6">
      <w:pPr>
        <w:rPr>
          <w:rFonts w:hint="eastAsia"/>
        </w:rPr>
      </w:pPr>
      <w:r>
        <w:rPr>
          <w:rFonts w:hint="eastAsia"/>
        </w:rPr>
        <w:t>B = 淡浅绿色</w:t>
      </w:r>
    </w:p>
    <w:p w:rsidR="00477B1D" w:rsidP="00DA59C6">
      <w:pPr>
        <w:rPr>
          <w:rFonts w:hint="eastAsia"/>
        </w:rPr>
      </w:pPr>
      <w:r w:rsidR="00DA59C6">
        <w:rPr>
          <w:rFonts w:hint="eastAsia"/>
        </w:rPr>
        <w:t>4 = 红色</w:t>
      </w:r>
    </w:p>
    <w:p w:rsidR="00DA59C6" w:rsidP="00DA59C6">
      <w:pPr>
        <w:rPr>
          <w:rFonts w:hint="eastAsia"/>
        </w:rPr>
      </w:pPr>
      <w:r>
        <w:rPr>
          <w:rFonts w:hint="eastAsia"/>
        </w:rPr>
        <w:t>C = 淡红色</w:t>
      </w:r>
    </w:p>
    <w:p w:rsidR="00477B1D" w:rsidP="00DA59C6">
      <w:pPr>
        <w:rPr>
          <w:rFonts w:hint="eastAsia"/>
        </w:rPr>
      </w:pPr>
      <w:r w:rsidR="00DA59C6">
        <w:rPr>
          <w:rFonts w:hint="eastAsia"/>
        </w:rPr>
        <w:t>5 = 紫色</w:t>
      </w:r>
    </w:p>
    <w:p w:rsidR="00DA59C6" w:rsidP="00DA59C6">
      <w:pPr>
        <w:rPr>
          <w:rFonts w:hint="eastAsia"/>
        </w:rPr>
      </w:pPr>
      <w:r>
        <w:rPr>
          <w:rFonts w:hint="eastAsia"/>
        </w:rPr>
        <w:t>D = 淡紫色</w:t>
      </w:r>
    </w:p>
    <w:p w:rsidR="00477B1D" w:rsidP="00DA59C6">
      <w:pPr>
        <w:rPr>
          <w:rFonts w:hint="eastAsia"/>
        </w:rPr>
      </w:pPr>
      <w:r w:rsidR="00DA59C6">
        <w:rPr>
          <w:rFonts w:hint="eastAsia"/>
        </w:rPr>
        <w:t>6 = 黄色</w:t>
      </w:r>
    </w:p>
    <w:p w:rsidR="00DA59C6" w:rsidP="00DA59C6">
      <w:pPr>
        <w:rPr>
          <w:rFonts w:hint="eastAsia"/>
        </w:rPr>
      </w:pPr>
      <w:r>
        <w:rPr>
          <w:rFonts w:hint="eastAsia"/>
        </w:rPr>
        <w:t>E = 淡黄色</w:t>
      </w:r>
    </w:p>
    <w:p w:rsidR="00477B1D" w:rsidP="00DA59C6">
      <w:pPr>
        <w:rPr>
          <w:rFonts w:hint="eastAsia"/>
        </w:rPr>
      </w:pPr>
      <w:r w:rsidR="00DA59C6">
        <w:rPr>
          <w:rFonts w:hint="eastAsia"/>
        </w:rPr>
        <w:t>7 = 白色</w:t>
      </w:r>
    </w:p>
    <w:p w:rsidR="00DA59C6" w:rsidP="00DA59C6">
      <w:pPr>
        <w:rPr>
          <w:rFonts w:hint="eastAsia"/>
        </w:rPr>
      </w:pPr>
      <w:r>
        <w:rPr>
          <w:rFonts w:hint="eastAsia"/>
        </w:rPr>
        <w:t>F = 亮白色</w:t>
      </w:r>
    </w:p>
    <w:p w:rsidR="00477B1D" w:rsidP="00DA59C6">
      <w:pPr>
        <w:sectPr w:rsidSect="00477B1D">
          <w:headerReference w:type="default" r:id="rId12"/>
          <w:footerReference w:type="default" r:id="rId13"/>
          <w:type w:val="continuous"/>
          <w:pgSz w:w="11906" w:h="16838"/>
          <w:pgMar w:top="1134" w:right="1134" w:bottom="1134" w:left="1134" w:header="851" w:footer="992" w:gutter="0"/>
          <w:pgNumType w:start="5"/>
          <w:cols w:num="4" w:sep="1" w:space="424"/>
          <w:docGrid w:type="lines" w:linePitch="312"/>
        </w:sectPr>
      </w:pPr>
    </w:p>
    <w:p w:rsidR="00DA59C6" w:rsidP="00250254">
      <w:pPr>
        <w:ind w:firstLine="420" w:firstLineChars="200"/>
      </w:pPr>
      <w:r>
        <w:rPr>
          <w:rFonts w:hint="eastAsia"/>
        </w:rPr>
        <w:t>如果没有给定任何参数，该命令会将颜色还原到 CMD</w:t>
      </w:r>
      <w:r w:rsidR="009C14B7">
        <w:rPr>
          <w:rFonts w:hint="eastAsia"/>
        </w:rPr>
        <w:t>.</w:t>
      </w:r>
      <w:r>
        <w:rPr>
          <w:rFonts w:hint="eastAsia"/>
        </w:rPr>
        <w:t>EXE 启动时的颜色。这个值来自当前控制台窗口、/T 开关或 DefaultColor 注册表值。</w:t>
      </w:r>
    </w:p>
    <w:p w:rsidR="00DA59C6" w:rsidP="00250254">
      <w:pPr>
        <w:ind w:firstLine="420" w:firstLineChars="200"/>
        <w:rPr>
          <w:rFonts w:hint="eastAsia"/>
        </w:rPr>
      </w:pPr>
      <w:r>
        <w:rPr>
          <w:rFonts w:hint="eastAsia"/>
        </w:rPr>
        <w:t>如果用相同的前景和背景颜色来执行 COLOR 命令，COLOR 命令会将 ERRORLEVEL 设置为 1。</w:t>
      </w:r>
    </w:p>
    <w:p w:rsidR="00DA59C6" w:rsidP="00DA59C6">
      <w:pPr>
        <w:rPr>
          <w:rFonts w:hint="eastAsia"/>
        </w:rPr>
        <w:sectPr w:rsidSect="00DB061C">
          <w:headerReference w:type="default" r:id="rId14"/>
          <w:footerReference w:type="default" r:id="rId15"/>
          <w:type w:val="continuous"/>
          <w:pgSz w:w="11906" w:h="16838"/>
          <w:pgMar w:top="1134" w:right="1134" w:bottom="1134" w:left="1134" w:header="851" w:footer="992" w:gutter="0"/>
          <w:pgNumType w:start="6"/>
          <w:cols w:sep="1" w:space="720"/>
          <w:docGrid w:type="lines" w:linePitch="312"/>
        </w:sectPr>
      </w:pPr>
      <w:r w:rsidRPr="00250254">
        <w:rPr>
          <w:rFonts w:hint="eastAsia"/>
          <w:b/>
        </w:rPr>
        <w:t>例如</w:t>
      </w:r>
      <w:r w:rsidR="00741B96">
        <w:rPr>
          <w:rFonts w:hint="eastAsia"/>
          <w:b/>
        </w:rPr>
        <w:t>：</w:t>
      </w:r>
      <w:r>
        <w:rPr>
          <w:rFonts w:hint="eastAsia"/>
        </w:rPr>
        <w:t xml:space="preserve"> "COLOR fc" 在亮白色上产生亮红色</w:t>
      </w:r>
    </w:p>
    <w:p w:rsidR="00DA59C6" w:rsidRPr="00DA59C6" w:rsidP="00DA59C6">
      <w:pPr>
        <w:pStyle w:val="Heading3"/>
        <w:rPr>
          <w:rFonts w:ascii="黑体" w:eastAsia="黑体" w:hAnsi="黑体" w:hint="eastAsia"/>
        </w:rPr>
      </w:pPr>
      <w:smartTag w:uri="urn:schemas-microsoft-com:office:smarttags" w:element="place">
        <w:smartTag w:uri="urn:schemas-microsoft-com:office:smarttags" w:element="State">
          <w:r w:rsidRPr="00DA59C6">
            <w:rPr>
              <w:rFonts w:ascii="黑体" w:eastAsia="黑体" w:hAnsi="黑体" w:hint="eastAsia"/>
            </w:rPr>
            <w:t>DEL</w:t>
          </w:r>
        </w:smartTag>
      </w:smartTag>
    </w:p>
    <w:p w:rsidR="00DA59C6" w:rsidRPr="007E4F77" w:rsidP="00DA59C6">
      <w:pPr>
        <w:rPr>
          <w:rFonts w:hint="eastAsia"/>
          <w:b/>
        </w:rPr>
      </w:pPr>
      <w:r w:rsidRPr="007E4F77" w:rsidR="007E4F77">
        <w:rPr>
          <w:rFonts w:hint="eastAsia"/>
          <w:b/>
        </w:rPr>
        <w:t>作用：</w:t>
      </w:r>
      <w:r w:rsidRPr="007E4F77">
        <w:rPr>
          <w:rFonts w:hint="eastAsia"/>
          <w:b/>
        </w:rPr>
        <w:t>删除一个或数个文件。</w:t>
      </w:r>
    </w:p>
    <w:p w:rsidR="00DA59C6" w:rsidP="00DA59C6">
      <w:r>
        <w:t>DEL [/P] [/F] [/S] [</w:t>
      </w:r>
      <w:r>
        <w:t>/Q] [/A[[</w:t>
      </w:r>
      <w:r w:rsidR="00741B96">
        <w:t>：</w:t>
      </w:r>
      <w:r>
        <w:t>]attributes]] names</w:t>
      </w:r>
    </w:p>
    <w:p w:rsidR="00DA59C6" w:rsidP="00DA59C6">
      <w:r>
        <w:t>ERASE [/P] [/F] [/S] [/Q] [/A[[</w:t>
      </w:r>
      <w:r w:rsidR="00741B96">
        <w:t>：</w:t>
      </w:r>
      <w:r>
        <w:t>]attributes]] names</w:t>
      </w:r>
    </w:p>
    <w:p w:rsidR="007E4F77" w:rsidP="00DA59C6">
      <w:pPr>
        <w:sectPr w:rsidSect="00DB061C">
          <w:headerReference w:type="default" r:id="rId16"/>
          <w:footerReference w:type="default" r:id="rId17"/>
          <w:type w:val="nextPage"/>
          <w:pgSz w:w="11906" w:h="16838"/>
          <w:pgMar w:top="1134" w:right="1134" w:bottom="1134" w:left="1134" w:header="851" w:footer="992" w:gutter="0"/>
          <w:pgNumType w:start="7"/>
          <w:cols w:sep="1" w:space="720"/>
          <w:titlePg w:val="0"/>
          <w:docGrid w:type="lines" w:linePitch="312"/>
        </w:sectPr>
      </w:pPr>
    </w:p>
    <w:p w:rsidR="00DA59C6" w:rsidP="00DA59C6">
      <w:pPr>
        <w:rPr>
          <w:rFonts w:hint="eastAsia"/>
        </w:rPr>
      </w:pPr>
      <w:r>
        <w:rPr>
          <w:rFonts w:hint="eastAsia"/>
        </w:rPr>
        <w:t>names  指定一个或数个文件或目录列表。通配符可被用来删除多个文件。如果指定了一个目录，目录中的所有文件都会被删除。</w:t>
      </w:r>
    </w:p>
    <w:p w:rsidR="00DA59C6" w:rsidP="00DA59C6">
      <w:pPr>
        <w:rPr>
          <w:rFonts w:hint="eastAsia"/>
        </w:rPr>
      </w:pPr>
      <w:r>
        <w:rPr>
          <w:rFonts w:hint="eastAsia"/>
        </w:rPr>
        <w:t>/P  删除每一个文件之前提示确认。</w:t>
      </w:r>
    </w:p>
    <w:p w:rsidR="00DA59C6" w:rsidP="00DA59C6">
      <w:pPr>
        <w:rPr>
          <w:rFonts w:hint="eastAsia"/>
        </w:rPr>
      </w:pPr>
      <w:r>
        <w:rPr>
          <w:rFonts w:hint="eastAsia"/>
        </w:rPr>
        <w:t>/F 强制删除只读文件。</w:t>
      </w:r>
    </w:p>
    <w:p w:rsidR="00DA59C6" w:rsidP="00DA59C6">
      <w:pPr>
        <w:rPr>
          <w:rFonts w:hint="eastAsia"/>
        </w:rPr>
      </w:pPr>
      <w:r>
        <w:rPr>
          <w:rFonts w:hint="eastAsia"/>
        </w:rPr>
        <w:t>/S</w:t>
      </w:r>
      <w:r w:rsidR="00B924A6">
        <w:rPr>
          <w:rFonts w:hint="eastAsia"/>
        </w:rPr>
        <w:t xml:space="preserve">  </w:t>
      </w:r>
      <w:r>
        <w:rPr>
          <w:rFonts w:hint="eastAsia"/>
        </w:rPr>
        <w:t>从所有子目录删除指定文件。</w:t>
      </w:r>
    </w:p>
    <w:p w:rsidR="00DA59C6" w:rsidP="00DA59C6">
      <w:pPr>
        <w:rPr>
          <w:rFonts w:hint="eastAsia"/>
        </w:rPr>
      </w:pPr>
      <w:r>
        <w:rPr>
          <w:rFonts w:hint="eastAsia"/>
        </w:rPr>
        <w:t>/Q</w:t>
      </w:r>
      <w:r w:rsidR="00B924A6">
        <w:rPr>
          <w:rFonts w:hint="eastAsia"/>
        </w:rPr>
        <w:t xml:space="preserve">  </w:t>
      </w:r>
      <w:r>
        <w:rPr>
          <w:rFonts w:hint="eastAsia"/>
        </w:rPr>
        <w:t>安静模式。删除全局通配符时，不要求确认。</w:t>
      </w:r>
    </w:p>
    <w:p w:rsidR="00DA59C6" w:rsidP="00DA59C6">
      <w:pPr>
        <w:rPr>
          <w:rFonts w:hint="eastAsia"/>
        </w:rPr>
      </w:pPr>
      <w:r>
        <w:rPr>
          <w:rFonts w:hint="eastAsia"/>
        </w:rPr>
        <w:t>/A  根据属性选择要删除的文件。</w:t>
      </w:r>
    </w:p>
    <w:p w:rsidR="007E4F77" w:rsidP="00DA59C6">
      <w:pPr>
        <w:rPr>
          <w:rFonts w:hint="eastAsia"/>
        </w:rPr>
      </w:pPr>
      <w:r>
        <w:t>A</w:t>
      </w:r>
      <w:r w:rsidR="00DA59C6">
        <w:rPr>
          <w:rFonts w:hint="eastAsia"/>
        </w:rPr>
        <w:t>ttributes</w:t>
      </w:r>
    </w:p>
    <w:p w:rsidR="007E4F77" w:rsidP="00DA59C6">
      <w:pPr>
        <w:rPr>
          <w:rFonts w:hint="eastAsia"/>
        </w:rPr>
      </w:pPr>
      <w:r w:rsidR="00DA59C6">
        <w:rPr>
          <w:rFonts w:hint="eastAsia"/>
        </w:rPr>
        <w:t>R  只读文件</w:t>
      </w:r>
    </w:p>
    <w:p w:rsidR="00DA59C6" w:rsidP="00DA59C6">
      <w:pPr>
        <w:rPr>
          <w:rFonts w:hint="eastAsia"/>
        </w:rPr>
      </w:pPr>
      <w:r>
        <w:rPr>
          <w:rFonts w:hint="eastAsia"/>
        </w:rPr>
        <w:t>S  系统文件</w:t>
      </w:r>
    </w:p>
    <w:p w:rsidR="007E4F77" w:rsidP="00DA59C6">
      <w:pPr>
        <w:rPr>
          <w:rFonts w:hint="eastAsia"/>
        </w:rPr>
      </w:pPr>
      <w:r w:rsidR="00DA59C6">
        <w:rPr>
          <w:rFonts w:hint="eastAsia"/>
        </w:rPr>
        <w:t>H  隐藏文件</w:t>
      </w:r>
    </w:p>
    <w:p w:rsidR="00DA59C6" w:rsidP="00DA59C6">
      <w:pPr>
        <w:rPr>
          <w:rFonts w:hint="eastAsia"/>
        </w:rPr>
      </w:pPr>
      <w:r>
        <w:rPr>
          <w:rFonts w:hint="eastAsia"/>
        </w:rPr>
        <w:t>A  存档文件</w:t>
      </w:r>
    </w:p>
    <w:p w:rsidR="00DA59C6" w:rsidP="00DA59C6">
      <w:pPr>
        <w:rPr>
          <w:rFonts w:hint="eastAsia"/>
        </w:rPr>
      </w:pPr>
      <w:r>
        <w:rPr>
          <w:rFonts w:hint="eastAsia"/>
        </w:rPr>
        <w:t>-  表示</w:t>
      </w:r>
      <w:r>
        <w:rPr>
          <w:rFonts w:hint="eastAsia"/>
        </w:rPr>
        <w:t>“</w:t>
      </w:r>
      <w:r>
        <w:rPr>
          <w:rFonts w:hint="eastAsia"/>
        </w:rPr>
        <w:t>否</w:t>
      </w:r>
      <w:r>
        <w:rPr>
          <w:rFonts w:hint="eastAsia"/>
        </w:rPr>
        <w:t>”</w:t>
      </w:r>
      <w:r>
        <w:rPr>
          <w:rFonts w:hint="eastAsia"/>
        </w:rPr>
        <w:t>的前缀</w:t>
      </w:r>
    </w:p>
    <w:p w:rsidR="00DA59C6" w:rsidP="00DA59C6">
      <w:pPr>
        <w:rPr>
          <w:rFonts w:hint="eastAsia"/>
        </w:rPr>
      </w:pPr>
      <w:r>
        <w:rPr>
          <w:rFonts w:hint="eastAsia"/>
        </w:rPr>
        <w:t>如果命令扩展名被启用，DEL 和 ERASE 会如下改变</w:t>
      </w:r>
      <w:r w:rsidR="00741B96">
        <w:rPr>
          <w:rFonts w:hint="eastAsia"/>
        </w:rPr>
        <w:t>：</w:t>
      </w:r>
    </w:p>
    <w:p w:rsidR="00DA59C6" w:rsidP="00DA59C6">
      <w:pPr>
        <w:rPr>
          <w:rFonts w:hint="eastAsia"/>
        </w:rPr>
      </w:pPr>
      <w:r>
        <w:rPr>
          <w:rFonts w:hint="eastAsia"/>
        </w:rPr>
        <w:t>/S 开关的显示句法会颠倒，即只显示已经</w:t>
      </w:r>
    </w:p>
    <w:p w:rsidR="00DA59C6" w:rsidP="00DA59C6">
      <w:pPr>
        <w:rPr>
          <w:rFonts w:hint="eastAsia"/>
        </w:rPr>
      </w:pPr>
      <w:r>
        <w:rPr>
          <w:rFonts w:hint="eastAsia"/>
        </w:rPr>
        <w:t>删除的文件，而不显示找不到的文件。</w:t>
      </w:r>
    </w:p>
    <w:p w:rsidR="007E4F77" w:rsidP="00DA59C6">
      <w:pPr>
        <w:pStyle w:val="Heading3"/>
        <w:rPr>
          <w:rFonts w:ascii="黑体" w:eastAsia="黑体" w:hAnsi="黑体"/>
        </w:rPr>
        <w:sectPr w:rsidSect="007E4F77">
          <w:headerReference w:type="default" r:id="rId18"/>
          <w:footerReference w:type="default" r:id="rId19"/>
          <w:type w:val="continuous"/>
          <w:pgSz w:w="11906" w:h="16838"/>
          <w:pgMar w:top="1134" w:right="1134" w:bottom="1134" w:left="1134" w:header="851" w:footer="992" w:gutter="0"/>
          <w:pgNumType w:start="8"/>
          <w:cols w:num="4" w:sep="1" w:space="424"/>
          <w:docGrid w:type="lines" w:linePitch="312"/>
        </w:sectPr>
      </w:pPr>
    </w:p>
    <w:p w:rsidR="000374C2" w:rsidRPr="000374C2" w:rsidP="00DA59C6">
      <w:pPr>
        <w:pStyle w:val="Heading3"/>
        <w:rPr>
          <w:rFonts w:ascii="黑体" w:eastAsia="黑体" w:hAnsi="黑体" w:hint="eastAsia"/>
        </w:rPr>
      </w:pPr>
      <w:r w:rsidRPr="000374C2">
        <w:rPr>
          <w:rFonts w:ascii="黑体" w:eastAsia="黑体" w:hint="eastAsia"/>
        </w:rPr>
        <w:t>SETLOCAL</w:t>
      </w:r>
    </w:p>
    <w:p w:rsidR="000374C2" w:rsidP="000374C2">
      <w:pPr>
        <w:rPr>
          <w:rFonts w:hint="eastAsia"/>
        </w:rPr>
      </w:pPr>
      <w:r>
        <w:rPr>
          <w:rFonts w:hint="eastAsia"/>
        </w:rPr>
        <w:t xml:space="preserve">　　开始批处理文件中环境改动的本地化操作。在执行 SETLOCAL 之后所做的环境改动只限于批处理文件。要还原原先的设置，必须执行 ENDLOCAL。达到批处理文件结尾时，对于该批处理文件的每个尚未执行的 SETLOCAL 命令，都会有一个隐含的 ENDLOCAL 被执行。 </w:t>
      </w:r>
    </w:p>
    <w:p w:rsidR="000374C2" w:rsidP="000374C2">
      <w:pPr>
        <w:rPr>
          <w:rFonts w:hint="eastAsia"/>
        </w:rPr>
      </w:pPr>
      <w:r>
        <w:rPr>
          <w:rFonts w:hint="eastAsia"/>
        </w:rPr>
        <w:t>　　</w:t>
      </w:r>
      <w:r>
        <w:rPr>
          <w:rFonts w:hint="eastAsia"/>
        </w:rPr>
        <w:t xml:space="preserve">SETLOCAL </w:t>
      </w:r>
    </w:p>
    <w:p w:rsidR="000374C2" w:rsidP="000374C2">
      <w:pPr>
        <w:rPr>
          <w:rFonts w:hint="eastAsia"/>
        </w:rPr>
      </w:pPr>
      <w:r>
        <w:rPr>
          <w:rFonts w:hint="eastAsia"/>
        </w:rPr>
        <w:t>　　如果命令扩展名被启用，SETLOCAL 会如下改变</w:t>
      </w:r>
      <w:r w:rsidR="00741B96">
        <w:rPr>
          <w:rFonts w:hint="eastAsia"/>
        </w:rPr>
        <w:t>：</w:t>
      </w:r>
      <w:r>
        <w:rPr>
          <w:rFonts w:hint="eastAsia"/>
        </w:rPr>
        <w:t xml:space="preserve"> </w:t>
      </w:r>
    </w:p>
    <w:p w:rsidR="000374C2" w:rsidP="000374C2">
      <w:pPr>
        <w:rPr>
          <w:rFonts w:hint="eastAsia"/>
        </w:rPr>
      </w:pPr>
      <w:r>
        <w:rPr>
          <w:rFonts w:hint="eastAsia"/>
        </w:rPr>
        <w:t>　　SETLOCAL 批命令现在可以接受可选参数</w:t>
      </w:r>
      <w:r w:rsidR="00741B96">
        <w:rPr>
          <w:rFonts w:hint="eastAsia"/>
        </w:rPr>
        <w:t>：</w:t>
      </w:r>
      <w:r>
        <w:rPr>
          <w:rFonts w:hint="eastAsia"/>
        </w:rPr>
        <w:t xml:space="preserve"> </w:t>
      </w:r>
    </w:p>
    <w:p w:rsidR="000374C2" w:rsidP="000374C2">
      <w:r>
        <w:t xml:space="preserve">ENABLEEXTENSIONS / DISABLEEXTENSIONS </w:t>
      </w:r>
    </w:p>
    <w:p w:rsidR="000374C2" w:rsidP="000374C2">
      <w:pPr>
        <w:rPr>
          <w:rFonts w:hint="eastAsia"/>
        </w:rPr>
      </w:pPr>
      <w:r>
        <w:rPr>
          <w:rFonts w:hint="eastAsia"/>
        </w:rPr>
        <w:t xml:space="preserve">　　　　启动或停用命令处理器扩展名。详细信息，请参阅 CMD /?。 </w:t>
      </w:r>
    </w:p>
    <w:p w:rsidR="000374C2" w:rsidP="000374C2">
      <w:pPr>
        <w:rPr>
          <w:rFonts w:hint="eastAsia"/>
        </w:rPr>
      </w:pPr>
      <w:r>
        <w:rPr>
          <w:rFonts w:hint="eastAsia"/>
        </w:rPr>
        <w:t xml:space="preserve">　　　　ENABLEDELAYEDEXPANSION / DISABLEDELAYEDEXPANSION </w:t>
      </w:r>
    </w:p>
    <w:p w:rsidR="000374C2" w:rsidP="000374C2">
      <w:pPr>
        <w:rPr>
          <w:rFonts w:hint="eastAsia"/>
        </w:rPr>
      </w:pPr>
      <w:r>
        <w:rPr>
          <w:rFonts w:hint="eastAsia"/>
        </w:rPr>
        <w:t xml:space="preserve">　　　　启动或停用延缓环境变量扩展名。详细信息，请参阅 对SET的介绍 。 </w:t>
      </w:r>
    </w:p>
    <w:p w:rsidR="000374C2" w:rsidP="000374C2">
      <w:pPr>
        <w:rPr>
          <w:rFonts w:hint="eastAsia"/>
        </w:rPr>
      </w:pPr>
      <w:r>
        <w:rPr>
          <w:rFonts w:hint="eastAsia"/>
        </w:rPr>
        <w:t xml:space="preserve">　　无论在 SETLOCAL 命令之前它们的设置是什么，这些修改会一直保留到匹配的 ENDLOCAL 命令。 </w:t>
      </w:r>
    </w:p>
    <w:p w:rsidR="000374C2" w:rsidP="000374C2">
      <w:pPr>
        <w:rPr>
          <w:rFonts w:hint="eastAsia"/>
        </w:rPr>
      </w:pPr>
      <w:r>
        <w:rPr>
          <w:rFonts w:hint="eastAsia"/>
        </w:rPr>
        <w:t xml:space="preserve">　　如果有一个参数，SETLOCAL 命令将设置 ERRORLEVEL 的值。 </w:t>
      </w:r>
    </w:p>
    <w:p w:rsidR="000374C2" w:rsidP="000374C2">
      <w:pPr>
        <w:rPr>
          <w:rFonts w:hint="eastAsia"/>
        </w:rPr>
      </w:pPr>
      <w:r>
        <w:rPr>
          <w:rFonts w:hint="eastAsia"/>
        </w:rPr>
        <w:t>　　如果有两个有效参数中的一个，该值则为零。用下列技巧，您可以在批脚本中使用这个来决定扩展名是否可用</w:t>
      </w:r>
      <w:r w:rsidR="00741B96">
        <w:rPr>
          <w:rFonts w:hint="eastAsia"/>
        </w:rPr>
        <w:t>：</w:t>
      </w:r>
      <w:r>
        <w:rPr>
          <w:rFonts w:hint="eastAsia"/>
        </w:rPr>
        <w:t xml:space="preserve"> </w:t>
      </w:r>
    </w:p>
    <w:p w:rsidR="000374C2" w:rsidP="000374C2">
      <w:pPr>
        <w:rPr>
          <w:rFonts w:hint="eastAsia"/>
        </w:rPr>
      </w:pPr>
      <w:r>
        <w:rPr>
          <w:rFonts w:hint="eastAsia"/>
        </w:rPr>
        <w:t xml:space="preserve">　　VERIFY OTHER 2&gt;nul </w:t>
      </w:r>
    </w:p>
    <w:p w:rsidR="000374C2" w:rsidP="000374C2">
      <w:pPr>
        <w:rPr>
          <w:rFonts w:hint="eastAsia"/>
        </w:rPr>
      </w:pPr>
      <w:r>
        <w:rPr>
          <w:rFonts w:hint="eastAsia"/>
        </w:rPr>
        <w:t xml:space="preserve">　　SETLOCAL ENABLEEXTENSIONS </w:t>
      </w:r>
    </w:p>
    <w:p w:rsidR="000374C2" w:rsidP="000374C2">
      <w:pPr>
        <w:rPr>
          <w:rFonts w:hint="eastAsia"/>
        </w:rPr>
      </w:pPr>
      <w:r>
        <w:rPr>
          <w:rFonts w:hint="eastAsia"/>
        </w:rPr>
        <w:t xml:space="preserve">　　IF ERRORLEVEL 1 echo Unable to enable extensions </w:t>
      </w:r>
    </w:p>
    <w:p w:rsidR="000374C2" w:rsidRPr="000374C2" w:rsidP="000374C2">
      <w:pPr>
        <w:rPr>
          <w:rFonts w:hint="eastAsia"/>
        </w:rPr>
      </w:pPr>
      <w:r>
        <w:rPr>
          <w:rFonts w:hint="eastAsia"/>
        </w:rPr>
        <w:t>　　这个方法之所以有效，是因为在 CMD</w:t>
      </w:r>
      <w:r w:rsidR="009C14B7">
        <w:rPr>
          <w:rFonts w:hint="eastAsia"/>
        </w:rPr>
        <w:t>.</w:t>
      </w:r>
      <w:r>
        <w:rPr>
          <w:rFonts w:hint="eastAsia"/>
        </w:rPr>
        <w:t>EXE 的旧版本上，SETLOCAL不设置 ERRORLEVEL 值。具有不正确参数的 VERIFY 命令将ERRORLEVEL 值初始化成非零值。</w:t>
      </w:r>
    </w:p>
    <w:p w:rsidR="004F36B9" w:rsidP="00DA59C6">
      <w:pPr>
        <w:pStyle w:val="Heading3"/>
        <w:rPr>
          <w:rFonts w:ascii="黑体" w:eastAsia="黑体" w:hAnsi="黑体" w:hint="eastAsia"/>
        </w:rPr>
      </w:pPr>
      <w:r w:rsidRPr="004F36B9">
        <w:rPr>
          <w:rFonts w:ascii="黑体" w:eastAsia="黑体" w:hAnsi="黑体"/>
        </w:rPr>
        <w:t>ENDLOCAL</w:t>
      </w:r>
    </w:p>
    <w:p w:rsidR="004F36B9" w:rsidP="004F36B9">
      <w:pPr>
        <w:ind w:firstLine="420" w:firstLineChars="200"/>
        <w:rPr>
          <w:rFonts w:hint="eastAsia"/>
        </w:rPr>
      </w:pPr>
      <w:r>
        <w:rPr>
          <w:rFonts w:hint="eastAsia"/>
        </w:rPr>
        <w:t xml:space="preserve">结束批处理文件中环境改动的本地化操作。在执行ENDLOCAL 之后所做的环境改动不再仅限于批处理文件。批处理文件结束后，原先的设置无法还原。 </w:t>
      </w:r>
    </w:p>
    <w:p w:rsidR="004F36B9" w:rsidP="004F36B9">
      <w:pPr>
        <w:rPr>
          <w:rFonts w:hint="eastAsia"/>
        </w:rPr>
      </w:pPr>
      <w:r>
        <w:rPr>
          <w:rFonts w:hint="eastAsia"/>
        </w:rPr>
        <w:t xml:space="preserve">　　ENDLOCAL </w:t>
      </w:r>
    </w:p>
    <w:p w:rsidR="004F36B9" w:rsidP="004F36B9">
      <w:pPr>
        <w:rPr>
          <w:rFonts w:hint="eastAsia"/>
        </w:rPr>
      </w:pPr>
      <w:r>
        <w:rPr>
          <w:rFonts w:hint="eastAsia"/>
        </w:rPr>
        <w:t>　　如果命令扩展名被启用，ENDLOCAL 会如下改变</w:t>
      </w:r>
      <w:r w:rsidR="00741B96">
        <w:rPr>
          <w:rFonts w:hint="eastAsia"/>
        </w:rPr>
        <w:t>：</w:t>
      </w:r>
      <w:r>
        <w:rPr>
          <w:rFonts w:hint="eastAsia"/>
        </w:rPr>
        <w:t xml:space="preserve"> </w:t>
      </w:r>
    </w:p>
    <w:p w:rsidR="004F36B9" w:rsidRPr="004F36B9" w:rsidP="004F36B9">
      <w:pPr>
        <w:rPr>
          <w:rFonts w:hint="eastAsia"/>
        </w:rPr>
        <w:sectPr w:rsidSect="00DB061C">
          <w:headerReference w:type="default" r:id="rId20"/>
          <w:footerReference w:type="default" r:id="rId21"/>
          <w:type w:val="continuous"/>
          <w:pgSz w:w="11906" w:h="16838"/>
          <w:pgMar w:top="1134" w:right="1134" w:bottom="1134" w:left="1134" w:header="851" w:footer="992" w:gutter="0"/>
          <w:pgNumType w:start="9"/>
          <w:cols w:sep="1" w:space="720"/>
          <w:docGrid w:type="lines" w:linePitch="312"/>
        </w:sectPr>
      </w:pPr>
      <w:r>
        <w:rPr>
          <w:rFonts w:hint="eastAsia"/>
        </w:rPr>
        <w:t>　　如果相应的</w:t>
      </w:r>
      <w:r>
        <w:rPr>
          <w:rFonts w:hint="eastAsia"/>
        </w:rPr>
        <w:t xml:space="preserve"> SETLOCAL</w:t>
      </w:r>
      <w:r>
        <w:rPr>
          <w:rFonts w:hint="eastAsia"/>
        </w:rPr>
        <w:t xml:space="preserve"> 用新的</w:t>
      </w:r>
      <w:r>
        <w:rPr>
          <w:rFonts w:hint="eastAsia"/>
        </w:rPr>
        <w:t xml:space="preserve"> ENABLEEXTENSIONS</w:t>
      </w:r>
      <w:r>
        <w:rPr>
          <w:rFonts w:hint="eastAsia"/>
        </w:rPr>
        <w:t xml:space="preserve"> 或DISABLEEXTENSIONS</w:t>
      </w:r>
    </w:p>
    <w:p w:rsidR="004F36B9" w:rsidRPr="004F36B9" w:rsidP="004F36B9">
      <w:pPr>
        <w:rPr>
          <w:rFonts w:hint="eastAsia"/>
        </w:rPr>
      </w:pPr>
      <w:r>
        <w:rPr>
          <w:rFonts w:hint="eastAsia"/>
        </w:rPr>
        <w:t xml:space="preserve"> 选项启用或停用了命令扩展名，那么，在ENDLOCAL</w:t>
      </w:r>
      <w:r>
        <w:rPr>
          <w:rFonts w:hint="eastAsia"/>
        </w:rPr>
        <w:t xml:space="preserve"> 之后，命令扩展名的启用/停用状态会还原到执行相应的</w:t>
      </w:r>
      <w:r>
        <w:rPr>
          <w:rFonts w:hint="eastAsia"/>
        </w:rPr>
        <w:t xml:space="preserve"> SETLOCAL</w:t>
      </w:r>
      <w:r>
        <w:rPr>
          <w:rFonts w:hint="eastAsia"/>
        </w:rPr>
        <w:t xml:space="preserve"> 命令前的状态。</w:t>
      </w:r>
    </w:p>
    <w:p w:rsidR="00DA59C6" w:rsidRPr="00DA59C6" w:rsidP="00DA59C6">
      <w:pPr>
        <w:pStyle w:val="Heading3"/>
        <w:rPr>
          <w:rFonts w:ascii="黑体" w:eastAsia="黑体" w:hAnsi="黑体" w:hint="eastAsia"/>
        </w:rPr>
      </w:pPr>
      <w:r w:rsidRPr="00DA59C6">
        <w:rPr>
          <w:rFonts w:ascii="黑体" w:eastAsia="黑体" w:hAnsi="黑体" w:hint="eastAsia"/>
        </w:rPr>
        <w:t>FTYPE</w:t>
      </w:r>
    </w:p>
    <w:p w:rsidR="00DA59C6" w:rsidRPr="006C172B" w:rsidP="00DA59C6">
      <w:pPr>
        <w:rPr>
          <w:rFonts w:hint="eastAsia"/>
          <w:b/>
        </w:rPr>
      </w:pPr>
      <w:r w:rsidRPr="006C172B" w:rsidR="006C172B">
        <w:rPr>
          <w:rFonts w:hint="eastAsia"/>
          <w:b/>
        </w:rPr>
        <w:t>作用：</w:t>
      </w:r>
      <w:r w:rsidRPr="006C172B">
        <w:rPr>
          <w:rFonts w:hint="eastAsia"/>
          <w:b/>
        </w:rPr>
        <w:t>显示或修改用在文件扩展名关联中的文件类型</w:t>
      </w:r>
    </w:p>
    <w:p w:rsidR="00DA59C6" w:rsidP="00DA59C6">
      <w:r>
        <w:t>FTYPE [fileType[=[openCommandString]]]</w:t>
      </w:r>
    </w:p>
    <w:p w:rsidR="00DA59C6" w:rsidP="00DA59C6">
      <w:pPr>
        <w:rPr>
          <w:rFonts w:hint="eastAsia"/>
        </w:rPr>
      </w:pPr>
      <w:r>
        <w:rPr>
          <w:rFonts w:hint="eastAsia"/>
        </w:rPr>
        <w:t xml:space="preserve">  fileType  指定要检查或改变的文件类型</w:t>
      </w:r>
    </w:p>
    <w:p w:rsidR="00DA59C6" w:rsidP="00DA59C6">
      <w:pPr>
        <w:rPr>
          <w:rFonts w:hint="eastAsia"/>
        </w:rPr>
      </w:pPr>
      <w:r>
        <w:rPr>
          <w:rFonts w:hint="eastAsia"/>
        </w:rPr>
        <w:t xml:space="preserve">  openCommandString 指定调用这类文件时要使用的开放式命令。</w:t>
      </w:r>
    </w:p>
    <w:p w:rsidR="006C172B" w:rsidP="006C172B">
      <w:pPr>
        <w:ind w:firstLine="420" w:firstLineChars="200"/>
        <w:rPr>
          <w:rFonts w:hint="eastAsia"/>
        </w:rPr>
      </w:pPr>
      <w:r w:rsidR="00DA59C6">
        <w:rPr>
          <w:rFonts w:hint="eastAsia"/>
        </w:rPr>
        <w:t>键入 FTYPE 而不带参数来显示当前有定义的开放式命令字符串的文件类型。 FTYPE 仅用一个文件类型启用时，它显示那个文件类型目前的开放式命令字符串。如果不为开放式命令字符串指定，FTYPE 命令将删除那个文件类型的开放式命令字符串。在一个开放式命令字符串之内，命令字符串 %0 或 %1 被通过关联调用的文件名所代替。%* 得到所有的参数，%2 得到第一个参数，%3 得到第二个，等等。%~n 得到其余所有以 nth 参数打头的参数；n 可以是从 2 到 9 的数字。</w:t>
      </w:r>
    </w:p>
    <w:p w:rsidR="00DA59C6" w:rsidP="00DA59C6">
      <w:r w:rsidRPr="006C172B">
        <w:rPr>
          <w:rFonts w:hint="eastAsia"/>
          <w:b/>
        </w:rPr>
        <w:t>例如</w:t>
      </w:r>
      <w:r w:rsidR="00741B96">
        <w:rPr>
          <w:rFonts w:hint="eastAsia"/>
          <w:b/>
        </w:rPr>
        <w:t>：</w:t>
      </w:r>
    </w:p>
    <w:p w:rsidR="00DA59C6" w:rsidP="00DA59C6">
      <w:r>
        <w:t xml:space="preserve">    ASSOC </w:t>
      </w:r>
      <w:r w:rsidR="009C14B7">
        <w:t>.</w:t>
      </w:r>
      <w:r>
        <w:t>pl=PerlScript</w:t>
      </w:r>
    </w:p>
    <w:p w:rsidR="00DA59C6" w:rsidP="00DA59C6">
      <w:r>
        <w:t xml:space="preserve">    FTYPE PerlScript=perl</w:t>
      </w:r>
      <w:r w:rsidR="009C14B7">
        <w:t>.</w:t>
      </w:r>
      <w:r>
        <w:t>exe %1 %*</w:t>
      </w:r>
    </w:p>
    <w:p w:rsidR="00DA59C6" w:rsidP="00DA59C6">
      <w:pPr>
        <w:rPr>
          <w:rFonts w:hint="eastAsia"/>
        </w:rPr>
      </w:pPr>
      <w:r>
        <w:rPr>
          <w:rFonts w:hint="eastAsia"/>
        </w:rPr>
        <w:t>允许您启用以下 Perl 脚本</w:t>
      </w:r>
      <w:r w:rsidR="00741B96">
        <w:rPr>
          <w:rFonts w:hint="eastAsia"/>
        </w:rPr>
        <w:t>：</w:t>
      </w:r>
    </w:p>
    <w:p w:rsidR="00DA59C6" w:rsidP="00DA59C6">
      <w:r>
        <w:t xml:space="preserve">    script</w:t>
      </w:r>
      <w:r w:rsidR="009C14B7">
        <w:t>.</w:t>
      </w:r>
      <w:r>
        <w:t>pl 1 2 3</w:t>
      </w:r>
    </w:p>
    <w:p w:rsidR="00DA59C6" w:rsidP="00DA59C6">
      <w:pPr>
        <w:rPr>
          <w:rFonts w:hint="eastAsia"/>
        </w:rPr>
      </w:pPr>
      <w:r>
        <w:rPr>
          <w:rFonts w:hint="eastAsia"/>
        </w:rPr>
        <w:t>如果不想键入扩展名，则键入以下字符串</w:t>
      </w:r>
      <w:r w:rsidR="00741B96">
        <w:rPr>
          <w:rFonts w:hint="eastAsia"/>
        </w:rPr>
        <w:t>：</w:t>
      </w:r>
    </w:p>
    <w:p w:rsidR="00DA59C6" w:rsidP="00DA59C6">
      <w:r>
        <w:t xml:space="preserve">    set PATHEXT=</w:t>
      </w:r>
      <w:r w:rsidR="009C14B7">
        <w:t>.</w:t>
      </w:r>
      <w:r>
        <w:t>pl;%PATHEXT%</w:t>
      </w:r>
    </w:p>
    <w:p w:rsidR="00DA59C6" w:rsidP="00DA59C6">
      <w:pPr>
        <w:rPr>
          <w:rFonts w:hint="eastAsia"/>
        </w:rPr>
      </w:pPr>
      <w:r>
        <w:rPr>
          <w:rFonts w:hint="eastAsia"/>
        </w:rPr>
        <w:t>被启动的脚本如下</w:t>
      </w:r>
      <w:r w:rsidR="00741B96">
        <w:rPr>
          <w:rFonts w:hint="eastAsia"/>
        </w:rPr>
        <w:t>：</w:t>
      </w:r>
    </w:p>
    <w:p w:rsidR="00DA59C6" w:rsidP="00DA59C6">
      <w:pPr>
        <w:ind w:firstLine="420"/>
        <w:rPr>
          <w:rFonts w:hint="eastAsia"/>
        </w:rPr>
      </w:pPr>
      <w:r>
        <w:t>script 1 2 3</w:t>
      </w:r>
    </w:p>
    <w:p w:rsidR="00DA59C6" w:rsidP="00DA59C6">
      <w:pPr>
        <w:pStyle w:val="Heading3"/>
        <w:rPr>
          <w:rFonts w:ascii="黑体" w:eastAsia="黑体" w:hAnsi="黑体" w:hint="eastAsia"/>
        </w:rPr>
      </w:pPr>
      <w:r w:rsidRPr="00DA59C6">
        <w:rPr>
          <w:rFonts w:ascii="黑体" w:eastAsia="黑体" w:hAnsi="黑体" w:hint="eastAsia"/>
        </w:rPr>
        <w:t>POPD</w:t>
      </w:r>
    </w:p>
    <w:p w:rsidR="00DA59C6" w:rsidRPr="00816DF4" w:rsidP="00DA59C6">
      <w:pPr>
        <w:rPr>
          <w:rFonts w:hint="eastAsia"/>
          <w:b/>
        </w:rPr>
      </w:pPr>
      <w:r w:rsidRPr="00816DF4" w:rsidR="00816DF4">
        <w:rPr>
          <w:rFonts w:hint="eastAsia"/>
          <w:b/>
        </w:rPr>
        <w:t>作用：</w:t>
      </w:r>
      <w:r w:rsidRPr="00816DF4">
        <w:rPr>
          <w:rFonts w:hint="eastAsia"/>
          <w:b/>
        </w:rPr>
        <w:t>命令选项到保存在 PUSHD 命令里的目录。</w:t>
      </w:r>
    </w:p>
    <w:p w:rsidR="00DA59C6" w:rsidP="00DA59C6">
      <w:pPr>
        <w:rPr>
          <w:rFonts w:hint="eastAsia"/>
        </w:rPr>
      </w:pPr>
      <w:r>
        <w:t>POPD</w:t>
      </w:r>
      <w:r w:rsidR="008D71A7">
        <w:rPr>
          <w:rFonts w:hint="eastAsia"/>
        </w:rPr>
        <w:t xml:space="preserve">    </w:t>
      </w:r>
      <w:r>
        <w:rPr>
          <w:rFonts w:hint="eastAsia"/>
        </w:rPr>
        <w:t>如果命令扩展名被启用，从推目录堆栈 POPD 驱动器时，POPD命令会删除 PUSHD 创建的临时驱动器号。</w:t>
      </w:r>
    </w:p>
    <w:p w:rsidR="00DA59C6" w:rsidRPr="00DA59C6" w:rsidP="00DA59C6">
      <w:pPr>
        <w:pStyle w:val="Heading3"/>
        <w:rPr>
          <w:rFonts w:ascii="黑体" w:eastAsia="黑体" w:hAnsi="黑体" w:hint="eastAsia"/>
        </w:rPr>
      </w:pPr>
      <w:r w:rsidRPr="00DA59C6">
        <w:rPr>
          <w:rFonts w:ascii="黑体" w:eastAsia="黑体" w:hAnsi="黑体" w:hint="eastAsia"/>
        </w:rPr>
        <w:t>PROMPT</w:t>
      </w:r>
    </w:p>
    <w:p w:rsidR="00DA59C6" w:rsidRPr="00816DF4" w:rsidP="00DA59C6">
      <w:pPr>
        <w:rPr>
          <w:rFonts w:hint="eastAsia"/>
          <w:b/>
        </w:rPr>
      </w:pPr>
      <w:r w:rsidRPr="00816DF4" w:rsidR="00816DF4">
        <w:rPr>
          <w:rFonts w:hint="eastAsia"/>
          <w:b/>
        </w:rPr>
        <w:t>作用：</w:t>
      </w:r>
      <w:r w:rsidRPr="00816DF4">
        <w:rPr>
          <w:rFonts w:hint="eastAsia"/>
          <w:b/>
        </w:rPr>
        <w:t>更改 cmd</w:t>
      </w:r>
      <w:r w:rsidR="009C14B7">
        <w:rPr>
          <w:rFonts w:hint="eastAsia"/>
          <w:b/>
        </w:rPr>
        <w:t>.</w:t>
      </w:r>
      <w:r w:rsidRPr="00816DF4">
        <w:rPr>
          <w:rFonts w:hint="eastAsia"/>
          <w:b/>
        </w:rPr>
        <w:t>exe 命令提示符。</w:t>
      </w:r>
    </w:p>
    <w:p w:rsidR="008D71A7" w:rsidP="00DA59C6">
      <w:pPr>
        <w:rPr>
          <w:rFonts w:hint="eastAsia"/>
        </w:rPr>
      </w:pPr>
      <w:r w:rsidR="00DA59C6">
        <w:t>PROMPT [text]</w:t>
      </w:r>
    </w:p>
    <w:p w:rsidR="00DA59C6" w:rsidP="00DA59C6">
      <w:pPr>
        <w:rPr>
          <w:rFonts w:hint="eastAsia"/>
        </w:rPr>
      </w:pPr>
      <w:r>
        <w:rPr>
          <w:rFonts w:hint="eastAsia"/>
        </w:rPr>
        <w:t>text    指定新的命令提示符。</w:t>
      </w:r>
    </w:p>
    <w:p w:rsidR="00DA59C6" w:rsidP="00DA59C6">
      <w:pPr>
        <w:rPr>
          <w:rFonts w:hint="eastAsia"/>
        </w:rPr>
      </w:pPr>
      <w:r>
        <w:rPr>
          <w:rFonts w:hint="eastAsia"/>
        </w:rPr>
        <w:t>提示符可以由普通字符及下列特定代码组成</w:t>
      </w:r>
      <w:r w:rsidR="00741B96">
        <w:rPr>
          <w:rFonts w:hint="eastAsia"/>
        </w:rPr>
        <w:t>：</w:t>
      </w:r>
    </w:p>
    <w:p w:rsidR="008D71A7" w:rsidP="00DA59C6">
      <w:pPr>
        <w:sectPr w:rsidSect="00DB061C">
          <w:headerReference w:type="default" r:id="rId22"/>
          <w:footerReference w:type="default" r:id="rId23"/>
          <w:type w:val="nextPage"/>
          <w:pgSz w:w="11906" w:h="16838"/>
          <w:pgMar w:top="1134" w:right="1134" w:bottom="1134" w:left="1134" w:header="851" w:footer="992" w:gutter="0"/>
          <w:pgNumType w:start="10"/>
          <w:cols w:sep="1" w:space="720"/>
          <w:titlePg w:val="0"/>
          <w:docGrid w:type="lines" w:linePitch="312"/>
        </w:sectPr>
      </w:pPr>
    </w:p>
    <w:p w:rsidR="00DA59C6" w:rsidP="00DA59C6">
      <w:pPr>
        <w:rPr>
          <w:rFonts w:hint="eastAsia"/>
        </w:rPr>
      </w:pPr>
      <w:r>
        <w:rPr>
          <w:rFonts w:hint="eastAsia"/>
        </w:rPr>
        <w:t>$A &amp; (短 and 符号)</w:t>
      </w:r>
    </w:p>
    <w:p w:rsidR="00DA59C6" w:rsidP="00DA59C6">
      <w:pPr>
        <w:rPr>
          <w:rFonts w:hint="eastAsia"/>
        </w:rPr>
      </w:pPr>
      <w:r>
        <w:rPr>
          <w:rFonts w:hint="eastAsia"/>
        </w:rPr>
        <w:t>$B   | (管道)</w:t>
      </w:r>
    </w:p>
    <w:p w:rsidR="00DA59C6" w:rsidP="00DA59C6">
      <w:pPr>
        <w:rPr>
          <w:rFonts w:hint="eastAsia"/>
        </w:rPr>
      </w:pPr>
      <w:r>
        <w:rPr>
          <w:rFonts w:hint="eastAsia"/>
        </w:rPr>
        <w:t>$C  ( (左括弧)</w:t>
      </w:r>
    </w:p>
    <w:p w:rsidR="00DA59C6" w:rsidP="00DA59C6">
      <w:pPr>
        <w:rPr>
          <w:rFonts w:hint="eastAsia"/>
        </w:rPr>
      </w:pPr>
      <w:r>
        <w:rPr>
          <w:rFonts w:hint="eastAsia"/>
        </w:rPr>
        <w:t>$D 当前日期</w:t>
      </w:r>
    </w:p>
    <w:p w:rsidR="00DA59C6" w:rsidP="00DA59C6">
      <w:pPr>
        <w:rPr>
          <w:rFonts w:hint="eastAsia"/>
        </w:rPr>
      </w:pPr>
      <w:r>
        <w:rPr>
          <w:rFonts w:hint="eastAsia"/>
        </w:rPr>
        <w:t>$E</w:t>
      </w:r>
      <w:r w:rsidR="008D71A7">
        <w:rPr>
          <w:rFonts w:hint="eastAsia"/>
        </w:rPr>
        <w:t xml:space="preserve"> </w:t>
      </w:r>
      <w:r>
        <w:rPr>
          <w:rFonts w:hint="eastAsia"/>
        </w:rPr>
        <w:t>cape code (ASCII 码27)</w:t>
      </w:r>
    </w:p>
    <w:p w:rsidR="00DA59C6" w:rsidP="00DA59C6">
      <w:pPr>
        <w:rPr>
          <w:rFonts w:hint="eastAsia"/>
        </w:rPr>
      </w:pPr>
      <w:r>
        <w:rPr>
          <w:rFonts w:hint="eastAsia"/>
        </w:rPr>
        <w:t>$F   ) (右括弧)</w:t>
      </w:r>
    </w:p>
    <w:p w:rsidR="00DA59C6" w:rsidP="00DA59C6">
      <w:pPr>
        <w:rPr>
          <w:rFonts w:hint="eastAsia"/>
        </w:rPr>
      </w:pPr>
      <w:r>
        <w:rPr>
          <w:rFonts w:hint="eastAsia"/>
        </w:rPr>
        <w:t>$G   &gt; (大于符号)</w:t>
      </w:r>
    </w:p>
    <w:p w:rsidR="00DA59C6" w:rsidP="00DA59C6">
      <w:pPr>
        <w:rPr>
          <w:rFonts w:hint="eastAsia"/>
        </w:rPr>
      </w:pPr>
      <w:r>
        <w:rPr>
          <w:rFonts w:hint="eastAsia"/>
        </w:rPr>
        <w:t>$H   Backspace (擦除前一个字符)</w:t>
      </w:r>
    </w:p>
    <w:p w:rsidR="00DA59C6" w:rsidP="00DA59C6">
      <w:pPr>
        <w:rPr>
          <w:rFonts w:hint="eastAsia"/>
        </w:rPr>
      </w:pPr>
      <w:r>
        <w:rPr>
          <w:rFonts w:hint="eastAsia"/>
        </w:rPr>
        <w:t>$L   &lt; (小于符号)</w:t>
      </w:r>
    </w:p>
    <w:p w:rsidR="00DA59C6" w:rsidP="00DA59C6">
      <w:pPr>
        <w:rPr>
          <w:rFonts w:hint="eastAsia"/>
        </w:rPr>
      </w:pPr>
      <w:r>
        <w:rPr>
          <w:rFonts w:hint="eastAsia"/>
        </w:rPr>
        <w:t>$N   当前驱动器</w:t>
      </w:r>
    </w:p>
    <w:p w:rsidR="00DA59C6" w:rsidP="00DA59C6">
      <w:pPr>
        <w:rPr>
          <w:rFonts w:hint="eastAsia"/>
        </w:rPr>
      </w:pPr>
      <w:r>
        <w:rPr>
          <w:rFonts w:hint="eastAsia"/>
        </w:rPr>
        <w:t>$P 当前驱动器及路径</w:t>
      </w:r>
    </w:p>
    <w:p w:rsidR="00DA59C6" w:rsidP="00DA59C6">
      <w:pPr>
        <w:rPr>
          <w:rFonts w:hint="eastAsia"/>
        </w:rPr>
      </w:pPr>
      <w:r>
        <w:rPr>
          <w:rFonts w:hint="eastAsia"/>
        </w:rPr>
        <w:t>$Q    = (等号)</w:t>
      </w:r>
    </w:p>
    <w:p w:rsidR="00DA59C6" w:rsidP="00DA59C6">
      <w:pPr>
        <w:rPr>
          <w:rFonts w:hint="eastAsia"/>
        </w:rPr>
      </w:pPr>
      <w:r>
        <w:rPr>
          <w:rFonts w:hint="eastAsia"/>
        </w:rPr>
        <w:t>$S     (空格)</w:t>
      </w:r>
    </w:p>
    <w:p w:rsidR="00DA59C6" w:rsidP="00DA59C6">
      <w:pPr>
        <w:rPr>
          <w:rFonts w:hint="eastAsia"/>
        </w:rPr>
      </w:pPr>
      <w:r>
        <w:rPr>
          <w:rFonts w:hint="eastAsia"/>
        </w:rPr>
        <w:t>$T   当前时间</w:t>
      </w:r>
    </w:p>
    <w:p w:rsidR="00DA59C6" w:rsidP="00DA59C6">
      <w:pPr>
        <w:rPr>
          <w:rFonts w:hint="eastAsia"/>
        </w:rPr>
      </w:pPr>
      <w:r>
        <w:rPr>
          <w:rFonts w:hint="eastAsia"/>
        </w:rPr>
        <w:t>$V   Windows XP 版本号</w:t>
      </w:r>
    </w:p>
    <w:p w:rsidR="00DA59C6" w:rsidP="00DA59C6">
      <w:pPr>
        <w:rPr>
          <w:rFonts w:hint="eastAsia"/>
        </w:rPr>
      </w:pPr>
      <w:r>
        <w:rPr>
          <w:rFonts w:hint="eastAsia"/>
        </w:rPr>
        <w:t>$_   换行</w:t>
      </w:r>
    </w:p>
    <w:p w:rsidR="00DA59C6" w:rsidP="00DA59C6">
      <w:pPr>
        <w:rPr>
          <w:rFonts w:hint="eastAsia"/>
        </w:rPr>
      </w:pPr>
      <w:r>
        <w:rPr>
          <w:rFonts w:hint="eastAsia"/>
        </w:rPr>
        <w:t>$$   $ (货币符号)</w:t>
      </w:r>
    </w:p>
    <w:p w:rsidR="008D71A7" w:rsidP="00DA59C6">
      <w:pPr>
        <w:sectPr w:rsidSect="008D71A7">
          <w:headerReference w:type="default" r:id="rId24"/>
          <w:footerReference w:type="default" r:id="rId25"/>
          <w:type w:val="continuous"/>
          <w:pgSz w:w="11906" w:h="16838"/>
          <w:pgMar w:top="1134" w:right="1134" w:bottom="1134" w:left="1134" w:header="851" w:footer="992" w:gutter="0"/>
          <w:pgNumType w:start="11"/>
          <w:cols w:num="4" w:sep="1" w:space="424"/>
          <w:docGrid w:type="lines" w:linePitch="312"/>
        </w:sectPr>
      </w:pPr>
    </w:p>
    <w:p w:rsidR="00DA59C6" w:rsidP="00DA59C6">
      <w:pPr>
        <w:rPr>
          <w:rFonts w:hint="eastAsia"/>
        </w:rPr>
        <w:sectPr w:rsidSect="00DB061C">
          <w:headerReference w:type="default" r:id="rId26"/>
          <w:footerReference w:type="default" r:id="rId27"/>
          <w:type w:val="continuous"/>
          <w:pgSz w:w="11906" w:h="16838"/>
          <w:pgMar w:top="1134" w:right="1134" w:bottom="1134" w:left="1134" w:header="851" w:footer="992" w:gutter="0"/>
          <w:pgNumType w:start="12"/>
          <w:cols w:sep="1" w:space="720"/>
          <w:docGrid w:type="lines" w:linePitch="312"/>
        </w:sectPr>
      </w:pPr>
      <w:r>
        <w:rPr>
          <w:rFonts w:hint="eastAsia"/>
        </w:rPr>
        <w:t>如果命令扩展名被启用，PROMPT 命令会支持下列格式化字符</w:t>
      </w:r>
      <w:r w:rsidR="00741B96">
        <w:rPr>
          <w:rFonts w:hint="eastAsia"/>
        </w:rPr>
        <w:t>：</w:t>
      </w:r>
    </w:p>
    <w:p w:rsidR="00DA59C6" w:rsidP="00DA59C6">
      <w:pPr>
        <w:rPr>
          <w:rFonts w:hint="eastAsia"/>
        </w:rPr>
      </w:pPr>
      <w:r>
        <w:rPr>
          <w:rFonts w:hint="eastAsia"/>
        </w:rPr>
        <w:t xml:space="preserve">  $+   根据 PUSHD 目录堆栈的深度，零个或零个以上加号(+)字符；每个被推的层有一个字符。</w:t>
      </w:r>
    </w:p>
    <w:p w:rsidR="00DA59C6" w:rsidP="00DA59C6">
      <w:pPr>
        <w:rPr>
          <w:rFonts w:hint="eastAsia"/>
        </w:rPr>
      </w:pPr>
      <w:r>
        <w:rPr>
          <w:rFonts w:hint="eastAsia"/>
        </w:rPr>
        <w:t xml:space="preserve">  $M   如果当前驱动器不是网络驱动器，显示跟当前驱动器号或空字符串有关联的远程名。</w:t>
      </w:r>
    </w:p>
    <w:p w:rsidR="00DA59C6" w:rsidRPr="00DA59C6" w:rsidP="00DA59C6">
      <w:pPr>
        <w:pStyle w:val="Heading3"/>
        <w:rPr>
          <w:rFonts w:ascii="黑体" w:eastAsia="黑体" w:hAnsi="黑体" w:hint="eastAsia"/>
        </w:rPr>
      </w:pPr>
      <w:r w:rsidRPr="00DA59C6">
        <w:rPr>
          <w:rFonts w:ascii="黑体" w:eastAsia="黑体" w:hAnsi="黑体" w:hint="eastAsia"/>
        </w:rPr>
        <w:t>PUSHD</w:t>
      </w:r>
    </w:p>
    <w:p w:rsidR="00DA59C6" w:rsidRPr="00816DF4" w:rsidP="00DA59C6">
      <w:pPr>
        <w:rPr>
          <w:rFonts w:hint="eastAsia"/>
          <w:b/>
        </w:rPr>
      </w:pPr>
      <w:r w:rsidRPr="00816DF4" w:rsidR="00816DF4">
        <w:rPr>
          <w:rFonts w:hint="eastAsia"/>
          <w:b/>
        </w:rPr>
        <w:t>作用：</w:t>
      </w:r>
      <w:r w:rsidRPr="00816DF4">
        <w:rPr>
          <w:rFonts w:hint="eastAsia"/>
          <w:b/>
        </w:rPr>
        <w:t>保存当前目录以供 POPD 命令使用，然后改到指定的目录。</w:t>
      </w:r>
    </w:p>
    <w:p w:rsidR="00DA59C6" w:rsidP="00DA59C6">
      <w:r>
        <w:t xml:space="preserve">PUSHD [path | </w:t>
      </w:r>
      <w:r w:rsidR="009C14B7">
        <w:t>..</w:t>
      </w:r>
      <w:r>
        <w:t>]</w:t>
      </w:r>
    </w:p>
    <w:p w:rsidR="00DA59C6" w:rsidP="00DA59C6">
      <w:pPr>
        <w:rPr>
          <w:rFonts w:hint="eastAsia"/>
        </w:rPr>
      </w:pPr>
      <w:r>
        <w:rPr>
          <w:rFonts w:hint="eastAsia"/>
        </w:rPr>
        <w:t>path   指定要成为当前目录的目录。</w:t>
      </w:r>
    </w:p>
    <w:p w:rsidR="00DA59C6" w:rsidP="00DA59C6">
      <w:pPr>
        <w:rPr>
          <w:rFonts w:hint="eastAsia"/>
        </w:rPr>
      </w:pPr>
      <w:r>
        <w:rPr>
          <w:rFonts w:hint="eastAsia"/>
        </w:rPr>
        <w:t>如果命令扩展名被启用，除了一般驱动器号和路径，PUSHD 命令还接受网络路径。如果指定了网络路径，PUSHD 将创建一个指向指定网络资源的临时驱动器号，然后再用刚定义的驱动器号改变当前的驱动器和目录。可以从 Z</w:t>
      </w:r>
      <w:r w:rsidR="00741B96">
        <w:rPr>
          <w:rFonts w:hint="eastAsia"/>
        </w:rPr>
        <w:t>：</w:t>
      </w:r>
      <w:r>
        <w:rPr>
          <w:rFonts w:hint="eastAsia"/>
        </w:rPr>
        <w:t xml:space="preserve"> 往下分配临时驱动器号，使用找到的第一个没有用过的驱动器号。</w:t>
      </w:r>
    </w:p>
    <w:p w:rsidR="00DA59C6" w:rsidRPr="00DA59C6" w:rsidP="00DA59C6">
      <w:pPr>
        <w:pStyle w:val="Heading3"/>
        <w:rPr>
          <w:rFonts w:ascii="黑体" w:eastAsia="黑体" w:hAnsi="黑体" w:hint="eastAsia"/>
        </w:rPr>
      </w:pPr>
      <w:r w:rsidRPr="00DA59C6">
        <w:rPr>
          <w:rFonts w:ascii="黑体" w:eastAsia="黑体" w:hAnsi="黑体" w:hint="eastAsia"/>
        </w:rPr>
        <w:t>SET</w:t>
      </w:r>
    </w:p>
    <w:p w:rsidR="00DA59C6" w:rsidRPr="0018731A" w:rsidP="00DA59C6">
      <w:pPr>
        <w:rPr>
          <w:rFonts w:hint="eastAsia"/>
          <w:b/>
        </w:rPr>
      </w:pPr>
      <w:r w:rsidRPr="0018731A" w:rsidR="0018731A">
        <w:rPr>
          <w:rFonts w:hint="eastAsia"/>
          <w:b/>
        </w:rPr>
        <w:t>作用：</w:t>
      </w:r>
      <w:r w:rsidRPr="0018731A">
        <w:rPr>
          <w:rFonts w:hint="eastAsia"/>
          <w:b/>
        </w:rPr>
        <w:t>显示、设置或删除 cmd</w:t>
      </w:r>
      <w:r w:rsidR="009C14B7">
        <w:rPr>
          <w:rFonts w:hint="eastAsia"/>
          <w:b/>
        </w:rPr>
        <w:t>.</w:t>
      </w:r>
      <w:r w:rsidRPr="0018731A">
        <w:rPr>
          <w:rFonts w:hint="eastAsia"/>
          <w:b/>
        </w:rPr>
        <w:t>exe 环境变量。</w:t>
      </w:r>
    </w:p>
    <w:p w:rsidR="00DA59C6" w:rsidP="00DA59C6">
      <w:r>
        <w:t>SET [variable=[string]]</w:t>
      </w:r>
    </w:p>
    <w:p w:rsidR="00DA59C6" w:rsidP="00DA59C6">
      <w:pPr>
        <w:rPr>
          <w:rFonts w:hint="eastAsia"/>
        </w:rPr>
      </w:pPr>
      <w:r>
        <w:rPr>
          <w:rFonts w:hint="eastAsia"/>
        </w:rPr>
        <w:t xml:space="preserve">  variable  指定环境变量名。</w:t>
      </w:r>
    </w:p>
    <w:p w:rsidR="00DA59C6" w:rsidP="00DA59C6">
      <w:pPr>
        <w:rPr>
          <w:rFonts w:hint="eastAsia"/>
        </w:rPr>
      </w:pPr>
      <w:r>
        <w:rPr>
          <w:rFonts w:hint="eastAsia"/>
        </w:rPr>
        <w:t xml:space="preserve">  string    指定要指派给变量的一系列字符串。</w:t>
      </w:r>
    </w:p>
    <w:p w:rsidR="00DA59C6" w:rsidP="00DA59C6">
      <w:pPr>
        <w:rPr>
          <w:rFonts w:hint="eastAsia"/>
        </w:rPr>
      </w:pPr>
      <w:r>
        <w:rPr>
          <w:rFonts w:hint="eastAsia"/>
        </w:rPr>
        <w:t>要显示当前环境变量，键入不带参数的 SET。</w:t>
      </w:r>
    </w:p>
    <w:p w:rsidR="00DA59C6" w:rsidP="00DA59C6">
      <w:pPr>
        <w:rPr>
          <w:rFonts w:hint="eastAsia"/>
        </w:rPr>
      </w:pPr>
      <w:r>
        <w:rPr>
          <w:rFonts w:hint="eastAsia"/>
        </w:rPr>
        <w:t>如果命令扩展名被启用，SET 会如下改变</w:t>
      </w:r>
      <w:r w:rsidR="00741B96">
        <w:rPr>
          <w:rFonts w:hint="eastAsia"/>
        </w:rPr>
        <w:t>：</w:t>
      </w:r>
    </w:p>
    <w:p w:rsidR="0018731A" w:rsidP="00DA59C6">
      <w:pPr>
        <w:rPr>
          <w:rFonts w:hint="eastAsia"/>
        </w:rPr>
      </w:pPr>
      <w:r w:rsidR="00DA59C6">
        <w:rPr>
          <w:rFonts w:hint="eastAsia"/>
        </w:rPr>
        <w:t>可仅用一个变量激活 SET 命令，等号或值不显示所有前缀匹配SET 命令已使用的名称的所有变量的值。</w:t>
      </w:r>
    </w:p>
    <w:p w:rsidR="00DA59C6" w:rsidRPr="0018731A" w:rsidP="00DA59C6">
      <w:pPr>
        <w:rPr>
          <w:rFonts w:hint="eastAsia"/>
          <w:b/>
        </w:rPr>
      </w:pPr>
      <w:r w:rsidRPr="0018731A">
        <w:rPr>
          <w:rFonts w:hint="eastAsia"/>
          <w:b/>
        </w:rPr>
        <w:t>例如</w:t>
      </w:r>
      <w:r w:rsidR="00741B96">
        <w:rPr>
          <w:rFonts w:hint="eastAsia"/>
          <w:b/>
        </w:rPr>
        <w:t>：</w:t>
      </w:r>
    </w:p>
    <w:p w:rsidR="00DA59C6" w:rsidP="00DA59C6">
      <w:pPr>
        <w:rPr>
          <w:rFonts w:hint="eastAsia"/>
        </w:rPr>
      </w:pPr>
      <w:r>
        <w:t xml:space="preserve">    SET P</w:t>
      </w:r>
      <w:r w:rsidR="0018731A">
        <w:rPr>
          <w:rFonts w:hint="eastAsia"/>
        </w:rPr>
        <w:t xml:space="preserve">    </w:t>
      </w:r>
      <w:r>
        <w:rPr>
          <w:rFonts w:hint="eastAsia"/>
        </w:rPr>
        <w:t>会显示所有以字母 P 打头的变量</w:t>
      </w:r>
    </w:p>
    <w:p w:rsidR="00DA59C6" w:rsidP="0018731A">
      <w:pPr>
        <w:rPr>
          <w:rFonts w:hint="eastAsia"/>
        </w:rPr>
      </w:pPr>
      <w:r>
        <w:rPr>
          <w:rFonts w:hint="eastAsia"/>
        </w:rPr>
        <w:t>如果在当前环境中找不到该变量名称，SET 命令将把 ERRORLEVEL设置成 1。</w:t>
      </w:r>
    </w:p>
    <w:p w:rsidR="00DA59C6" w:rsidP="0018731A">
      <w:pPr>
        <w:rPr>
          <w:rFonts w:hint="eastAsia"/>
        </w:rPr>
      </w:pPr>
      <w:r>
        <w:rPr>
          <w:rFonts w:hint="eastAsia"/>
        </w:rPr>
        <w:t>SET 命令不允许变量名含有等号。</w:t>
      </w:r>
    </w:p>
    <w:p w:rsidR="00DA59C6" w:rsidP="0018731A">
      <w:pPr>
        <w:rPr>
          <w:rFonts w:hint="eastAsia"/>
        </w:rPr>
      </w:pPr>
      <w:r>
        <w:rPr>
          <w:rFonts w:hint="eastAsia"/>
        </w:rPr>
        <w:t>在 SET 命令中添加了两个新命令行开关</w:t>
      </w:r>
      <w:r w:rsidR="00741B96">
        <w:rPr>
          <w:rFonts w:hint="eastAsia"/>
        </w:rPr>
        <w:t>：</w:t>
      </w:r>
    </w:p>
    <w:p w:rsidR="00DA59C6" w:rsidP="00DA59C6">
      <w:r>
        <w:t xml:space="preserve">    SET /A expression</w:t>
      </w:r>
    </w:p>
    <w:p w:rsidR="00DA59C6" w:rsidP="00DA59C6">
      <w:r>
        <w:t xml:space="preserve">    SET /P variable=[promptString]</w:t>
      </w:r>
    </w:p>
    <w:p w:rsidR="00DA59C6" w:rsidP="00DA59C6">
      <w:pPr>
        <w:rPr>
          <w:rFonts w:hint="eastAsia"/>
        </w:rPr>
      </w:pPr>
      <w:r>
        <w:rPr>
          <w:rFonts w:hint="eastAsia"/>
        </w:rPr>
        <w:t>/A 命令行开关指定等号右边的字符串为被评估的数字表达式。该表达式评估器很简单并以递减的优先权顺序支持下列操作</w:t>
      </w:r>
      <w:r w:rsidR="00741B96">
        <w:rPr>
          <w:rFonts w:hint="eastAsia"/>
        </w:rPr>
        <w:t>：</w:t>
      </w:r>
    </w:p>
    <w:p w:rsidR="0018731A" w:rsidP="00DA59C6">
      <w:pPr>
        <w:sectPr w:rsidSect="00DB061C">
          <w:headerReference w:type="default" r:id="rId28"/>
          <w:footerReference w:type="default" r:id="rId29"/>
          <w:type w:val="nextPage"/>
          <w:pgSz w:w="11906" w:h="16838"/>
          <w:pgMar w:top="1134" w:right="1134" w:bottom="1134" w:left="1134" w:header="851" w:footer="992" w:gutter="0"/>
          <w:pgNumType w:start="13"/>
          <w:cols w:sep="1" w:space="720"/>
          <w:titlePg w:val="0"/>
          <w:docGrid w:type="lines" w:linePitch="312"/>
        </w:sectPr>
      </w:pPr>
    </w:p>
    <w:p w:rsidR="00DA59C6" w:rsidP="00DA59C6">
      <w:pPr>
        <w:rPr>
          <w:rFonts w:hint="eastAsia"/>
        </w:rPr>
      </w:pPr>
      <w:r>
        <w:rPr>
          <w:rFonts w:hint="eastAsia"/>
        </w:rPr>
        <w:t xml:space="preserve">()    </w:t>
      </w:r>
      <w:r w:rsidR="0018731A">
        <w:rPr>
          <w:rFonts w:hint="eastAsia"/>
        </w:rPr>
        <w:t xml:space="preserve">  </w:t>
      </w:r>
      <w:r>
        <w:rPr>
          <w:rFonts w:hint="eastAsia"/>
        </w:rPr>
        <w:t>- 分组</w:t>
      </w:r>
    </w:p>
    <w:p w:rsidR="00DA59C6" w:rsidP="00DA59C6">
      <w:pPr>
        <w:rPr>
          <w:rFonts w:hint="eastAsia"/>
        </w:rPr>
      </w:pPr>
      <w:r>
        <w:rPr>
          <w:rFonts w:hint="eastAsia"/>
        </w:rPr>
        <w:t>! ~ -    - 一元运算符</w:t>
      </w:r>
    </w:p>
    <w:p w:rsidR="00DA59C6" w:rsidP="00DA59C6">
      <w:pPr>
        <w:rPr>
          <w:rFonts w:hint="eastAsia"/>
        </w:rPr>
      </w:pPr>
      <w:r>
        <w:rPr>
          <w:rFonts w:hint="eastAsia"/>
        </w:rPr>
        <w:t>* / %    - 算数运算符</w:t>
      </w:r>
    </w:p>
    <w:p w:rsidR="00DA59C6" w:rsidP="00DA59C6">
      <w:pPr>
        <w:rPr>
          <w:rFonts w:hint="eastAsia"/>
        </w:rPr>
      </w:pPr>
      <w:r>
        <w:rPr>
          <w:rFonts w:hint="eastAsia"/>
        </w:rPr>
        <w:t>+ -      - 算数运算符</w:t>
      </w:r>
    </w:p>
    <w:p w:rsidR="00DA59C6" w:rsidP="00DA59C6">
      <w:pPr>
        <w:rPr>
          <w:rFonts w:hint="eastAsia"/>
        </w:rPr>
      </w:pPr>
      <w:r>
        <w:rPr>
          <w:rFonts w:hint="eastAsia"/>
        </w:rPr>
        <w:t>&lt;&lt; &gt;&gt;   - 逻辑移位</w:t>
      </w:r>
    </w:p>
    <w:p w:rsidR="00DA59C6" w:rsidP="00DA59C6">
      <w:pPr>
        <w:rPr>
          <w:rFonts w:hint="eastAsia"/>
        </w:rPr>
      </w:pPr>
      <w:r>
        <w:rPr>
          <w:rFonts w:hint="eastAsia"/>
        </w:rPr>
        <w:t xml:space="preserve">        - 按位</w:t>
      </w:r>
      <w:r>
        <w:rPr>
          <w:rFonts w:hint="eastAsia"/>
        </w:rPr>
        <w:t>“</w:t>
      </w:r>
      <w:r>
        <w:rPr>
          <w:rFonts w:hint="eastAsia"/>
        </w:rPr>
        <w:t>与</w:t>
      </w:r>
      <w:r>
        <w:rPr>
          <w:rFonts w:hint="eastAsia"/>
        </w:rPr>
        <w:t>”</w:t>
      </w:r>
    </w:p>
    <w:p w:rsidR="00DA59C6" w:rsidP="00DA59C6">
      <w:pPr>
        <w:rPr>
          <w:rFonts w:hint="eastAsia"/>
        </w:rPr>
      </w:pPr>
      <w:r>
        <w:rPr>
          <w:rFonts w:hint="eastAsia"/>
        </w:rPr>
        <w:t>^       - 按位</w:t>
      </w:r>
      <w:r>
        <w:rPr>
          <w:rFonts w:hint="eastAsia"/>
        </w:rPr>
        <w:t>“</w:t>
      </w:r>
      <w:r>
        <w:rPr>
          <w:rFonts w:hint="eastAsia"/>
        </w:rPr>
        <w:t>异</w:t>
      </w:r>
      <w:r>
        <w:rPr>
          <w:rFonts w:hint="eastAsia"/>
        </w:rPr>
        <w:t>”</w:t>
      </w:r>
    </w:p>
    <w:p w:rsidR="00DA59C6" w:rsidP="00DA59C6">
      <w:pPr>
        <w:rPr>
          <w:rFonts w:hint="eastAsia"/>
        </w:rPr>
      </w:pPr>
      <w:r>
        <w:rPr>
          <w:rFonts w:hint="eastAsia"/>
        </w:rPr>
        <w:t>|    - 按位</w:t>
      </w:r>
      <w:r>
        <w:rPr>
          <w:rFonts w:hint="eastAsia"/>
        </w:rPr>
        <w:t>“</w:t>
      </w:r>
      <w:r>
        <w:rPr>
          <w:rFonts w:hint="eastAsia"/>
        </w:rPr>
        <w:t>或</w:t>
      </w:r>
      <w:r>
        <w:rPr>
          <w:rFonts w:hint="eastAsia"/>
        </w:rPr>
        <w:t>”</w:t>
      </w:r>
    </w:p>
    <w:p w:rsidR="00DA59C6" w:rsidP="00DA59C6">
      <w:pPr>
        <w:rPr>
          <w:rFonts w:hint="eastAsia"/>
        </w:rPr>
      </w:pPr>
      <w:r>
        <w:rPr>
          <w:rFonts w:hint="eastAsia"/>
        </w:rPr>
        <w:t>= *= /= %= += -=    - 赋值</w:t>
      </w:r>
    </w:p>
    <w:p w:rsidR="00DA59C6" w:rsidP="00DA59C6">
      <w:r>
        <w:t>&amp;= ^= |= &lt;&lt;= &gt;&gt;=</w:t>
      </w:r>
    </w:p>
    <w:p w:rsidR="00DA59C6" w:rsidP="00DA59C6">
      <w:pPr>
        <w:rPr>
          <w:rFonts w:hint="eastAsia"/>
        </w:rPr>
      </w:pPr>
      <w:r>
        <w:rPr>
          <w:rFonts w:hint="eastAsia"/>
        </w:rPr>
        <w:t>,  - 表达式分隔符</w:t>
      </w:r>
    </w:p>
    <w:p w:rsidR="0018731A" w:rsidP="00DA59C6">
      <w:pPr>
        <w:sectPr w:rsidSect="0018731A">
          <w:headerReference w:type="default" r:id="rId30"/>
          <w:footerReference w:type="default" r:id="rId31"/>
          <w:type w:val="continuous"/>
          <w:pgSz w:w="11906" w:h="16838"/>
          <w:pgMar w:top="1134" w:right="1134" w:bottom="1134" w:left="1134" w:header="851" w:footer="992" w:gutter="0"/>
          <w:pgNumType w:start="14"/>
          <w:cols w:num="3" w:sep="1" w:space="425"/>
          <w:docGrid w:type="lines" w:linePitch="312"/>
        </w:sectPr>
      </w:pPr>
    </w:p>
    <w:p w:rsidR="00DA59C6" w:rsidP="0018731A">
      <w:pPr>
        <w:ind w:firstLine="420" w:firstLineChars="200"/>
        <w:rPr>
          <w:rFonts w:hint="eastAsia"/>
        </w:rPr>
      </w:pPr>
      <w:r>
        <w:rPr>
          <w:rFonts w:hint="eastAsia"/>
        </w:rPr>
        <w:t>如果您使用任何逻辑或取余操作符， 您需要将表达式字符串用引号扩起来。在表达式中的任何非数字字符串键作为环境变量名称，这些环境变量名称的值已在使用前转换成数字。如果指定了一个环境变量名称，但未在当前环境中定义，那么值将被定为零。这使您可以使用环境变量值做计算而不用键入那些 % 符号来得到它们的值。如果 SET /A 在命令脚本外的命令行执行的，那么它显示该表达式的最后值。该分配的操作符在分配的操作符左边需要一个环境变量名称。除十六进制有 0x 前缀， 八进制有 0 前缀的，数字值为十进位数字。因此， 0x12 与 18 和 022 相同。请注意八进制公式可能很容易搞混</w:t>
      </w:r>
      <w:r w:rsidR="00741B96">
        <w:rPr>
          <w:rFonts w:hint="eastAsia"/>
        </w:rPr>
        <w:t>：</w:t>
      </w:r>
      <w:r>
        <w:rPr>
          <w:rFonts w:hint="eastAsia"/>
        </w:rPr>
        <w:t xml:space="preserve"> 08 和 09 是无效的数字，因为 8 和 9 不是有效的八进制位数。</w:t>
      </w:r>
    </w:p>
    <w:p w:rsidR="00DA59C6" w:rsidP="0018731A">
      <w:pPr>
        <w:ind w:firstLine="420" w:firstLineChars="200"/>
        <w:sectPr w:rsidSect="00DB061C">
          <w:headerReference w:type="default" r:id="rId32"/>
          <w:footerReference w:type="default" r:id="rId33"/>
          <w:type w:val="continuous"/>
          <w:pgSz w:w="11906" w:h="16838"/>
          <w:pgMar w:top="1134" w:right="1134" w:bottom="1134" w:left="1134" w:header="851" w:footer="992" w:gutter="0"/>
          <w:pgNumType w:start="15"/>
          <w:cols w:sep="1" w:space="720"/>
          <w:docGrid w:type="lines" w:linePitch="312"/>
        </w:sectPr>
      </w:pPr>
      <w:r>
        <w:rPr>
          <w:rFonts w:hint="eastAsia"/>
        </w:rPr>
        <w:t>/P 命令行开关允许将变量数值设成用户输入的一行输入。读取输入行之前，显示指定的 promptString。promptString 可以是空的。</w:t>
      </w:r>
    </w:p>
    <w:p w:rsidR="00DA59C6" w:rsidRPr="0018731A" w:rsidP="00DA59C6">
      <w:pPr>
        <w:rPr>
          <w:rFonts w:hint="eastAsia"/>
          <w:u w:val="single"/>
        </w:rPr>
      </w:pPr>
      <w:r w:rsidRPr="0018731A">
        <w:rPr>
          <w:rFonts w:hint="eastAsia"/>
          <w:u w:val="single"/>
        </w:rPr>
        <w:t>环境变量替换已如下增强</w:t>
      </w:r>
      <w:r w:rsidR="00741B96">
        <w:rPr>
          <w:rFonts w:hint="eastAsia"/>
          <w:u w:val="single"/>
        </w:rPr>
        <w:t>：</w:t>
      </w:r>
    </w:p>
    <w:p w:rsidR="00DA59C6" w:rsidP="00DA59C6">
      <w:r>
        <w:t xml:space="preserve">    %PATH</w:t>
      </w:r>
      <w:r w:rsidR="00741B96">
        <w:t>：</w:t>
      </w:r>
      <w:r>
        <w:t>str1=str2%</w:t>
      </w:r>
    </w:p>
    <w:p w:rsidR="00DA59C6" w:rsidP="0018731A">
      <w:pPr>
        <w:ind w:firstLine="420" w:firstLineChars="200"/>
      </w:pPr>
      <w:r>
        <w:rPr>
          <w:rFonts w:hint="eastAsia"/>
        </w:rPr>
        <w:t>会扩展 PATH 环境变量，用 "str2" 代替扩展结果中的每个 "str1"。要有效地从扩展结果中删除所有的 "str1"，"str2" 可以是空的。"str1" 可以以星号打头；在这种情况下，"str1" 会从扩展结果的开始到 str1 剩余部分第一次出现的地方，都一直保持相配。</w:t>
      </w:r>
    </w:p>
    <w:p w:rsidR="00DA59C6" w:rsidRPr="0018731A" w:rsidP="00DA59C6">
      <w:pPr>
        <w:rPr>
          <w:rFonts w:hint="eastAsia"/>
          <w:u w:val="single"/>
        </w:rPr>
      </w:pPr>
      <w:r w:rsidRPr="0018731A">
        <w:rPr>
          <w:rFonts w:hint="eastAsia"/>
          <w:u w:val="single"/>
        </w:rPr>
        <w:t>也可以为扩展名指定子字符串。</w:t>
      </w:r>
    </w:p>
    <w:p w:rsidR="00DA59C6" w:rsidP="00DA59C6">
      <w:r>
        <w:t xml:space="preserve">    %PATH</w:t>
      </w:r>
      <w:r w:rsidR="00741B96">
        <w:t>：</w:t>
      </w:r>
      <w:r>
        <w:t>~10,5%</w:t>
      </w:r>
    </w:p>
    <w:p w:rsidR="0018731A" w:rsidP="0018731A">
      <w:pPr>
        <w:ind w:firstLine="420" w:firstLineChars="200"/>
        <w:rPr>
          <w:rFonts w:hint="eastAsia"/>
        </w:rPr>
      </w:pPr>
      <w:r w:rsidR="00DA59C6">
        <w:rPr>
          <w:rFonts w:hint="eastAsia"/>
        </w:rPr>
        <w:t>会扩展 PATH 环境变量，然后只使用在扩展结果中从第 11 个(偏移量 10)字符开始的五个字符。如果没有指定长度，则采用默认值，即变量数值的余数。</w:t>
      </w:r>
    </w:p>
    <w:p w:rsidR="00DA59C6" w:rsidP="0018731A">
      <w:pPr>
        <w:ind w:firstLine="420" w:firstLineChars="200"/>
        <w:rPr>
          <w:rFonts w:hint="eastAsia"/>
        </w:rPr>
      </w:pPr>
      <w:r w:rsidRPr="0018731A">
        <w:rPr>
          <w:rFonts w:hint="eastAsia"/>
          <w:u w:val="single"/>
        </w:rPr>
        <w:t>如果两个数字(偏移量和长度)都是负数，使用的数字则是环境变量数值长度加上指定的偏移量或长度。</w:t>
      </w:r>
    </w:p>
    <w:p w:rsidR="00DA59C6" w:rsidP="00DA59C6">
      <w:r>
        <w:t xml:space="preserve">    %PATH</w:t>
      </w:r>
      <w:r w:rsidR="00741B96">
        <w:t>：</w:t>
      </w:r>
      <w:r>
        <w:t>~-10%</w:t>
      </w:r>
    </w:p>
    <w:p w:rsidR="00DA59C6" w:rsidP="00DA59C6">
      <w:pPr>
        <w:rPr>
          <w:rFonts w:hint="eastAsia"/>
          <w:u w:val="single"/>
        </w:rPr>
      </w:pPr>
      <w:r w:rsidRPr="0018731A">
        <w:rPr>
          <w:rFonts w:hint="eastAsia"/>
          <w:u w:val="single"/>
        </w:rPr>
        <w:t>会提取 PATH 变量的最后十个字符。</w:t>
      </w:r>
    </w:p>
    <w:p w:rsidR="00DA59C6" w:rsidP="00DA59C6">
      <w:r>
        <w:t xml:space="preserve">    %PATH</w:t>
      </w:r>
      <w:r w:rsidR="00741B96">
        <w:t>：</w:t>
      </w:r>
      <w:r>
        <w:t>~0,-2%</w:t>
      </w:r>
    </w:p>
    <w:p w:rsidR="00DA59C6" w:rsidP="00DA59C6">
      <w:pPr>
        <w:rPr>
          <w:rFonts w:hint="eastAsia"/>
        </w:rPr>
      </w:pPr>
      <w:r>
        <w:rPr>
          <w:rFonts w:hint="eastAsia"/>
        </w:rPr>
        <w:t>会提取 PATH 变量的所有字符，除了最后两个。</w:t>
      </w:r>
    </w:p>
    <w:p w:rsidR="00DA59C6" w:rsidP="0018731A">
      <w:pPr>
        <w:ind w:firstLine="420" w:firstLineChars="200"/>
        <w:rPr>
          <w:rFonts w:hint="eastAsia"/>
        </w:rPr>
      </w:pPr>
      <w:r>
        <w:rPr>
          <w:rFonts w:hint="eastAsia"/>
        </w:rPr>
        <w:t>终于添加了延迟环境变量扩充的支持。该支持总是按默认值被停用，但也可以通过 CMD</w:t>
      </w:r>
      <w:r w:rsidR="009C14B7">
        <w:rPr>
          <w:rFonts w:hint="eastAsia"/>
        </w:rPr>
        <w:t>.</w:t>
      </w:r>
      <w:r>
        <w:rPr>
          <w:rFonts w:hint="eastAsia"/>
        </w:rPr>
        <w:t>EXE 的 /V 命令行开关而被启用/停用。请参阅 CMD /?</w:t>
      </w:r>
    </w:p>
    <w:p w:rsidR="00DA59C6" w:rsidP="0018731A">
      <w:pPr>
        <w:ind w:firstLine="420" w:firstLineChars="200"/>
        <w:rPr>
          <w:rFonts w:hint="eastAsia"/>
        </w:rPr>
      </w:pPr>
      <w:r>
        <w:rPr>
          <w:rFonts w:hint="eastAsia"/>
        </w:rPr>
        <w:t>考虑到读取一行文本时所遇到的目前扩充的限制时，延迟环境变量扩充是很有用的，而不是执行的时候。以下例子说明直接变量扩充的问题</w:t>
      </w:r>
      <w:r w:rsidR="00741B96">
        <w:rPr>
          <w:rFonts w:hint="eastAsia"/>
        </w:rPr>
        <w:t>：</w:t>
      </w:r>
    </w:p>
    <w:p w:rsidR="00DA59C6" w:rsidP="00DA59C6">
      <w:r>
        <w:t xml:space="preserve">    set VAR=before</w:t>
      </w:r>
    </w:p>
    <w:p w:rsidR="00DA59C6" w:rsidP="00DA59C6">
      <w:r>
        <w:t xml:space="preserve">    if "%VAR%" == "before" (</w:t>
      </w:r>
    </w:p>
    <w:p w:rsidR="00DA59C6" w:rsidP="00DA59C6">
      <w:r>
        <w:t xml:space="preserve">        set VAR=after</w:t>
      </w:r>
    </w:p>
    <w:p w:rsidR="00DA59C6" w:rsidP="00DA59C6">
      <w:r>
        <w:t xml:space="preserve">        if "%VAR%" == "after" @echo If you see this, it worked )</w:t>
      </w:r>
    </w:p>
    <w:p w:rsidR="0018731A" w:rsidP="0018731A">
      <w:pPr>
        <w:ind w:firstLine="420" w:firstLineChars="200"/>
        <w:rPr>
          <w:rFonts w:hint="eastAsia"/>
        </w:rPr>
      </w:pPr>
      <w:r w:rsidR="00DA59C6">
        <w:rPr>
          <w:rFonts w:hint="eastAsia"/>
        </w:rPr>
        <w:t>不会显示消息，因为在读到第一个 IF 语句时，BOTH IF 语句中的 %VAR% 会被代替；原因是</w:t>
      </w:r>
      <w:r w:rsidR="00741B96">
        <w:rPr>
          <w:rFonts w:hint="eastAsia"/>
        </w:rPr>
        <w:t>：</w:t>
      </w:r>
      <w:r w:rsidR="00DA59C6">
        <w:rPr>
          <w:rFonts w:hint="eastAsia"/>
        </w:rPr>
        <w:t xml:space="preserve"> 它包含 IF 的文体，IF 是一个复合语句。所以，复合语句中的 IF 实际上是在比较 "before" 和"after"，这两者永远不会相等。</w:t>
      </w:r>
    </w:p>
    <w:p w:rsidR="00DA59C6" w:rsidP="0018731A">
      <w:pPr>
        <w:ind w:firstLine="420" w:firstLineChars="200"/>
        <w:rPr>
          <w:rFonts w:hint="eastAsia"/>
        </w:rPr>
      </w:pPr>
      <w:r>
        <w:rPr>
          <w:rFonts w:hint="eastAsia"/>
        </w:rPr>
        <w:t>同样，以下这个例子也不会达到预期效果</w:t>
      </w:r>
      <w:r w:rsidR="00741B96">
        <w:rPr>
          <w:rFonts w:hint="eastAsia"/>
        </w:rPr>
        <w:t>：</w:t>
      </w:r>
    </w:p>
    <w:p w:rsidR="00DA59C6" w:rsidP="00DA59C6">
      <w:r>
        <w:t xml:space="preserve">    set LIST=</w:t>
      </w:r>
    </w:p>
    <w:p w:rsidR="00DA59C6" w:rsidP="00DA59C6">
      <w:r>
        <w:t xml:space="preserve">    for %i in (*) do set LIST=%LIST% %i</w:t>
      </w:r>
    </w:p>
    <w:p w:rsidR="00DA59C6" w:rsidP="00DA59C6">
      <w:r>
        <w:t xml:space="preserve">    echo %LIST%</w:t>
      </w:r>
    </w:p>
    <w:p w:rsidR="00DA59C6" w:rsidP="0018731A">
      <w:pPr>
        <w:ind w:firstLine="420" w:firstLineChars="200"/>
      </w:pPr>
      <w:r>
        <w:rPr>
          <w:rFonts w:hint="eastAsia"/>
        </w:rPr>
        <w:t>原因是，它不会在目前的目录中建立一个文件列表，而只是将LIST 变量设成找到的最后一个文件。这也是因为 %LIST% 在FOR 语句被读取时，只被扩充了一次；而且，那时的 LIST 变量是空的。因此，我们真正执行的 FOR 循环是</w:t>
      </w:r>
      <w:r w:rsidR="00741B96">
        <w:rPr>
          <w:rFonts w:hint="eastAsia"/>
        </w:rPr>
        <w:t>：</w:t>
      </w:r>
    </w:p>
    <w:p w:rsidR="00DA59C6" w:rsidP="00DA59C6">
      <w:r>
        <w:t xml:space="preserve">    for %i in (*) do set LIST= %i</w:t>
      </w:r>
    </w:p>
    <w:p w:rsidR="00DA59C6" w:rsidP="0018731A">
      <w:pPr>
        <w:ind w:firstLine="420" w:firstLineChars="200"/>
      </w:pPr>
      <w:r>
        <w:rPr>
          <w:rFonts w:hint="eastAsia"/>
        </w:rPr>
        <w:t>这个循环继续将 LIST 设成找到的最后一个文件。</w:t>
      </w:r>
    </w:p>
    <w:p w:rsidR="00DA59C6" w:rsidP="0018731A">
      <w:pPr>
        <w:ind w:firstLine="420" w:firstLineChars="200"/>
        <w:rPr>
          <w:rFonts w:hint="eastAsia"/>
        </w:rPr>
      </w:pPr>
      <w:r>
        <w:rPr>
          <w:rFonts w:hint="eastAsia"/>
        </w:rPr>
        <w:t>延迟环境变量扩充允许您使用一个不同的字符(惊叹号)在执行时间扩充环境变量。如果延迟的变量扩充被启用，可以将上面例子写成以下所示，以达到预期效果</w:t>
      </w:r>
      <w:r w:rsidR="00741B96">
        <w:rPr>
          <w:rFonts w:hint="eastAsia"/>
        </w:rPr>
        <w:t>：</w:t>
      </w:r>
    </w:p>
    <w:p w:rsidR="00DA59C6" w:rsidP="00DA59C6">
      <w:r>
        <w:t xml:space="preserve">    set VAR=before</w:t>
      </w:r>
    </w:p>
    <w:p w:rsidR="00DA59C6" w:rsidP="00DA59C6">
      <w:r>
        <w:t xml:space="preserve">    if "%VAR%" == "before" (</w:t>
      </w:r>
    </w:p>
    <w:p w:rsidR="00DA59C6" w:rsidP="00DA59C6">
      <w:r>
        <w:t xml:space="preserve">      </w:t>
      </w:r>
      <w:r>
        <w:t xml:space="preserve">  set VAR=after</w:t>
      </w:r>
    </w:p>
    <w:p w:rsidR="00DA59C6" w:rsidP="00DA59C6">
      <w:r>
        <w:t xml:space="preserve">        if "!VAR!" == "after" @echo If you see this, it worked )</w:t>
      </w:r>
    </w:p>
    <w:p w:rsidR="00DA59C6" w:rsidP="00DA59C6">
      <w:r>
        <w:t xml:space="preserve">    set LIST=</w:t>
      </w:r>
    </w:p>
    <w:p w:rsidR="00DA59C6" w:rsidP="00DA59C6">
      <w:r>
        <w:t xml:space="preserve">    for %i in (*) do set LIST=!LIST! %i</w:t>
      </w:r>
    </w:p>
    <w:p w:rsidR="00DA59C6" w:rsidP="00DA59C6">
      <w:r>
        <w:t xml:space="preserve">    echo %LIST%</w:t>
      </w:r>
    </w:p>
    <w:p w:rsidR="00DA59C6" w:rsidP="005939F2">
      <w:pPr>
        <w:ind w:firstLine="420" w:firstLineChars="200"/>
        <w:sectPr w:rsidSect="00DB061C">
          <w:headerReference w:type="default" r:id="rId34"/>
          <w:footerReference w:type="default" r:id="rId35"/>
          <w:type w:val="nextPage"/>
          <w:pgSz w:w="11906" w:h="16838"/>
          <w:pgMar w:top="1134" w:right="1134" w:bottom="1134" w:left="1134" w:header="851" w:footer="992" w:gutter="0"/>
          <w:pgNumType w:start="16"/>
          <w:cols w:sep="1" w:space="720"/>
          <w:titlePg w:val="0"/>
          <w:docGrid w:type="lines" w:linePitch="312"/>
        </w:sectPr>
      </w:pPr>
      <w:r>
        <w:rPr>
          <w:rFonts w:hint="eastAsia"/>
        </w:rPr>
        <w:t>如果命令扩展名被启用，有几个动态环境变量可以被扩展，但不会出现在</w:t>
      </w:r>
      <w:r>
        <w:rPr>
          <w:rFonts w:hint="eastAsia"/>
        </w:rPr>
        <w:t xml:space="preserve"> SET</w:t>
      </w:r>
    </w:p>
    <w:p w:rsidR="00DA59C6" w:rsidP="005939F2">
      <w:pPr>
        <w:ind w:firstLine="420" w:firstLineChars="200"/>
      </w:pPr>
      <w:r>
        <w:rPr>
          <w:rFonts w:hint="eastAsia"/>
        </w:rPr>
        <w:t xml:space="preserve"> 显示的变量列表中。每次变量数值被扩展时，这些变量数值都会被动态计算。如果用户用这些名称中任何一个定义变量，那个定义会替代下面描述的动态定义</w:t>
      </w:r>
      <w:r w:rsidR="00741B96">
        <w:rPr>
          <w:rFonts w:hint="eastAsia"/>
        </w:rPr>
        <w:t>：</w:t>
      </w:r>
    </w:p>
    <w:p w:rsidR="00DA59C6" w:rsidP="00DA59C6">
      <w:pPr>
        <w:rPr>
          <w:rFonts w:hint="eastAsia"/>
        </w:rPr>
      </w:pPr>
      <w:r>
        <w:rPr>
          <w:rFonts w:hint="eastAsia"/>
        </w:rPr>
        <w:t>%CD% - 扩展到当前目录字符串。</w:t>
      </w:r>
    </w:p>
    <w:p w:rsidR="00DA59C6" w:rsidP="00DA59C6">
      <w:r>
        <w:rPr>
          <w:rFonts w:hint="eastAsia"/>
        </w:rPr>
        <w:t>%DATE% - 用跟 DATE 命令同样的格式扩展到当前日期。</w:t>
      </w:r>
    </w:p>
    <w:p w:rsidR="00DA59C6" w:rsidP="00DA59C6">
      <w:r>
        <w:rPr>
          <w:rFonts w:hint="eastAsia"/>
        </w:rPr>
        <w:t>%TIME% - 用跟 TIME 命令同样的格式扩展到当前时间。</w:t>
      </w:r>
    </w:p>
    <w:p w:rsidR="00DA59C6" w:rsidP="00DA59C6">
      <w:r>
        <w:rPr>
          <w:rFonts w:hint="eastAsia"/>
        </w:rPr>
        <w:t>%RANDOM% - 扩展到 0 和 32767 之间的任意十进制数字。</w:t>
      </w:r>
    </w:p>
    <w:p w:rsidR="00DA59C6" w:rsidP="00DA59C6">
      <w:r>
        <w:rPr>
          <w:rFonts w:hint="eastAsia"/>
        </w:rPr>
        <w:t>%ERRORLEVEL% - 扩展到当前 ERRORLEVEL 数值。</w:t>
      </w:r>
    </w:p>
    <w:p w:rsidR="00DA59C6" w:rsidP="00DA59C6">
      <w:r>
        <w:rPr>
          <w:rFonts w:hint="eastAsia"/>
        </w:rPr>
        <w:t>%CMDEXTVERSION% - 扩展到当前命令处理器扩展名版本号。</w:t>
      </w:r>
    </w:p>
    <w:p w:rsidR="00DA59C6" w:rsidP="00DA59C6">
      <w:pPr>
        <w:rPr>
          <w:rFonts w:hint="eastAsia"/>
        </w:rPr>
      </w:pPr>
      <w:r>
        <w:rPr>
          <w:rFonts w:hint="eastAsia"/>
        </w:rPr>
        <w:t>%CMDCMDLINE% - 扩展到调用命令处理器的原始命令行。</w:t>
      </w:r>
    </w:p>
    <w:p w:rsidR="00DA59C6" w:rsidRPr="00DA59C6" w:rsidP="00DA59C6">
      <w:pPr>
        <w:pStyle w:val="Heading3"/>
        <w:rPr>
          <w:rFonts w:ascii="黑体" w:eastAsia="黑体" w:hAnsi="黑体" w:hint="eastAsia"/>
        </w:rPr>
      </w:pPr>
      <w:r w:rsidRPr="00DA59C6">
        <w:rPr>
          <w:rFonts w:ascii="黑体" w:eastAsia="黑体" w:hAnsi="黑体" w:hint="eastAsia"/>
        </w:rPr>
        <w:t>SETLOCAL</w:t>
      </w:r>
    </w:p>
    <w:p w:rsidR="005939F2" w:rsidRPr="005939F2" w:rsidP="005939F2">
      <w:pPr>
        <w:rPr>
          <w:rFonts w:hint="eastAsia"/>
          <w:b/>
        </w:rPr>
      </w:pPr>
      <w:r w:rsidRPr="005939F2">
        <w:rPr>
          <w:rFonts w:hint="eastAsia"/>
          <w:b/>
        </w:rPr>
        <w:t>作用：</w:t>
      </w:r>
      <w:r w:rsidRPr="005939F2" w:rsidR="00DA59C6">
        <w:rPr>
          <w:rFonts w:hint="eastAsia"/>
          <w:b/>
        </w:rPr>
        <w:t>开始批处理文件中环境改动的本地化操作。</w:t>
      </w:r>
    </w:p>
    <w:p w:rsidR="00DA59C6" w:rsidP="005939F2">
      <w:pPr>
        <w:ind w:firstLine="420" w:firstLineChars="200"/>
        <w:rPr>
          <w:rFonts w:hint="eastAsia"/>
        </w:rPr>
      </w:pPr>
      <w:r>
        <w:rPr>
          <w:rFonts w:hint="eastAsia"/>
        </w:rPr>
        <w:t>在执行 SETLOCAL 之后所做的环境改动只限于批处理文件。要还原原先的设置，必须执行 ENDLOCAL。达到批处理文件结尾时，对于该批处理文件的每个尚未执行的 SETLOCAL 命令，都会有一个隐含的 ENDLOCAL 被执行。</w:t>
      </w:r>
    </w:p>
    <w:p w:rsidR="00DA59C6" w:rsidP="00DA59C6">
      <w:r>
        <w:t>SETLOCAL</w:t>
      </w:r>
    </w:p>
    <w:p w:rsidR="00DA59C6" w:rsidP="00DA59C6">
      <w:r>
        <w:rPr>
          <w:rFonts w:hint="eastAsia"/>
        </w:rPr>
        <w:t>如果命令扩展名被启用，SETLOCAL 会如下改变</w:t>
      </w:r>
      <w:r w:rsidR="00741B96">
        <w:rPr>
          <w:rFonts w:hint="eastAsia"/>
        </w:rPr>
        <w:t>：</w:t>
      </w:r>
    </w:p>
    <w:p w:rsidR="00DA59C6" w:rsidP="00DA59C6">
      <w:pPr>
        <w:rPr>
          <w:rFonts w:hint="eastAsia"/>
        </w:rPr>
      </w:pPr>
      <w:r>
        <w:rPr>
          <w:rFonts w:hint="eastAsia"/>
        </w:rPr>
        <w:t>SETLOCAL 批命令现在可以接受可选参数</w:t>
      </w:r>
      <w:r w:rsidR="00741B96">
        <w:rPr>
          <w:rFonts w:hint="eastAsia"/>
        </w:rPr>
        <w:t>：</w:t>
      </w:r>
    </w:p>
    <w:p w:rsidR="00DA59C6" w:rsidP="00DA59C6">
      <w:r>
        <w:t xml:space="preserve">        ENABLEEXTENSIONS / DISABLEEXTENSIONS</w:t>
      </w:r>
    </w:p>
    <w:p w:rsidR="00DA59C6" w:rsidP="00DA59C6">
      <w:pPr>
        <w:rPr>
          <w:rFonts w:hint="eastAsia"/>
        </w:rPr>
      </w:pPr>
      <w:r>
        <w:rPr>
          <w:rFonts w:hint="eastAsia"/>
        </w:rPr>
        <w:t xml:space="preserve">            启动或停用命令处理器扩展名。详细信息，请参阅 CMD /?。</w:t>
      </w:r>
    </w:p>
    <w:p w:rsidR="00DA59C6" w:rsidP="00DA59C6">
      <w:r>
        <w:t xml:space="preserve">        ENABLEDELAYEDEXPANSION / DISABLEDELAYEDEXPANSION</w:t>
      </w:r>
    </w:p>
    <w:p w:rsidR="00DA59C6" w:rsidP="00DA59C6">
      <w:pPr>
        <w:rPr>
          <w:rFonts w:hint="eastAsia"/>
        </w:rPr>
      </w:pPr>
      <w:r>
        <w:rPr>
          <w:rFonts w:hint="eastAsia"/>
        </w:rPr>
        <w:t xml:space="preserve">            启动或停用延缓环境变量扩展名。详细信息，请参阅 SET /? 。</w:t>
      </w:r>
    </w:p>
    <w:p w:rsidR="00DA59C6" w:rsidP="00DA59C6">
      <w:pPr>
        <w:rPr>
          <w:rFonts w:hint="eastAsia"/>
        </w:rPr>
      </w:pPr>
      <w:r>
        <w:rPr>
          <w:rFonts w:hint="eastAsia"/>
        </w:rPr>
        <w:t>无论在 SETLOCAL 命令之前它们的设置是什么，这些修改会一直保留到匹配的 ENDLOCAL 命令。</w:t>
      </w:r>
    </w:p>
    <w:p w:rsidR="00DA59C6" w:rsidP="005939F2">
      <w:pPr>
        <w:ind w:firstLine="420" w:firstLineChars="200"/>
        <w:rPr>
          <w:rFonts w:hint="eastAsia"/>
        </w:rPr>
      </w:pPr>
      <w:r>
        <w:rPr>
          <w:rFonts w:hint="eastAsia"/>
        </w:rPr>
        <w:t>如果有一个参数，SETLOCAL 命令将设置 ERRORLEVEL 的值。</w:t>
      </w:r>
    </w:p>
    <w:p w:rsidR="00DA59C6" w:rsidP="005939F2">
      <w:pPr>
        <w:ind w:firstLine="420" w:firstLineChars="200"/>
        <w:rPr>
          <w:rFonts w:hint="eastAsia"/>
        </w:rPr>
      </w:pPr>
      <w:r>
        <w:rPr>
          <w:rFonts w:hint="eastAsia"/>
        </w:rPr>
        <w:t>如果有两个有效参数中的一个，该值则为零。用下列技巧，您可以在批脚本中使用这个来决定扩展名是否可用</w:t>
      </w:r>
      <w:r w:rsidR="00741B96">
        <w:rPr>
          <w:rFonts w:hint="eastAsia"/>
        </w:rPr>
        <w:t>：</w:t>
      </w:r>
    </w:p>
    <w:p w:rsidR="00DA59C6" w:rsidP="00DA59C6">
      <w:r>
        <w:t xml:space="preserve">    VERIFY OTHER 2&gt;nul</w:t>
      </w:r>
    </w:p>
    <w:p w:rsidR="00DA59C6" w:rsidP="00DA59C6">
      <w:r>
        <w:t xml:space="preserve">    SETLOCAL ENABLEEXTENSIONS</w:t>
      </w:r>
    </w:p>
    <w:p w:rsidR="00DA59C6" w:rsidP="00DA59C6">
      <w:r>
        <w:t xml:space="preserve">    IF ERRORLEVEL 1 echo Unable to enable extensions</w:t>
      </w:r>
    </w:p>
    <w:p w:rsidR="00DA59C6" w:rsidP="005939F2">
      <w:pPr>
        <w:ind w:firstLine="420" w:firstLineChars="200"/>
        <w:rPr>
          <w:rFonts w:hint="eastAsia"/>
        </w:rPr>
      </w:pPr>
      <w:r>
        <w:rPr>
          <w:rFonts w:hint="eastAsia"/>
        </w:rPr>
        <w:t>这个方法之所以有效，是因为在 CMD</w:t>
      </w:r>
      <w:r w:rsidR="009C14B7">
        <w:rPr>
          <w:rFonts w:hint="eastAsia"/>
        </w:rPr>
        <w:t>.</w:t>
      </w:r>
      <w:r>
        <w:rPr>
          <w:rFonts w:hint="eastAsia"/>
        </w:rPr>
        <w:t>EXE 的旧版本上，SETLOCAL不设置 ERRORLEVEL 值。具有不正确参数的 VERIFY 命令将ERRORLEVEL 值初始化成非零值。</w:t>
      </w:r>
    </w:p>
    <w:p w:rsidR="00DA59C6" w:rsidRPr="00DA59C6" w:rsidP="00DA59C6">
      <w:pPr>
        <w:pStyle w:val="Heading3"/>
        <w:rPr>
          <w:rFonts w:ascii="黑体" w:eastAsia="黑体" w:hAnsi="黑体" w:hint="eastAsia"/>
        </w:rPr>
      </w:pPr>
      <w:r>
        <w:rPr>
          <w:rFonts w:ascii="黑体" w:eastAsia="黑体" w:hAnsi="黑体" w:hint="eastAsia"/>
        </w:rPr>
        <w:t>ST</w:t>
      </w:r>
      <w:r w:rsidRPr="00DA59C6">
        <w:rPr>
          <w:rFonts w:ascii="黑体" w:eastAsia="黑体" w:hAnsi="黑体" w:hint="eastAsia"/>
        </w:rPr>
        <w:t>ART</w:t>
      </w:r>
    </w:p>
    <w:p w:rsidR="00DA59C6" w:rsidRPr="005939F2" w:rsidP="00DA59C6">
      <w:pPr>
        <w:rPr>
          <w:rFonts w:hint="eastAsia"/>
          <w:b/>
        </w:rPr>
      </w:pPr>
      <w:r w:rsidRPr="005939F2" w:rsidR="005939F2">
        <w:rPr>
          <w:rFonts w:hint="eastAsia"/>
          <w:b/>
        </w:rPr>
        <w:t>作用：</w:t>
      </w:r>
      <w:r w:rsidRPr="005939F2">
        <w:rPr>
          <w:rFonts w:hint="eastAsia"/>
          <w:b/>
        </w:rPr>
        <w:t>启动另一个窗口运行指定的程序或命令。</w:t>
      </w:r>
    </w:p>
    <w:p w:rsidR="00DA59C6" w:rsidP="00DA59C6">
      <w:r>
        <w:t>START ["title"] [/Dpath] [</w:t>
      </w:r>
      <w:r>
        <w:t>/I] [/MIN] [/MAX] [/SEPARATE | /SHARED]</w:t>
      </w:r>
    </w:p>
    <w:p w:rsidR="00DA59C6" w:rsidP="00DA59C6">
      <w:r>
        <w:t xml:space="preserve">      [/LOW | /NORMAL | /HIGH | /REALTIME | /ABOVENORMAL | /BELOWNORMAL] </w:t>
      </w:r>
    </w:p>
    <w:p w:rsidR="00DA59C6" w:rsidP="00DA59C6">
      <w:r>
        <w:t xml:space="preserve">      [/WAIT] [/B] [command/program] [parameters]</w:t>
      </w:r>
    </w:p>
    <w:p w:rsidR="00DA59C6" w:rsidP="00DA59C6">
      <w:pPr>
        <w:rPr>
          <w:rFonts w:hint="eastAsia"/>
        </w:rPr>
      </w:pPr>
      <w:r>
        <w:rPr>
          <w:rFonts w:hint="eastAsia"/>
        </w:rPr>
        <w:t>"title"     在窗口标题栏中显示的标题。</w:t>
      </w:r>
    </w:p>
    <w:p w:rsidR="00DA59C6" w:rsidP="00DA59C6">
      <w:pPr>
        <w:rPr>
          <w:rFonts w:hint="eastAsia"/>
        </w:rPr>
      </w:pPr>
      <w:r>
        <w:rPr>
          <w:rFonts w:hint="eastAsia"/>
        </w:rPr>
        <w:t>path        起始目录</w:t>
      </w:r>
    </w:p>
    <w:p w:rsidR="00DA59C6" w:rsidP="00DA59C6">
      <w:pPr>
        <w:rPr>
          <w:rFonts w:hint="eastAsia"/>
        </w:rPr>
        <w:sectPr w:rsidSect="00DB061C">
          <w:headerReference w:type="default" r:id="rId36"/>
          <w:footerReference w:type="default" r:id="rId37"/>
          <w:type w:val="nextPage"/>
          <w:pgSz w:w="11906" w:h="16838"/>
          <w:pgMar w:top="1134" w:right="1134" w:bottom="1134" w:left="1134" w:header="851" w:footer="992" w:gutter="0"/>
          <w:pgNumType w:start="17"/>
          <w:cols w:sep="1" w:space="720"/>
          <w:titlePg w:val="0"/>
          <w:docGrid w:type="lines" w:linePitch="312"/>
        </w:sectPr>
      </w:pPr>
      <w:r>
        <w:rPr>
          <w:rFonts w:hint="eastAsia"/>
        </w:rPr>
        <w:t>B           在不创建新窗口的情况下开始应用程序。 除非启动 ^C 处理，否则该应用程序会忽略 ^C 处理； ^Break 是唯一可以中断该应用程序的方式</w:t>
      </w:r>
    </w:p>
    <w:p w:rsidR="00DA59C6" w:rsidP="00DA59C6">
      <w:pPr>
        <w:rPr>
          <w:rFonts w:hint="eastAsia"/>
        </w:rPr>
      </w:pPr>
      <w:r>
        <w:rPr>
          <w:rFonts w:hint="eastAsia"/>
        </w:rPr>
        <w:t>I           新环境是传递给 cmd</w:t>
      </w:r>
      <w:r w:rsidR="009C14B7">
        <w:rPr>
          <w:rFonts w:hint="eastAsia"/>
        </w:rPr>
        <w:t>.</w:t>
      </w:r>
      <w:r>
        <w:rPr>
          <w:rFonts w:hint="eastAsia"/>
        </w:rPr>
        <w:t>exe 的原始环境，而不是当前环境</w:t>
      </w:r>
    </w:p>
    <w:p w:rsidR="00DA59C6" w:rsidP="00DA59C6">
      <w:pPr>
        <w:rPr>
          <w:rFonts w:hint="eastAsia"/>
        </w:rPr>
      </w:pPr>
      <w:r>
        <w:rPr>
          <w:rFonts w:hint="eastAsia"/>
        </w:rPr>
        <w:t>MIN         开始时窗口最小化</w:t>
      </w:r>
    </w:p>
    <w:p w:rsidR="00DA59C6" w:rsidP="00DA59C6">
      <w:pPr>
        <w:rPr>
          <w:rFonts w:hint="eastAsia"/>
        </w:rPr>
      </w:pPr>
      <w:r>
        <w:rPr>
          <w:rFonts w:hint="eastAsia"/>
        </w:rPr>
        <w:t>MAX         开始时窗口最大化</w:t>
      </w:r>
    </w:p>
    <w:p w:rsidR="00DA59C6" w:rsidP="00DA59C6">
      <w:pPr>
        <w:rPr>
          <w:rFonts w:hint="eastAsia"/>
        </w:rPr>
      </w:pPr>
      <w:r>
        <w:rPr>
          <w:rFonts w:hint="eastAsia"/>
        </w:rPr>
        <w:t>SEPARATE    在分开的空间内开始 16 位 Windows 程序</w:t>
      </w:r>
    </w:p>
    <w:p w:rsidR="00DA59C6" w:rsidP="00DA59C6">
      <w:pPr>
        <w:rPr>
          <w:rFonts w:hint="eastAsia"/>
        </w:rPr>
      </w:pPr>
      <w:r>
        <w:rPr>
          <w:rFonts w:hint="eastAsia"/>
        </w:rPr>
        <w:t>SHARED      在分共享的空间内开始 16 位 Windows 程序</w:t>
      </w:r>
    </w:p>
    <w:p w:rsidR="00DA59C6" w:rsidP="00DA59C6">
      <w:pPr>
        <w:rPr>
          <w:rFonts w:hint="eastAsia"/>
        </w:rPr>
      </w:pPr>
      <w:r>
        <w:rPr>
          <w:rFonts w:hint="eastAsia"/>
        </w:rPr>
        <w:t xml:space="preserve">LOW         在 IDLE 优先级类别开始应用程序 </w:t>
      </w:r>
    </w:p>
    <w:p w:rsidR="00DA59C6" w:rsidP="00DA59C6">
      <w:pPr>
        <w:rPr>
          <w:rFonts w:hint="eastAsia"/>
        </w:rPr>
      </w:pPr>
      <w:r>
        <w:rPr>
          <w:rFonts w:hint="eastAsia"/>
        </w:rPr>
        <w:t>NORMAL      在 NORMAL 优先级类别开始应用程序</w:t>
      </w:r>
    </w:p>
    <w:p w:rsidR="00DA59C6" w:rsidP="00DA59C6">
      <w:pPr>
        <w:rPr>
          <w:rFonts w:hint="eastAsia"/>
        </w:rPr>
      </w:pPr>
      <w:r>
        <w:rPr>
          <w:rFonts w:hint="eastAsia"/>
        </w:rPr>
        <w:t>HIGH        在 HIGH 优先级类别开始应用程序</w:t>
      </w:r>
    </w:p>
    <w:p w:rsidR="00DA59C6" w:rsidP="00DA59C6">
      <w:pPr>
        <w:rPr>
          <w:rFonts w:hint="eastAsia"/>
        </w:rPr>
      </w:pPr>
      <w:r>
        <w:rPr>
          <w:rFonts w:hint="eastAsia"/>
        </w:rPr>
        <w:t>REALTIME    在 REALTIME 优先级类别开始应用程序</w:t>
      </w:r>
    </w:p>
    <w:p w:rsidR="00DA59C6" w:rsidP="00DA59C6">
      <w:pPr>
        <w:rPr>
          <w:rFonts w:hint="eastAsia"/>
        </w:rPr>
      </w:pPr>
      <w:r>
        <w:rPr>
          <w:rFonts w:hint="eastAsia"/>
        </w:rPr>
        <w:t>ABOVENORMAL 在 ABOVENORMAL 优先级类别开始应用程序</w:t>
      </w:r>
    </w:p>
    <w:p w:rsidR="00DA59C6" w:rsidP="00DA59C6">
      <w:pPr>
        <w:rPr>
          <w:rFonts w:hint="eastAsia"/>
        </w:rPr>
      </w:pPr>
      <w:r>
        <w:rPr>
          <w:rFonts w:hint="eastAsia"/>
        </w:rPr>
        <w:t>BELOWNORMAL 在 BELOWNORMAL 优先级类别开始应用程序</w:t>
      </w:r>
    </w:p>
    <w:p w:rsidR="00DA59C6" w:rsidP="00DA59C6">
      <w:pPr>
        <w:rPr>
          <w:rFonts w:hint="eastAsia"/>
        </w:rPr>
      </w:pPr>
      <w:r>
        <w:rPr>
          <w:rFonts w:hint="eastAsia"/>
        </w:rPr>
        <w:t>WAIT        启动应用程序并等候它结束</w:t>
      </w:r>
    </w:p>
    <w:p w:rsidR="00DA59C6" w:rsidP="00DA59C6">
      <w:pPr>
        <w:rPr>
          <w:rFonts w:hint="eastAsia"/>
        </w:rPr>
      </w:pPr>
      <w:r>
        <w:t>command/program</w:t>
      </w:r>
      <w:r>
        <w:rPr>
          <w:rFonts w:hint="eastAsia"/>
        </w:rPr>
        <w:t xml:space="preserve">  如果是内部 cmd 命令或批文件，那么该命令处理器是用 /K 命令行开关运行 cmd</w:t>
      </w:r>
      <w:r w:rsidR="009C14B7">
        <w:rPr>
          <w:rFonts w:hint="eastAsia"/>
        </w:rPr>
        <w:t>.</w:t>
      </w:r>
      <w:r>
        <w:rPr>
          <w:rFonts w:hint="eastAsia"/>
        </w:rPr>
        <w:t>exe 的。这表示该窗口在命令运行后仍然存在。如果不是内部 cmd 命令或批文件，则是一个程序，并作为窗口应用程序或控制台应用程序运行。</w:t>
      </w:r>
    </w:p>
    <w:p w:rsidR="00DA59C6" w:rsidP="00DA59C6">
      <w:pPr>
        <w:rPr>
          <w:rFonts w:hint="eastAsia"/>
        </w:rPr>
      </w:pPr>
      <w:r>
        <w:rPr>
          <w:rFonts w:hint="eastAsia"/>
        </w:rPr>
        <w:t>parameters  这些为传送到命令/程序的参数</w:t>
      </w:r>
    </w:p>
    <w:p w:rsidR="00DA59C6" w:rsidP="005939F2">
      <w:pPr>
        <w:ind w:firstLine="420" w:firstLineChars="200"/>
        <w:rPr>
          <w:rFonts w:hint="eastAsia"/>
        </w:rPr>
      </w:pPr>
      <w:r>
        <w:rPr>
          <w:rFonts w:hint="eastAsia"/>
        </w:rPr>
        <w:t>如果命令扩展名被启用，通过命令行或 START 命令的外部命令调用会如下改变</w:t>
      </w:r>
      <w:r w:rsidR="00741B96">
        <w:rPr>
          <w:rFonts w:hint="eastAsia"/>
        </w:rPr>
        <w:t>：</w:t>
      </w:r>
    </w:p>
    <w:p w:rsidR="00DA59C6" w:rsidP="005939F2">
      <w:pPr>
        <w:ind w:firstLine="420" w:firstLineChars="200"/>
        <w:rPr>
          <w:rFonts w:hint="eastAsia"/>
        </w:rPr>
      </w:pPr>
      <w:r>
        <w:rPr>
          <w:rFonts w:hint="eastAsia"/>
        </w:rPr>
        <w:t>将文件名作为命令键入，非可执行文件可以通过文件关联调用。(例如，WORD</w:t>
      </w:r>
      <w:r w:rsidR="009C14B7">
        <w:rPr>
          <w:rFonts w:hint="eastAsia"/>
        </w:rPr>
        <w:t>.</w:t>
      </w:r>
      <w:r>
        <w:rPr>
          <w:rFonts w:hint="eastAsia"/>
        </w:rPr>
        <w:t xml:space="preserve">DOC 会调用跟 </w:t>
      </w:r>
      <w:r w:rsidR="009C14B7">
        <w:rPr>
          <w:rFonts w:hint="eastAsia"/>
        </w:rPr>
        <w:t>.</w:t>
      </w:r>
      <w:r>
        <w:rPr>
          <w:rFonts w:hint="eastAsia"/>
        </w:rPr>
        <w:t>DOC 文件扩展名关联的应用程序)。关于如何从命令脚本内部创建这些关联，请参阅 ASSOC 和FTYPE 命令。</w:t>
      </w:r>
    </w:p>
    <w:p w:rsidR="00DA59C6" w:rsidP="00DA59C6">
      <w:pPr>
        <w:rPr>
          <w:rFonts w:hint="eastAsia"/>
        </w:rPr>
      </w:pPr>
      <w:r>
        <w:rPr>
          <w:rFonts w:hint="eastAsia"/>
        </w:rPr>
        <w:t>执行的应用程序是 32-位 GUI 应用程序时，CMD</w:t>
      </w:r>
      <w:r w:rsidR="009C14B7">
        <w:rPr>
          <w:rFonts w:hint="eastAsia"/>
        </w:rPr>
        <w:t>.</w:t>
      </w:r>
      <w:r>
        <w:rPr>
          <w:rFonts w:hint="eastAsia"/>
        </w:rPr>
        <w:t>EXE 不等应用程序终止就返回命令提示。如果在命令脚本内执行，该新行为则不会发生。</w:t>
      </w:r>
    </w:p>
    <w:p w:rsidR="00DA59C6" w:rsidP="00DA59C6">
      <w:r>
        <w:rPr>
          <w:rFonts w:hint="eastAsia"/>
        </w:rPr>
        <w:t>如果执行的命令行的第一个符号是不带扩展名或路径修饰符的字符串 "CMD"，"CMD" 会被COMSPEC 变量的数值所替换。这防止从当前目录抓出 CMD</w:t>
      </w:r>
      <w:r w:rsidR="009C14B7">
        <w:rPr>
          <w:rFonts w:hint="eastAsia"/>
        </w:rPr>
        <w:t>.</w:t>
      </w:r>
      <w:r>
        <w:rPr>
          <w:rFonts w:hint="eastAsia"/>
        </w:rPr>
        <w:t>EXE。</w:t>
      </w:r>
    </w:p>
    <w:p w:rsidR="00DA59C6" w:rsidP="00DA59C6">
      <w:pPr>
        <w:rPr>
          <w:rFonts w:hint="eastAsia"/>
        </w:rPr>
      </w:pPr>
      <w:r>
        <w:rPr>
          <w:rFonts w:hint="eastAsia"/>
        </w:rPr>
        <w:t>如果执行的命令行的第一个符号没有扩展名，CMD</w:t>
      </w:r>
      <w:r w:rsidR="009C14B7">
        <w:rPr>
          <w:rFonts w:hint="eastAsia"/>
        </w:rPr>
        <w:t>.</w:t>
      </w:r>
      <w:r>
        <w:rPr>
          <w:rFonts w:hint="eastAsia"/>
        </w:rPr>
        <w:t>EXE 会使用PATHEXT 环境变量的数值来决定要以什么顺序寻找哪些扩展名。PATHEXT 变量的默认值是</w:t>
      </w:r>
      <w:r w:rsidR="00741B96">
        <w:rPr>
          <w:rFonts w:hint="eastAsia"/>
        </w:rPr>
        <w:t>：</w:t>
      </w:r>
    </w:p>
    <w:p w:rsidR="00DA59C6" w:rsidP="00DA59C6">
      <w:r>
        <w:t xml:space="preserve">        </w:t>
      </w:r>
      <w:r w:rsidR="009C14B7">
        <w:t>.</w:t>
      </w:r>
      <w:r>
        <w:t>COM;</w:t>
      </w:r>
      <w:r w:rsidR="009C14B7">
        <w:t>.</w:t>
      </w:r>
      <w:r>
        <w:t>EXE;</w:t>
      </w:r>
      <w:r w:rsidR="009C14B7">
        <w:t>.</w:t>
      </w:r>
      <w:r>
        <w:t>BAT;</w:t>
      </w:r>
      <w:r w:rsidR="009C14B7">
        <w:t>.</w:t>
      </w:r>
      <w:r>
        <w:t>CMD</w:t>
      </w:r>
    </w:p>
    <w:p w:rsidR="00DA59C6" w:rsidP="00DA59C6">
      <w:pPr>
        <w:rPr>
          <w:rFonts w:hint="eastAsia"/>
        </w:rPr>
      </w:pPr>
      <w:r>
        <w:rPr>
          <w:rFonts w:hint="eastAsia"/>
        </w:rPr>
        <w:t xml:space="preserve">    请注意，该语法跟 PATH 变量的一样，分号隔开不同的元素。</w:t>
      </w:r>
    </w:p>
    <w:p w:rsidR="00DA59C6" w:rsidP="005939F2">
      <w:pPr>
        <w:ind w:firstLine="420" w:firstLineChars="200"/>
        <w:rPr>
          <w:rFonts w:hint="eastAsia"/>
        </w:rPr>
      </w:pPr>
      <w:r>
        <w:rPr>
          <w:rFonts w:hint="eastAsia"/>
        </w:rPr>
        <w:t>查找可执行文件时，如果没有相配的扩展名，看一看该名称是否与目录名相配。如果确实如此，START 会在那个路径上调用 Explorer。如果从命令行执行，则等同于对那个路径作 CD /D。</w:t>
      </w:r>
    </w:p>
    <w:p w:rsidR="00DA59C6" w:rsidRPr="00DA59C6" w:rsidP="00DA59C6">
      <w:pPr>
        <w:pStyle w:val="Heading3"/>
        <w:rPr>
          <w:rFonts w:ascii="黑体" w:eastAsia="黑体" w:hAnsi="黑体" w:hint="eastAsia"/>
        </w:rPr>
      </w:pPr>
      <w:r w:rsidRPr="00DA59C6">
        <w:rPr>
          <w:rFonts w:ascii="黑体" w:eastAsia="黑体" w:hAnsi="黑体" w:hint="eastAsia"/>
        </w:rPr>
        <w:t>SHIFT</w:t>
      </w:r>
    </w:p>
    <w:p w:rsidR="00DA59C6" w:rsidRPr="00325AEF" w:rsidP="00DA59C6">
      <w:pPr>
        <w:rPr>
          <w:rFonts w:hint="eastAsia"/>
          <w:b/>
        </w:rPr>
      </w:pPr>
      <w:r w:rsidRPr="00325AEF" w:rsidR="00325AEF">
        <w:rPr>
          <w:rFonts w:hint="eastAsia"/>
          <w:b/>
        </w:rPr>
        <w:t>作用：</w:t>
      </w:r>
      <w:r w:rsidRPr="00325AEF">
        <w:rPr>
          <w:rFonts w:hint="eastAsia"/>
          <w:b/>
        </w:rPr>
        <w:t>更改批处理文件中可替换参数的位置。</w:t>
      </w:r>
    </w:p>
    <w:p w:rsidR="00DA59C6" w:rsidP="00DA59C6">
      <w:r>
        <w:t>SHIFT [/n]</w:t>
      </w:r>
    </w:p>
    <w:p w:rsidR="00DA59C6" w:rsidP="00325AEF">
      <w:pPr>
        <w:ind w:firstLine="420" w:firstLineChars="200"/>
        <w:rPr>
          <w:rFonts w:hint="eastAsia"/>
        </w:rPr>
      </w:pPr>
      <w:r>
        <w:rPr>
          <w:rFonts w:hint="eastAsia"/>
        </w:rPr>
        <w:t>如果命令扩展名被启用，SHIFT 命令支持/n 命令行开关；该命令行开关告诉命令从第 n 个参数开始移位；n 介于零和八之间。例如</w:t>
      </w:r>
      <w:r w:rsidR="00741B96">
        <w:rPr>
          <w:rFonts w:hint="eastAsia"/>
        </w:rPr>
        <w:t>：</w:t>
      </w:r>
    </w:p>
    <w:p w:rsidR="00DA59C6" w:rsidP="00DA59C6">
      <w:r>
        <w:t xml:space="preserve">    SHIFT /2</w:t>
      </w:r>
    </w:p>
    <w:p w:rsidR="00DA59C6" w:rsidP="00DA59C6">
      <w:pPr>
        <w:rPr>
          <w:rFonts w:hint="eastAsia"/>
        </w:rPr>
      </w:pPr>
      <w:r>
        <w:rPr>
          <w:rFonts w:hint="eastAsia"/>
        </w:rPr>
        <w:t>会将 %3 移位到 %2，将 %4 移位到 %3，等等；并且不影响 %0 和 %1。</w:t>
      </w:r>
    </w:p>
    <w:p w:rsidR="00DA59C6" w:rsidRPr="00DA59C6" w:rsidP="00DA59C6">
      <w:pPr>
        <w:pStyle w:val="Heading3"/>
        <w:rPr>
          <w:rFonts w:ascii="黑体" w:eastAsia="黑体" w:hAnsi="黑体" w:hint="eastAsia"/>
        </w:rPr>
      </w:pPr>
      <w:r w:rsidRPr="00DA59C6">
        <w:rPr>
          <w:rFonts w:ascii="黑体" w:eastAsia="黑体" w:hAnsi="黑体" w:hint="eastAsia"/>
        </w:rPr>
        <w:t>TIT</w:t>
      </w:r>
      <w:r w:rsidRPr="00DA59C6">
        <w:rPr>
          <w:rFonts w:ascii="黑体" w:eastAsia="黑体" w:hAnsi="黑体" w:hint="eastAsia"/>
        </w:rPr>
        <w:t>LE</w:t>
      </w:r>
    </w:p>
    <w:p w:rsidR="00DA59C6" w:rsidRPr="00325AEF" w:rsidP="00DA59C6">
      <w:pPr>
        <w:rPr>
          <w:rFonts w:hint="eastAsia"/>
          <w:b/>
        </w:rPr>
      </w:pPr>
      <w:r w:rsidRPr="00325AEF" w:rsidR="00325AEF">
        <w:rPr>
          <w:rFonts w:hint="eastAsia"/>
          <w:b/>
        </w:rPr>
        <w:t>作用：</w:t>
      </w:r>
      <w:r w:rsidRPr="00325AEF">
        <w:rPr>
          <w:rFonts w:hint="eastAsia"/>
          <w:b/>
        </w:rPr>
        <w:t>设置默认的控制台前景和背景颜色。</w:t>
      </w:r>
    </w:p>
    <w:p w:rsidR="00DA59C6" w:rsidP="00DA59C6">
      <w:pPr>
        <w:sectPr w:rsidSect="00DB061C">
          <w:headerReference w:type="default" r:id="rId38"/>
          <w:footerReference w:type="default" r:id="rId39"/>
          <w:type w:val="nextPage"/>
          <w:pgSz w:w="11906" w:h="16838"/>
          <w:pgMar w:top="1134" w:right="1134" w:bottom="1134" w:left="1134" w:header="851" w:footer="992" w:gutter="0"/>
          <w:pgNumType w:start="18"/>
          <w:cols w:sep="1" w:space="720"/>
          <w:titlePg w:val="0"/>
          <w:docGrid w:type="lines" w:linePitch="312"/>
        </w:sectPr>
      </w:pPr>
      <w:r>
        <w:t>COLOR [attr]</w:t>
      </w:r>
    </w:p>
    <w:p w:rsidR="00DA59C6" w:rsidP="00DA59C6">
      <w:pPr>
        <w:rPr>
          <w:rFonts w:hint="eastAsia"/>
        </w:rPr>
      </w:pPr>
      <w:r>
        <w:rPr>
          <w:rFonts w:hint="eastAsia"/>
        </w:rPr>
        <w:t xml:space="preserve">  attr        指定控制台输出的颜色属性</w:t>
      </w:r>
    </w:p>
    <w:p w:rsidR="00DA59C6" w:rsidP="00DA59C6">
      <w:pPr>
        <w:rPr>
          <w:rFonts w:hint="eastAsia"/>
        </w:rPr>
      </w:pPr>
      <w:r>
        <w:rPr>
          <w:rFonts w:hint="eastAsia"/>
        </w:rPr>
        <w:t>颜色属性由两个十六进制数字指定 -- 第一个为背景，第二个则为前景。每个数字可以为以下任何值之一</w:t>
      </w:r>
      <w:r w:rsidR="00741B96">
        <w:rPr>
          <w:rFonts w:hint="eastAsia"/>
        </w:rPr>
        <w:t>：</w:t>
      </w:r>
    </w:p>
    <w:p w:rsidR="00325AEF" w:rsidP="00DA59C6">
      <w:pPr>
        <w:sectPr w:rsidSect="00DB061C">
          <w:headerReference w:type="default" r:id="rId40"/>
          <w:footerReference w:type="default" r:id="rId41"/>
          <w:type w:val="nextPage"/>
          <w:pgSz w:w="11906" w:h="16838"/>
          <w:pgMar w:top="1134" w:right="1134" w:bottom="1134" w:left="1134" w:header="851" w:footer="992" w:gutter="0"/>
          <w:pgNumType w:start="19"/>
          <w:cols w:sep="1" w:space="720"/>
          <w:titlePg w:val="0"/>
          <w:docGrid w:type="lines" w:linePitch="312"/>
        </w:sectPr>
      </w:pPr>
    </w:p>
    <w:p w:rsidR="00DA59C6" w:rsidP="00DA59C6">
      <w:pPr>
        <w:rPr>
          <w:rFonts w:hint="eastAsia"/>
        </w:rPr>
      </w:pPr>
      <w:r>
        <w:rPr>
          <w:rFonts w:hint="eastAsia"/>
        </w:rPr>
        <w:t>0 = 黑色</w:t>
      </w:r>
    </w:p>
    <w:p w:rsidR="00DA59C6" w:rsidP="00DA59C6">
      <w:pPr>
        <w:rPr>
          <w:rFonts w:hint="eastAsia"/>
        </w:rPr>
      </w:pPr>
      <w:r>
        <w:rPr>
          <w:rFonts w:hint="eastAsia"/>
        </w:rPr>
        <w:t>1 = 蓝色</w:t>
      </w:r>
    </w:p>
    <w:p w:rsidR="00DA59C6" w:rsidP="00DA59C6">
      <w:pPr>
        <w:rPr>
          <w:rFonts w:hint="eastAsia"/>
        </w:rPr>
      </w:pPr>
      <w:r>
        <w:rPr>
          <w:rFonts w:hint="eastAsia"/>
        </w:rPr>
        <w:t>2 = 绿色</w:t>
      </w:r>
    </w:p>
    <w:p w:rsidR="00DA59C6" w:rsidP="00DA59C6">
      <w:pPr>
        <w:rPr>
          <w:rFonts w:hint="eastAsia"/>
        </w:rPr>
      </w:pPr>
      <w:r>
        <w:rPr>
          <w:rFonts w:hint="eastAsia"/>
        </w:rPr>
        <w:t>3 = 湖蓝色</w:t>
      </w:r>
    </w:p>
    <w:p w:rsidR="00325AEF" w:rsidP="00DA59C6">
      <w:pPr>
        <w:rPr>
          <w:rFonts w:hint="eastAsia"/>
        </w:rPr>
      </w:pPr>
      <w:r w:rsidR="00DA59C6">
        <w:rPr>
          <w:rFonts w:hint="eastAsia"/>
        </w:rPr>
        <w:t>4 = 红色</w:t>
      </w:r>
    </w:p>
    <w:p w:rsidR="00DA59C6" w:rsidP="00DA59C6">
      <w:pPr>
        <w:rPr>
          <w:rFonts w:hint="eastAsia"/>
        </w:rPr>
      </w:pPr>
      <w:r>
        <w:rPr>
          <w:rFonts w:hint="eastAsia"/>
        </w:rPr>
        <w:t>5 = 紫色</w:t>
      </w:r>
    </w:p>
    <w:p w:rsidR="00DA59C6" w:rsidP="00DA59C6">
      <w:pPr>
        <w:rPr>
          <w:rFonts w:hint="eastAsia"/>
        </w:rPr>
      </w:pPr>
      <w:r>
        <w:rPr>
          <w:rFonts w:hint="eastAsia"/>
        </w:rPr>
        <w:t>6 = 黄色</w:t>
      </w:r>
    </w:p>
    <w:p w:rsidR="00DA59C6" w:rsidP="00DA59C6">
      <w:pPr>
        <w:rPr>
          <w:rFonts w:hint="eastAsia"/>
        </w:rPr>
      </w:pPr>
      <w:r>
        <w:rPr>
          <w:rFonts w:hint="eastAsia"/>
        </w:rPr>
        <w:t xml:space="preserve">7 = 白色 </w:t>
      </w:r>
    </w:p>
    <w:p w:rsidR="00325AEF" w:rsidP="00DA59C6">
      <w:pPr>
        <w:rPr>
          <w:rFonts w:hint="eastAsia"/>
        </w:rPr>
      </w:pPr>
      <w:r>
        <w:rPr>
          <w:rFonts w:hint="eastAsia"/>
        </w:rPr>
        <w:t>8 = 灰色</w:t>
      </w:r>
    </w:p>
    <w:p w:rsidR="00DA59C6" w:rsidP="00DA59C6">
      <w:pPr>
        <w:rPr>
          <w:rFonts w:hint="eastAsia"/>
        </w:rPr>
      </w:pPr>
      <w:r w:rsidR="00325AEF">
        <w:rPr>
          <w:rFonts w:hint="eastAsia"/>
        </w:rPr>
        <w:t>9 = 淡蓝色</w:t>
      </w:r>
    </w:p>
    <w:p w:rsidR="00325AEF" w:rsidP="00DA59C6">
      <w:pPr>
        <w:rPr>
          <w:rFonts w:hint="eastAsia"/>
        </w:rPr>
      </w:pPr>
      <w:r>
        <w:rPr>
          <w:rFonts w:hint="eastAsia"/>
        </w:rPr>
        <w:t>A = 淡绿色</w:t>
      </w:r>
    </w:p>
    <w:p w:rsidR="00325AEF" w:rsidP="00DA59C6">
      <w:pPr>
        <w:rPr>
          <w:rFonts w:hint="eastAsia"/>
        </w:rPr>
      </w:pPr>
      <w:r>
        <w:rPr>
          <w:rFonts w:hint="eastAsia"/>
        </w:rPr>
        <w:t>B = 淡浅绿色</w:t>
      </w:r>
    </w:p>
    <w:p w:rsidR="00325AEF" w:rsidP="00DA59C6">
      <w:pPr>
        <w:rPr>
          <w:rFonts w:hint="eastAsia"/>
        </w:rPr>
      </w:pPr>
      <w:r>
        <w:rPr>
          <w:rFonts w:hint="eastAsia"/>
        </w:rPr>
        <w:t>C = 淡红色</w:t>
      </w:r>
    </w:p>
    <w:p w:rsidR="00325AEF" w:rsidP="00DA59C6">
      <w:pPr>
        <w:rPr>
          <w:rFonts w:hint="eastAsia"/>
        </w:rPr>
      </w:pPr>
      <w:r>
        <w:rPr>
          <w:rFonts w:hint="eastAsia"/>
        </w:rPr>
        <w:t>D = 淡紫色</w:t>
      </w:r>
    </w:p>
    <w:p w:rsidR="00325AEF" w:rsidP="00DA59C6">
      <w:pPr>
        <w:rPr>
          <w:rFonts w:hint="eastAsia"/>
        </w:rPr>
      </w:pPr>
      <w:r>
        <w:rPr>
          <w:rFonts w:hint="eastAsia"/>
        </w:rPr>
        <w:t>E = 淡黄色</w:t>
      </w:r>
    </w:p>
    <w:p w:rsidR="00325AEF" w:rsidP="00DA59C6">
      <w:r>
        <w:rPr>
          <w:rFonts w:hint="eastAsia"/>
        </w:rPr>
        <w:t>F = 亮白色</w:t>
      </w:r>
    </w:p>
    <w:p w:rsidR="00325AEF" w:rsidP="00DA59C6">
      <w:pPr>
        <w:sectPr w:rsidSect="00325AEF">
          <w:headerReference w:type="default" r:id="rId42"/>
          <w:footerReference w:type="default" r:id="rId43"/>
          <w:type w:val="continuous"/>
          <w:pgSz w:w="11906" w:h="16838"/>
          <w:pgMar w:top="1134" w:right="1134" w:bottom="1134" w:left="1134" w:header="851" w:footer="992" w:gutter="0"/>
          <w:pgNumType w:start="20"/>
          <w:cols w:num="4" w:sep="1" w:space="424"/>
          <w:docGrid w:type="lines" w:linePitch="312"/>
        </w:sectPr>
      </w:pPr>
    </w:p>
    <w:p w:rsidR="00DA59C6" w:rsidP="00AA1635">
      <w:pPr>
        <w:ind w:firstLine="420" w:firstLineChars="200"/>
        <w:rPr>
          <w:rFonts w:hint="eastAsia"/>
        </w:rPr>
      </w:pPr>
      <w:r>
        <w:rPr>
          <w:rFonts w:hint="eastAsia"/>
        </w:rPr>
        <w:t>如果没有给定任何参数，该命令会将颜色还原到 CMD</w:t>
      </w:r>
      <w:r w:rsidR="009C14B7">
        <w:rPr>
          <w:rFonts w:hint="eastAsia"/>
        </w:rPr>
        <w:t>.</w:t>
      </w:r>
      <w:r>
        <w:rPr>
          <w:rFonts w:hint="eastAsia"/>
        </w:rPr>
        <w:t>EXE 启动时的颜色。这个值来自当前控制台窗口、/T 开关或 DefaultColor 注册表值。</w:t>
      </w:r>
    </w:p>
    <w:p w:rsidR="00DA59C6" w:rsidP="00AA1635">
      <w:pPr>
        <w:ind w:firstLine="420" w:firstLineChars="200"/>
        <w:rPr>
          <w:rFonts w:hint="eastAsia"/>
        </w:rPr>
      </w:pPr>
      <w:r>
        <w:rPr>
          <w:rFonts w:hint="eastAsia"/>
        </w:rPr>
        <w:t>如果用相同的前景和背景颜色来执行 COLOR 命令，COLOR 命令会将 ERRORLEVEL 设置为 1。</w:t>
      </w:r>
    </w:p>
    <w:p w:rsidR="00DA59C6" w:rsidP="00DA59C6">
      <w:pPr>
        <w:rPr>
          <w:rFonts w:hint="eastAsia"/>
        </w:rPr>
      </w:pPr>
      <w:r>
        <w:rPr>
          <w:rFonts w:hint="eastAsia"/>
        </w:rPr>
        <w:t>例如</w:t>
      </w:r>
      <w:r w:rsidR="00741B96">
        <w:rPr>
          <w:rFonts w:hint="eastAsia"/>
        </w:rPr>
        <w:t>：</w:t>
      </w:r>
      <w:r>
        <w:rPr>
          <w:rFonts w:hint="eastAsia"/>
        </w:rPr>
        <w:t xml:space="preserve"> "COLOR fc" 在亮白色上产生亮红色</w:t>
      </w:r>
    </w:p>
    <w:p w:rsidR="00305288" w:rsidRPr="008B0B6C" w:rsidP="008B0B6C">
      <w:pPr>
        <w:pStyle w:val="Heading2"/>
        <w:rPr>
          <w:rFonts w:ascii="黑体" w:hAnsi="黑体" w:hint="eastAsia"/>
        </w:rPr>
      </w:pPr>
      <w:r w:rsidRPr="008B0B6C" w:rsidR="00806A50">
        <w:rPr>
          <w:rFonts w:ascii="黑体" w:hAnsi="黑体" w:hint="eastAsia"/>
        </w:rPr>
        <w:t>批处理参数</w:t>
      </w:r>
    </w:p>
    <w:p w:rsidR="00B6409E" w:rsidRPr="007D6080" w:rsidP="00B6409E">
      <w:pPr>
        <w:ind w:firstLine="420" w:firstLineChars="200"/>
        <w:rPr>
          <w:rFonts w:hint="eastAsia"/>
        </w:rPr>
      </w:pPr>
      <w:r w:rsidRPr="007D6080">
        <w:rPr>
          <w:rFonts w:hint="eastAsia"/>
          <w:b/>
        </w:rPr>
        <w:t>参数</w:t>
      </w:r>
      <w:r w:rsidRPr="007D6080">
        <w:rPr>
          <w:rFonts w:hint="eastAsia"/>
        </w:rPr>
        <w:t>：批处理文件中还可以像C语言一样使用参数，这只需用到一个参数表示符%。</w:t>
      </w:r>
    </w:p>
    <w:p w:rsidR="00B6409E" w:rsidRPr="007D6080" w:rsidP="00B6409E">
      <w:pPr>
        <w:ind w:firstLine="420"/>
        <w:rPr>
          <w:rFonts w:hint="eastAsia"/>
        </w:rPr>
      </w:pPr>
      <w:r w:rsidRPr="007D6080">
        <w:rPr>
          <w:rFonts w:hint="eastAsia"/>
          <w:b/>
        </w:rPr>
        <w:t xml:space="preserve">% </w:t>
      </w:r>
      <w:r w:rsidRPr="007D6080">
        <w:rPr>
          <w:rFonts w:hint="eastAsia"/>
        </w:rPr>
        <w:t>表示参数，参数是指</w:t>
      </w:r>
      <w:r w:rsidRPr="007D6080">
        <w:rPr>
          <w:rFonts w:hint="eastAsia"/>
          <w:u w:val="thick" w:color="99CC00"/>
        </w:rPr>
        <w:t>在运行批处理文件时在文件名后加的字符串</w:t>
      </w:r>
      <w:r w:rsidRPr="007D6080">
        <w:rPr>
          <w:rFonts w:hint="eastAsia"/>
        </w:rPr>
        <w:t>。变量可以从 %0到%9，</w:t>
      </w:r>
      <w:r w:rsidRPr="007A787C">
        <w:rPr>
          <w:rFonts w:hint="eastAsia"/>
        </w:rPr>
        <w:t>%0表示文件名本身，字</w:t>
      </w:r>
      <w:r w:rsidRPr="007D6080">
        <w:rPr>
          <w:rFonts w:hint="eastAsia"/>
        </w:rPr>
        <w:t>符串用%1到%9顺序表示。</w:t>
      </w:r>
      <w:r w:rsidRPr="007D6080" w:rsidR="007A787C">
        <w:rPr>
          <w:rFonts w:hint="eastAsia"/>
        </w:rPr>
        <w:t>：%i ，而指定一个变量则用：%%i ，而调用变量时用：%i% ，变量是区分大小写的（%i 不等于 %I）。</w:t>
      </w:r>
    </w:p>
    <w:p w:rsidR="00B6409E" w:rsidRPr="007D6080" w:rsidP="00B6409E">
      <w:pPr>
        <w:ind w:firstLine="420"/>
      </w:pPr>
      <w:r w:rsidRPr="007A787C">
        <w:rPr>
          <w:rFonts w:hint="eastAsia"/>
          <w:b/>
        </w:rPr>
        <w:t>例：</w:t>
      </w:r>
      <w:r w:rsidRPr="007D6080">
        <w:rPr>
          <w:rFonts w:hint="eastAsia"/>
        </w:rPr>
        <w:t>C：\根目录下一批处理文件名为f</w:t>
      </w:r>
      <w:r w:rsidR="009C14B7">
        <w:rPr>
          <w:rFonts w:hint="eastAsia"/>
        </w:rPr>
        <w:t>.</w:t>
      </w:r>
      <w:r w:rsidRPr="007D6080">
        <w:rPr>
          <w:rFonts w:hint="eastAsia"/>
        </w:rPr>
        <w:t xml:space="preserve">bat，内容为 format %1 </w:t>
      </w:r>
    </w:p>
    <w:p w:rsidR="00B6409E" w:rsidRPr="007D6080" w:rsidP="00B6409E">
      <w:pPr>
        <w:ind w:firstLine="420"/>
        <w:rPr>
          <w:rFonts w:hint="eastAsia"/>
          <w:b/>
          <w:shd w:val="pct15" w:color="auto" w:fill="FFFFFF"/>
        </w:rPr>
      </w:pPr>
      <w:r w:rsidRPr="007D6080">
        <w:rPr>
          <w:rFonts w:hint="eastAsia"/>
        </w:rPr>
        <w:t>则如果执行C</w:t>
      </w:r>
      <w:r w:rsidR="00741B96">
        <w:rPr>
          <w:rFonts w:hint="eastAsia"/>
        </w:rPr>
        <w:t>：</w:t>
      </w:r>
      <w:r w:rsidRPr="007D6080">
        <w:rPr>
          <w:rFonts w:hint="eastAsia"/>
        </w:rPr>
        <w:t>\&gt;f a</w:t>
      </w:r>
      <w:r w:rsidR="00741B96">
        <w:rPr>
          <w:rFonts w:hint="eastAsia"/>
        </w:rPr>
        <w:t>：</w:t>
      </w:r>
      <w:r w:rsidRPr="007D6080">
        <w:rPr>
          <w:rFonts w:hint="eastAsia"/>
        </w:rPr>
        <w:t xml:space="preserve"> 　　　则实际执行的是format a</w:t>
      </w:r>
      <w:r w:rsidR="00741B96">
        <w:rPr>
          <w:rFonts w:hint="eastAsia"/>
        </w:rPr>
        <w:t>：</w:t>
      </w:r>
      <w:r w:rsidRPr="007D6080">
        <w:rPr>
          <w:rFonts w:hint="eastAsia"/>
          <w:b/>
        </w:rPr>
        <w:t xml:space="preserve"> </w:t>
      </w:r>
    </w:p>
    <w:p w:rsidR="00B6409E" w:rsidRPr="007D6080" w:rsidP="00B6409E">
      <w:pPr>
        <w:ind w:firstLine="420"/>
      </w:pPr>
      <w:r w:rsidRPr="007A787C">
        <w:rPr>
          <w:rFonts w:hint="eastAsia"/>
          <w:b/>
        </w:rPr>
        <w:t>例：</w:t>
      </w:r>
      <w:r w:rsidRPr="007D6080">
        <w:rPr>
          <w:rFonts w:hint="eastAsia"/>
        </w:rPr>
        <w:t>C：根目录下一批处理文件的名为t</w:t>
      </w:r>
      <w:r w:rsidR="009C14B7">
        <w:rPr>
          <w:rFonts w:hint="eastAsia"/>
        </w:rPr>
        <w:t>.</w:t>
      </w:r>
      <w:r w:rsidRPr="007D6080">
        <w:rPr>
          <w:rFonts w:hint="eastAsia"/>
        </w:rPr>
        <w:t xml:space="preserve">bat，内容为 type %1 type %2 </w:t>
      </w:r>
    </w:p>
    <w:p w:rsidR="00B6409E" w:rsidRPr="007D6080" w:rsidP="00B6409E">
      <w:pPr>
        <w:ind w:firstLine="420"/>
        <w:rPr>
          <w:rFonts w:hint="eastAsia"/>
        </w:rPr>
      </w:pPr>
      <w:r w:rsidRPr="007D6080">
        <w:rPr>
          <w:rFonts w:hint="eastAsia"/>
        </w:rPr>
        <w:t>　　那么运行C</w:t>
      </w:r>
      <w:r w:rsidR="00741B96">
        <w:rPr>
          <w:rFonts w:hint="eastAsia"/>
        </w:rPr>
        <w:t>：</w:t>
      </w:r>
      <w:r w:rsidRPr="007D6080">
        <w:rPr>
          <w:rFonts w:hint="eastAsia"/>
        </w:rPr>
        <w:t>\&gt;t a</w:t>
      </w:r>
      <w:r w:rsidR="009C14B7">
        <w:rPr>
          <w:rFonts w:hint="eastAsia"/>
        </w:rPr>
        <w:t>.</w:t>
      </w:r>
      <w:r w:rsidRPr="007D6080">
        <w:rPr>
          <w:rFonts w:hint="eastAsia"/>
        </w:rPr>
        <w:t>txt b</w:t>
      </w:r>
      <w:r w:rsidR="009C14B7">
        <w:rPr>
          <w:rFonts w:hint="eastAsia"/>
        </w:rPr>
        <w:t>.</w:t>
      </w:r>
      <w:r w:rsidRPr="007D6080">
        <w:rPr>
          <w:rFonts w:hint="eastAsia"/>
        </w:rPr>
        <w:t>txt 将顺序地显示a</w:t>
      </w:r>
      <w:r w:rsidR="009C14B7">
        <w:rPr>
          <w:rFonts w:hint="eastAsia"/>
        </w:rPr>
        <w:t>.</w:t>
      </w:r>
      <w:r w:rsidRPr="007D6080">
        <w:rPr>
          <w:rFonts w:hint="eastAsia"/>
        </w:rPr>
        <w:t>txt和b</w:t>
      </w:r>
      <w:r w:rsidR="009C14B7">
        <w:rPr>
          <w:rFonts w:hint="eastAsia"/>
        </w:rPr>
        <w:t>.</w:t>
      </w:r>
      <w:r w:rsidRPr="007D6080">
        <w:rPr>
          <w:rFonts w:hint="eastAsia"/>
        </w:rPr>
        <w:t>txt文件的内容 。</w:t>
      </w:r>
    </w:p>
    <w:p w:rsidR="003C6644" w:rsidRPr="00E64743" w:rsidP="00B6409E">
      <w:pPr>
        <w:ind w:firstLine="420"/>
        <w:rPr>
          <w:rFonts w:hint="eastAsia"/>
          <w:b/>
        </w:rPr>
      </w:pPr>
      <w:r w:rsidRPr="00E64743" w:rsidR="00E64743">
        <w:rPr>
          <w:rFonts w:hint="eastAsia"/>
          <w:b/>
        </w:rPr>
        <w:t>内置参数说明：</w:t>
      </w:r>
    </w:p>
    <w:p w:rsidR="003C6644" w:rsidP="00B6409E">
      <w:pPr>
        <w:ind w:firstLine="420"/>
        <w:rPr>
          <w:rFonts w:hint="eastAsia"/>
        </w:rPr>
      </w:pPr>
      <w:r>
        <w:rPr>
          <w:rFonts w:hint="eastAsia"/>
        </w:rPr>
        <w:t>%HOMEDRIVE%  代表当前系统驱动器</w:t>
      </w:r>
    </w:p>
    <w:p w:rsidR="003C6644" w:rsidP="00B6409E">
      <w:pPr>
        <w:ind w:firstLine="420"/>
        <w:rPr>
          <w:rFonts w:hint="eastAsia"/>
        </w:rPr>
      </w:pPr>
      <w:r>
        <w:rPr>
          <w:rFonts w:hint="eastAsia"/>
        </w:rPr>
        <w:t>%HOMEPATH%    代表当前系统的系统目录</w:t>
      </w:r>
    </w:p>
    <w:p w:rsidR="00B6409E" w:rsidRPr="007D6080" w:rsidP="00B6409E">
      <w:pPr>
        <w:ind w:firstLine="420"/>
        <w:rPr>
          <w:rFonts w:hint="eastAsia"/>
        </w:rPr>
      </w:pPr>
      <w:r w:rsidRPr="007D6080">
        <w:rPr>
          <w:rFonts w:hint="eastAsia"/>
        </w:rPr>
        <w:t>%SYSTEMROOT%  参数代表当前系统的系统目录。</w:t>
      </w:r>
    </w:p>
    <w:p w:rsidR="003C6644" w:rsidP="003C6644">
      <w:pPr>
        <w:ind w:firstLine="420"/>
        <w:rPr>
          <w:rFonts w:hint="eastAsia"/>
        </w:rPr>
      </w:pPr>
      <w:r w:rsidRPr="007D6080" w:rsidR="00B6409E">
        <w:t>%</w:t>
      </w:r>
      <w:r w:rsidRPr="007D6080" w:rsidR="00B6409E">
        <w:rPr>
          <w:rFonts w:hint="eastAsia"/>
        </w:rPr>
        <w:t>SYSTEMDRIVE</w:t>
      </w:r>
      <w:r w:rsidRPr="007D6080" w:rsidR="00B6409E">
        <w:t>%</w:t>
      </w:r>
      <w:r w:rsidRPr="007D6080" w:rsidR="00B6409E">
        <w:rPr>
          <w:rFonts w:hint="eastAsia"/>
        </w:rPr>
        <w:t xml:space="preserve">  表示当前系统驱动器</w:t>
      </w:r>
    </w:p>
    <w:p w:rsidR="003C6644" w:rsidRPr="006B746A" w:rsidP="003C6644">
      <w:pPr>
        <w:ind w:firstLine="420"/>
        <w:rPr>
          <w:rFonts w:hint="eastAsia"/>
        </w:rPr>
      </w:pPr>
      <w:r w:rsidRPr="006B746A">
        <w:t>%</w:t>
      </w:r>
      <w:r>
        <w:rPr>
          <w:rFonts w:hint="eastAsia"/>
        </w:rPr>
        <w:t>USERPROFILE</w:t>
      </w:r>
      <w:r w:rsidRPr="006B746A">
        <w:t>%</w:t>
      </w:r>
      <w:r>
        <w:rPr>
          <w:rFonts w:hint="eastAsia"/>
        </w:rPr>
        <w:t xml:space="preserve">  系统用户文件目录</w:t>
      </w:r>
    </w:p>
    <w:p w:rsidR="00B6409E" w:rsidP="00B6409E">
      <w:pPr>
        <w:ind w:firstLine="420"/>
        <w:rPr>
          <w:rFonts w:hint="eastAsia"/>
        </w:rPr>
      </w:pPr>
      <w:r w:rsidRPr="007D6080">
        <w:t>%RAMD%</w:t>
      </w:r>
      <w:r w:rsidRPr="007D6080">
        <w:rPr>
          <w:rFonts w:hint="eastAsia"/>
        </w:rPr>
        <w:t xml:space="preserve">  参数代表缓存</w:t>
      </w:r>
    </w:p>
    <w:p w:rsidR="003C6644" w:rsidP="00B6409E">
      <w:pPr>
        <w:ind w:firstLine="420"/>
        <w:rPr>
          <w:rFonts w:hint="eastAsia"/>
        </w:rPr>
      </w:pPr>
      <w:r w:rsidRPr="007D6080">
        <w:t>%</w:t>
      </w:r>
      <w:r w:rsidRPr="007D6080">
        <w:rPr>
          <w:rFonts w:hint="eastAsia"/>
        </w:rPr>
        <w:t>WINDIR</w:t>
      </w:r>
      <w:r w:rsidRPr="007D6080">
        <w:t>%</w:t>
      </w:r>
      <w:r w:rsidRPr="007D6080">
        <w:rPr>
          <w:rFonts w:hint="eastAsia"/>
        </w:rPr>
        <w:t xml:space="preserve">  参数代表系统的WINDOWS目录</w:t>
      </w:r>
    </w:p>
    <w:p w:rsidR="00B6409E" w:rsidRPr="00CD1354" w:rsidP="00B6409E">
      <w:pPr>
        <w:ind w:firstLine="420"/>
        <w:rPr>
          <w:rFonts w:hint="eastAsia"/>
        </w:rPr>
      </w:pPr>
      <w:r>
        <w:rPr>
          <w:rFonts w:hint="eastAsia"/>
        </w:rPr>
        <w:t>$RECYCLE</w:t>
      </w:r>
      <w:r w:rsidR="009C14B7">
        <w:rPr>
          <w:rFonts w:hint="eastAsia"/>
        </w:rPr>
        <w:t>.</w:t>
      </w:r>
      <w:r>
        <w:rPr>
          <w:rFonts w:hint="eastAsia"/>
        </w:rPr>
        <w:t>BIN  回收站（前面必须加盘符例：</w:t>
      </w:r>
      <w:r w:rsidRPr="00CD1354">
        <w:t>rd /s /q "y</w:t>
      </w:r>
      <w:r w:rsidR="00741B96">
        <w:t>：</w:t>
      </w:r>
      <w:r w:rsidRPr="00CD1354">
        <w:t>\$recycle</w:t>
      </w:r>
      <w:r w:rsidR="009C14B7">
        <w:t>.</w:t>
      </w:r>
      <w:r w:rsidRPr="00CD1354">
        <w:t>bin\vod_cache_data" 2&gt;NUL</w:t>
      </w:r>
      <w:r>
        <w:rPr>
          <w:rFonts w:hint="eastAsia"/>
        </w:rPr>
        <w:t>）</w:t>
      </w:r>
    </w:p>
    <w:p w:rsidR="00B6409E" w:rsidRPr="007D6080" w:rsidP="00B6409E">
      <w:pPr>
        <w:ind w:firstLine="420"/>
        <w:rPr>
          <w:rFonts w:hint="eastAsia"/>
        </w:rPr>
      </w:pPr>
      <w:r w:rsidRPr="007D6080">
        <w:rPr>
          <w:rFonts w:hint="eastAsia"/>
          <w:b/>
        </w:rPr>
        <w:t>例：</w:t>
      </w:r>
      <w:r w:rsidRPr="007D6080">
        <w:t>path=%RAMD%</w:t>
      </w:r>
      <w:r w:rsidR="00741B96">
        <w:t>：</w:t>
      </w:r>
      <w:r w:rsidRPr="007D6080">
        <w:t>\;c</w:t>
      </w:r>
      <w:r w:rsidR="00741B96">
        <w:t>：</w:t>
      </w:r>
      <w:r w:rsidRPr="007D6080">
        <w:t>\bin\;</w:t>
      </w:r>
      <w:r w:rsidRPr="007D6080">
        <w:rPr>
          <w:rFonts w:hint="eastAsia"/>
        </w:rPr>
        <w:t>作用是将C</w:t>
      </w:r>
      <w:r w:rsidR="00741B96">
        <w:rPr>
          <w:rFonts w:hint="eastAsia"/>
        </w:rPr>
        <w:t>：</w:t>
      </w:r>
      <w:r w:rsidRPr="007D6080">
        <w:rPr>
          <w:rFonts w:hint="eastAsia"/>
        </w:rPr>
        <w:t>\ 盘根目录和C</w:t>
      </w:r>
      <w:r w:rsidR="00741B96">
        <w:rPr>
          <w:rFonts w:hint="eastAsia"/>
        </w:rPr>
        <w:t>：</w:t>
      </w:r>
      <w:r w:rsidRPr="007D6080">
        <w:rPr>
          <w:rFonts w:hint="eastAsia"/>
        </w:rPr>
        <w:t>\WIN\目录加入缓存。以后可以在任何目录下面执行里面的文件。</w:t>
      </w:r>
    </w:p>
    <w:p w:rsidR="00B6409E" w:rsidRPr="007D6080" w:rsidP="00B6409E">
      <w:pPr>
        <w:ind w:firstLine="420"/>
        <w:rPr>
          <w:rFonts w:hint="eastAsia"/>
        </w:rPr>
      </w:pPr>
      <w:r w:rsidRPr="007D6080">
        <w:rPr>
          <w:rFonts w:hint="eastAsia"/>
          <w:b/>
        </w:rPr>
        <w:t>例：</w:t>
      </w:r>
      <w:r w:rsidRPr="007D6080">
        <w:t>%windir%\repair\</w:t>
      </w:r>
      <w:r w:rsidRPr="007D6080">
        <w:rPr>
          <w:rFonts w:hint="eastAsia"/>
        </w:rPr>
        <w:t>sam</w:t>
      </w:r>
      <w:r w:rsidR="009C14B7">
        <w:rPr>
          <w:rFonts w:hint="eastAsia"/>
        </w:rPr>
        <w:t>.</w:t>
      </w:r>
      <w:r w:rsidRPr="007D6080">
        <w:rPr>
          <w:rFonts w:hint="eastAsia"/>
        </w:rPr>
        <w:t>*  表示当前NT系统下的REPAIR目录下的所有SAM文件</w:t>
      </w:r>
    </w:p>
    <w:p w:rsidR="0035696C" w:rsidRPr="00DD2625" w:rsidP="0035696C">
      <w:pPr>
        <w:pStyle w:val="Heading2"/>
        <w:rPr>
          <w:rFonts w:ascii="黑体" w:hAnsi="黑体" w:hint="eastAsia"/>
        </w:rPr>
      </w:pPr>
      <w:r w:rsidRPr="00DD2625">
        <w:rPr>
          <w:rFonts w:ascii="黑体" w:hAnsi="黑体" w:hint="eastAsia"/>
        </w:rPr>
        <w:t>条件判断、跳转、用户输入选择、循环</w:t>
      </w:r>
    </w:p>
    <w:p w:rsidR="0035696C" w:rsidP="0035696C">
      <w:pPr>
        <w:ind w:firstLine="420"/>
        <w:jc w:val="center"/>
        <w:rPr>
          <w:rFonts w:hint="eastAsia"/>
          <w:b/>
          <w:szCs w:val="21"/>
        </w:rPr>
      </w:pPr>
      <w:r w:rsidRPr="007D6080">
        <w:rPr>
          <w:rFonts w:hint="eastAsia"/>
          <w:b/>
          <w:szCs w:val="21"/>
        </w:rPr>
        <w:t>条件判断  IF  跳转GOTO  用户输入选择CHOICE  循环  FOR</w:t>
      </w:r>
    </w:p>
    <w:p w:rsidR="0035696C" w:rsidRPr="0035696C" w:rsidP="0035696C">
      <w:pPr>
        <w:pStyle w:val="Heading3"/>
        <w:rPr>
          <w:rFonts w:ascii="黑体" w:eastAsia="黑体" w:hAnsi="黑体" w:hint="eastAsia"/>
        </w:rPr>
      </w:pPr>
      <w:r w:rsidRPr="0035696C">
        <w:rPr>
          <w:rFonts w:ascii="黑体" w:eastAsia="黑体" w:hAnsi="黑体" w:hint="eastAsia"/>
        </w:rPr>
        <w:t>IF</w:t>
      </w:r>
    </w:p>
    <w:p w:rsidR="00C426A6" w:rsidRPr="007D6080" w:rsidP="00C426A6">
      <w:pPr>
        <w:rPr>
          <w:rFonts w:hint="eastAsia"/>
        </w:rPr>
      </w:pPr>
      <w:r w:rsidR="00F47871">
        <w:rPr>
          <w:rFonts w:hint="eastAsia"/>
        </w:rPr>
        <w:t>IF</w:t>
      </w:r>
      <w:r w:rsidRPr="007D6080">
        <w:rPr>
          <w:rFonts w:hint="eastAsia"/>
        </w:rPr>
        <w:t xml:space="preserve">命令及变量 基本格式： </w:t>
      </w:r>
    </w:p>
    <w:p w:rsidR="00C426A6" w:rsidRPr="007D6080" w:rsidP="001A5A46">
      <w:pPr>
        <w:ind w:firstLine="420" w:firstLineChars="200"/>
        <w:rPr>
          <w:rFonts w:hint="eastAsia"/>
        </w:rPr>
      </w:pPr>
      <w:r w:rsidRPr="007D6080">
        <w:rPr>
          <w:rFonts w:hint="eastAsia"/>
        </w:rPr>
        <w:t>IF</w:t>
      </w:r>
      <w:r w:rsidRPr="007D6080">
        <w:rPr>
          <w:rFonts w:hint="eastAsia"/>
        </w:rPr>
        <w:t xml:space="preserve"> [not]</w:t>
      </w:r>
      <w:r w:rsidRPr="007D6080">
        <w:rPr>
          <w:rFonts w:hint="eastAsia"/>
        </w:rPr>
        <w:t xml:space="preserve"> errorlevel</w:t>
      </w:r>
      <w:r w:rsidRPr="007D6080">
        <w:rPr>
          <w:rFonts w:hint="eastAsia"/>
        </w:rPr>
        <w:t xml:space="preserve"> 数字</w:t>
      </w:r>
      <w:r w:rsidRPr="007D6080">
        <w:rPr>
          <w:rFonts w:hint="eastAsia"/>
        </w:rPr>
        <w:t xml:space="preserve"> 命令语句</w:t>
      </w:r>
      <w:r w:rsidRPr="007D6080">
        <w:rPr>
          <w:rFonts w:hint="eastAsia"/>
        </w:rPr>
        <w:br/>
      </w:r>
      <w:r w:rsidRPr="007D6080">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 w:history="1">
        <w:r>
          <w:rPr>
            <w:rFonts w:ascii="SimSun" w:eastAsia="SimSun" w:hAnsi="SimSun" w:cs="SimSun"/>
            <w:b/>
            <w:bCs/>
            <w:color w:val="0000EE"/>
            <w:kern w:val="0"/>
            <w:sz w:val="30"/>
            <w:szCs w:val="30"/>
            <w:u w:val="single" w:color="0000EE"/>
          </w:rPr>
          <w:t>https://d.book118.com/276215102022010034</w:t>
        </w:r>
      </w:hyperlink>
    </w:p>
    <w:p w:rsidR="00C426A6" w:rsidRPr="007D6080" w:rsidP="001A5A46">
      <w:pPr>
        <w:ind w:firstLine="420" w:firstLineChars="200"/>
        <w:rPr>
          <w:rFonts w:hint="eastAsia"/>
        </w:rPr>
      </w:pPr>
    </w:p>
    <w:sectPr w:rsidSect="00DB061C">
      <w:headerReference w:type="default" r:id="rId45"/>
      <w:footerReference w:type="default" r:id="rId46"/>
      <w:type w:val="continuous"/>
      <w:pgSz w:w="11906" w:h="16838"/>
      <w:pgMar w:top="1134" w:right="1134" w:bottom="1134" w:left="1134" w:header="851" w:footer="992" w:gutter="0"/>
      <w:pgNumType w:start="21"/>
      <w:cols w:sep="1"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7</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13</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16</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17</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18</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19</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10</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P="003155DE">
    <w:pPr>
      <w:pStyle w:val="Footer"/>
      <w:pBdr>
        <w:top w:val="single" w:sz="4" w:space="1" w:color="auto"/>
      </w:pBdr>
      <w:jc w:val="center"/>
      <w:rPr>
        <w:rFonts w:hint="eastAsia"/>
        <w:b/>
        <w:kern w:val="0"/>
        <w:szCs w:val="21"/>
      </w:rPr>
    </w:pPr>
    <w:r w:rsidRPr="009542AB">
      <w:rPr>
        <w:rFonts w:hint="eastAsia"/>
        <w:b/>
        <w:kern w:val="0"/>
        <w:szCs w:val="21"/>
      </w:rPr>
      <w:t xml:space="preserve">第 </w:t>
    </w:r>
    <w:r w:rsidRPr="009542AB">
      <w:rPr>
        <w:b/>
        <w:kern w:val="0"/>
        <w:szCs w:val="21"/>
      </w:rPr>
      <w:fldChar w:fldCharType="begin"/>
    </w:r>
    <w:r w:rsidRPr="009542AB">
      <w:rPr>
        <w:b/>
        <w:kern w:val="0"/>
        <w:szCs w:val="21"/>
      </w:rPr>
      <w:instrText xml:space="preserve"> PAGE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 共 </w:t>
    </w:r>
    <w:r w:rsidRPr="009542AB">
      <w:rPr>
        <w:b/>
        <w:kern w:val="0"/>
        <w:szCs w:val="21"/>
      </w:rPr>
      <w:fldChar w:fldCharType="begin"/>
    </w:r>
    <w:r w:rsidRPr="009542AB">
      <w:rPr>
        <w:b/>
        <w:kern w:val="0"/>
        <w:szCs w:val="21"/>
      </w:rPr>
      <w:instrText xml:space="preserve"> NUMPAGES </w:instrText>
    </w:r>
    <w:r w:rsidRPr="009542AB">
      <w:rPr>
        <w:b/>
        <w:kern w:val="0"/>
        <w:szCs w:val="21"/>
      </w:rPr>
      <w:fldChar w:fldCharType="separate"/>
    </w:r>
    <w:r w:rsidRPr="009542AB">
      <w:rPr>
        <w:b/>
        <w:kern w:val="0"/>
        <w:szCs w:val="21"/>
      </w:rPr>
      <w:t>22</w:t>
    </w:r>
    <w:r w:rsidRPr="009542AB">
      <w:rPr>
        <w:b/>
        <w:kern w:val="0"/>
        <w:szCs w:val="21"/>
      </w:rPr>
      <w:fldChar w:fldCharType="end"/>
    </w:r>
    <w:r w:rsidRPr="009542AB">
      <w:rPr>
        <w:rFonts w:hint="eastAsia"/>
        <w:b/>
        <w:kern w:val="0"/>
        <w:szCs w:val="21"/>
      </w:rPr>
      <w:t xml:space="preserve"> 页</w:t>
    </w:r>
  </w:p>
  <w:p w:rsidR="000C5F73" w:rsidRPr="009542AB" w:rsidP="003155DE">
    <w:pPr>
      <w:pStyle w:val="Footer"/>
      <w:pBdr>
        <w:top w:val="single" w:sz="4" w:space="1" w:color="auto"/>
      </w:pBdr>
      <w:jc w:val="center"/>
      <w:rPr>
        <w:b/>
      </w:rPr>
    </w:pPr>
    <w:r>
      <w:rPr>
        <w:rFonts w:hint="eastAsia"/>
        <w:b/>
        <w:kern w:val="0"/>
        <w:szCs w:val="21"/>
      </w:rPr>
      <w:t>代明整理于2009年12月</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49" type="#_x0000_t164" style="width:123pt;height:17.55pt;margin-top:0;margin-left:27pt;position:absolute;z-index:251658240"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50"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51" type="#_x0000_t164" style="width:123pt;height:17.55pt;margin-top:0;margin-left:27pt;position:absolute;z-index:251659264"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52"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53" type="#_x0000_t164" style="width:123pt;height:17.55pt;margin-top:0;margin-left:27pt;position:absolute;z-index:251660288"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54"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55" type="#_x0000_t164" style="width:123pt;height:17.55pt;margin-top:0;margin-left:27pt;position:absolute;z-index:251661312"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56"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57" type="#_x0000_t164" style="width:123pt;height:17.55pt;margin-top:0;margin-left:27pt;position:absolute;z-index:251662336"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58"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59" type="#_x0000_t164" style="width:123pt;height:17.55pt;margin-top:0;margin-left:27pt;position:absolute;z-index:251663360"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60"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61" type="#_x0000_t164" style="width:123pt;height:17.55pt;margin-top:0;margin-left:27pt;position:absolute;z-index:251664384"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62"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63" type="#_x0000_t164" style="width:123pt;height:17.55pt;margin-top:0;margin-left:27pt;position:absolute;z-index:251665408"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64"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65" type="#_x0000_t164" style="width:123pt;height:17.55pt;margin-top:0;margin-left:27pt;position:absolute;z-index:251666432"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66"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67" type="#_x0000_t164" style="width:123pt;height:17.55pt;margin-top:0;margin-left:27pt;position:absolute;z-index:251667456"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68"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69" type="#_x0000_t164" style="width:123pt;height:17.55pt;margin-top:0;margin-left:27pt;position:absolute;z-index:251668480"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70"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71" type="#_x0000_t164" style="width:123pt;height:17.55pt;margin-top:0;margin-left:27pt;position:absolute;z-index:251669504"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72"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73" type="#_x0000_t164" style="width:123pt;height:17.55pt;margin-top:0;margin-left:27pt;position:absolute;z-index:251670528"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74"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75" type="#_x0000_t164" style="width:123pt;height:17.55pt;margin-top:0;margin-left:27pt;position:absolute;z-index:251671552"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76"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77" type="#_x0000_t164" style="width:123pt;height:17.55pt;margin-top:0;margin-left:27pt;position:absolute;z-index:251672576"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78"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79" type="#_x0000_t164" style="width:123pt;height:17.55pt;margin-top:0;margin-left:27pt;position:absolute;z-index:251673600"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80"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81" type="#_x0000_t164" style="width:123pt;height:17.55pt;margin-top:0;margin-left:27pt;position:absolute;z-index:251674624"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82"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83" type="#_x0000_t164" style="width:123pt;height:17.55pt;margin-top:0;margin-left:27pt;position:absolute;z-index:251675648"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84"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85" type="#_x0000_t164" style="width:123pt;height:17.55pt;margin-top:0;margin-left:27pt;position:absolute;z-index:251676672"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86"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87" type="#_x0000_t164" style="width:123pt;height:17.55pt;margin-top:0;margin-left:27pt;position:absolute;z-index:251677696"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88"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F73" w:rsidRPr="00F24EDE" w:rsidP="000E75D9">
    <w:pPr>
      <w:pStyle w:val="Header"/>
      <w:jc w:val="both"/>
      <w:rPr>
        <w:b/>
      </w:rPr>
    </w:pPr>
    <w:r>
      <w:rPr>
        <w:noProof/>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2089" type="#_x0000_t164" style="width:123pt;height:17.55pt;margin-top:0;margin-left:27pt;position:absolute;z-index:251678720" adj=",5400" filled="t" fillcolor="black" stroked="t">
          <v:shadow color="#868686"/>
          <o:extrusion v:ext="view" specularity="80000f" diffusity="43712f" backdepth="18pt" color="white" on="t" metal="t" viewpoint="-34.722222222mm" viewpointorigin="-0.5" skewangle="-45" brightness="10000f" lightposition="0,-50000" lightlevel="44000f" lightposition2="0,50000" lightlevel2="24000f" type="perspective"/>
          <v:textpath style="font-family:黑体;font-size:12pt;v-rotate-letters:f;v-same-letter-heights:f;v-text-kern:t;v-text-reverse:f" trim="t" fitpath="t" xscale="f" string="黑格电子工作室"/>
          <o:lock v:ext="edit" aspectratio="t"/>
        </v:shape>
      </w:pict>
    </w:r>
    <w: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2090" type="#_x0000_t161" style="width:18pt;height:24pt" adj="5665" filled="t" fillcolor="black" stroked="t">
          <v:shadow color="#868686"/>
          <v:textpath style="font-family:黑体;font-size:18pt;v-rotate-letters:f;v-same-letter-heights:f;v-text-kern:t;v-text-reverse:f" trim="t" fitpath="t" xscale="f" string="HG"/>
        </v:shape>
      </w:pict>
    </w:r>
    <w:r w:rsidRPr="006E0959">
      <w:rPr>
        <w:rFonts w:hint="eastAsia"/>
      </w:rPr>
      <w:t xml:space="preserve"> </w:t>
    </w:r>
    <w:r>
      <w:rPr>
        <w:rFonts w:hint="eastAsia"/>
      </w:rPr>
      <w:t xml:space="preserve">Height Greedy Electronic Studio    </w:t>
    </w:r>
    <w:r w:rsidRPr="00490718">
      <w:rPr>
        <w:rFonts w:ascii="楷体_GB2312" w:eastAsia="楷体_GB2312" w:hint="eastAsia"/>
        <w:b/>
        <w:sz w:val="32"/>
        <w:szCs w:val="32"/>
      </w:rPr>
      <w:t>WINDOWS命令大全－批处理命令集</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0718"/>
    <w:rsid w:val="00033CFE"/>
    <w:rsid w:val="000374C2"/>
    <w:rsid w:val="000607D2"/>
    <w:rsid w:val="00075854"/>
    <w:rsid w:val="0008140E"/>
    <w:rsid w:val="000C5F73"/>
    <w:rsid w:val="000D1476"/>
    <w:rsid w:val="000D3E8A"/>
    <w:rsid w:val="000E745F"/>
    <w:rsid w:val="000E75D9"/>
    <w:rsid w:val="001358BB"/>
    <w:rsid w:val="00144FA9"/>
    <w:rsid w:val="0016723C"/>
    <w:rsid w:val="0018731A"/>
    <w:rsid w:val="001A290E"/>
    <w:rsid w:val="001A5A46"/>
    <w:rsid w:val="001B0E34"/>
    <w:rsid w:val="001B7332"/>
    <w:rsid w:val="001E2819"/>
    <w:rsid w:val="001F13BE"/>
    <w:rsid w:val="001F2B6C"/>
    <w:rsid w:val="00201587"/>
    <w:rsid w:val="002106ED"/>
    <w:rsid w:val="002406F8"/>
    <w:rsid w:val="00250254"/>
    <w:rsid w:val="002535D6"/>
    <w:rsid w:val="00253AA5"/>
    <w:rsid w:val="002704C3"/>
    <w:rsid w:val="00275962"/>
    <w:rsid w:val="00282C70"/>
    <w:rsid w:val="00286005"/>
    <w:rsid w:val="00297539"/>
    <w:rsid w:val="002A29AD"/>
    <w:rsid w:val="002A5481"/>
    <w:rsid w:val="00301D33"/>
    <w:rsid w:val="00304850"/>
    <w:rsid w:val="00305288"/>
    <w:rsid w:val="003155DE"/>
    <w:rsid w:val="00317A98"/>
    <w:rsid w:val="00325AEF"/>
    <w:rsid w:val="003473C8"/>
    <w:rsid w:val="00352FB0"/>
    <w:rsid w:val="0035696C"/>
    <w:rsid w:val="00377B61"/>
    <w:rsid w:val="00397B03"/>
    <w:rsid w:val="003C6644"/>
    <w:rsid w:val="003D7ECD"/>
    <w:rsid w:val="003E63CC"/>
    <w:rsid w:val="003F1C28"/>
    <w:rsid w:val="003F6A57"/>
    <w:rsid w:val="00411B1B"/>
    <w:rsid w:val="004343B4"/>
    <w:rsid w:val="0043707A"/>
    <w:rsid w:val="0045350A"/>
    <w:rsid w:val="004629FF"/>
    <w:rsid w:val="00477B1D"/>
    <w:rsid w:val="00490476"/>
    <w:rsid w:val="00490718"/>
    <w:rsid w:val="00495502"/>
    <w:rsid w:val="004F36B9"/>
    <w:rsid w:val="00522604"/>
    <w:rsid w:val="005258FB"/>
    <w:rsid w:val="005338BB"/>
    <w:rsid w:val="00541CC2"/>
    <w:rsid w:val="00545814"/>
    <w:rsid w:val="005504E7"/>
    <w:rsid w:val="005939F2"/>
    <w:rsid w:val="005C6F78"/>
    <w:rsid w:val="005E2DBE"/>
    <w:rsid w:val="006020F7"/>
    <w:rsid w:val="00602EFB"/>
    <w:rsid w:val="00606AB0"/>
    <w:rsid w:val="0061513B"/>
    <w:rsid w:val="00636234"/>
    <w:rsid w:val="00636ED8"/>
    <w:rsid w:val="006722FB"/>
    <w:rsid w:val="00677BD3"/>
    <w:rsid w:val="006B746A"/>
    <w:rsid w:val="006C172B"/>
    <w:rsid w:val="006E0959"/>
    <w:rsid w:val="00721C84"/>
    <w:rsid w:val="00731EC1"/>
    <w:rsid w:val="007329B2"/>
    <w:rsid w:val="00741B96"/>
    <w:rsid w:val="00745111"/>
    <w:rsid w:val="00786051"/>
    <w:rsid w:val="00786407"/>
    <w:rsid w:val="007A57D8"/>
    <w:rsid w:val="007A787C"/>
    <w:rsid w:val="007D6080"/>
    <w:rsid w:val="007E4F77"/>
    <w:rsid w:val="00806A50"/>
    <w:rsid w:val="00810FE3"/>
    <w:rsid w:val="00816DF4"/>
    <w:rsid w:val="00820E4C"/>
    <w:rsid w:val="00853694"/>
    <w:rsid w:val="00863777"/>
    <w:rsid w:val="00870BAC"/>
    <w:rsid w:val="00874350"/>
    <w:rsid w:val="0089002C"/>
    <w:rsid w:val="008A7DA5"/>
    <w:rsid w:val="008B0B6C"/>
    <w:rsid w:val="008D71A7"/>
    <w:rsid w:val="0091006E"/>
    <w:rsid w:val="00917ED4"/>
    <w:rsid w:val="0092584B"/>
    <w:rsid w:val="00931DD1"/>
    <w:rsid w:val="00944C3F"/>
    <w:rsid w:val="009452F4"/>
    <w:rsid w:val="009476B7"/>
    <w:rsid w:val="009542AB"/>
    <w:rsid w:val="00960DF6"/>
    <w:rsid w:val="009723C3"/>
    <w:rsid w:val="00975F1A"/>
    <w:rsid w:val="00990029"/>
    <w:rsid w:val="009C14B7"/>
    <w:rsid w:val="009D7221"/>
    <w:rsid w:val="009E177A"/>
    <w:rsid w:val="009E35B8"/>
    <w:rsid w:val="009E4274"/>
    <w:rsid w:val="00A20754"/>
    <w:rsid w:val="00A23DCB"/>
    <w:rsid w:val="00A32D59"/>
    <w:rsid w:val="00AA1635"/>
    <w:rsid w:val="00AA3144"/>
    <w:rsid w:val="00AE0B4C"/>
    <w:rsid w:val="00AF52ED"/>
    <w:rsid w:val="00B00709"/>
    <w:rsid w:val="00B00AC2"/>
    <w:rsid w:val="00B01ACC"/>
    <w:rsid w:val="00B056FC"/>
    <w:rsid w:val="00B1742B"/>
    <w:rsid w:val="00B21850"/>
    <w:rsid w:val="00B304A2"/>
    <w:rsid w:val="00B32066"/>
    <w:rsid w:val="00B34FC2"/>
    <w:rsid w:val="00B373A8"/>
    <w:rsid w:val="00B4719D"/>
    <w:rsid w:val="00B6409E"/>
    <w:rsid w:val="00B924A6"/>
    <w:rsid w:val="00BD06CA"/>
    <w:rsid w:val="00BF405F"/>
    <w:rsid w:val="00C131E6"/>
    <w:rsid w:val="00C16E1A"/>
    <w:rsid w:val="00C426A6"/>
    <w:rsid w:val="00C6761B"/>
    <w:rsid w:val="00C929AB"/>
    <w:rsid w:val="00C96AA6"/>
    <w:rsid w:val="00CA504B"/>
    <w:rsid w:val="00CB4486"/>
    <w:rsid w:val="00CB6238"/>
    <w:rsid w:val="00CD1354"/>
    <w:rsid w:val="00CD6F12"/>
    <w:rsid w:val="00CF1B45"/>
    <w:rsid w:val="00CF7568"/>
    <w:rsid w:val="00D26403"/>
    <w:rsid w:val="00D9057A"/>
    <w:rsid w:val="00DA1D3A"/>
    <w:rsid w:val="00DA59C6"/>
    <w:rsid w:val="00DA69C5"/>
    <w:rsid w:val="00DB061C"/>
    <w:rsid w:val="00DC4459"/>
    <w:rsid w:val="00DD2625"/>
    <w:rsid w:val="00DE2AA8"/>
    <w:rsid w:val="00E06D0E"/>
    <w:rsid w:val="00E071EF"/>
    <w:rsid w:val="00E15F76"/>
    <w:rsid w:val="00E16D1A"/>
    <w:rsid w:val="00E26B29"/>
    <w:rsid w:val="00E300DF"/>
    <w:rsid w:val="00E45F70"/>
    <w:rsid w:val="00E52E98"/>
    <w:rsid w:val="00E54988"/>
    <w:rsid w:val="00E64743"/>
    <w:rsid w:val="00E807CE"/>
    <w:rsid w:val="00E84C15"/>
    <w:rsid w:val="00EA09A7"/>
    <w:rsid w:val="00F24EDE"/>
    <w:rsid w:val="00F47871"/>
    <w:rsid w:val="00F6146A"/>
    <w:rsid w:val="00F92F4C"/>
    <w:rsid w:val="00FB6CA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7221"/>
    <w:pPr>
      <w:widowControl w:val="0"/>
      <w:jc w:val="both"/>
    </w:pPr>
    <w:rPr>
      <w:kern w:val="2"/>
      <w:sz w:val="21"/>
      <w:szCs w:val="24"/>
      <w:lang w:val="en-US" w:eastAsia="zh-CN" w:bidi="ar-SA"/>
    </w:rPr>
  </w:style>
  <w:style w:type="paragraph" w:styleId="Heading1">
    <w:name w:val="heading 1"/>
    <w:basedOn w:val="Normal"/>
    <w:next w:val="Normal"/>
    <w:qFormat/>
    <w:rsid w:val="00AA3144"/>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9D7221"/>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305288"/>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9D7221"/>
    <w:pPr>
      <w:tabs>
        <w:tab w:val="center" w:pos="4153"/>
        <w:tab w:val="right" w:pos="8306"/>
      </w:tabs>
      <w:snapToGrid w:val="0"/>
      <w:jc w:val="left"/>
    </w:pPr>
    <w:rPr>
      <w:sz w:val="18"/>
      <w:szCs w:val="18"/>
    </w:rPr>
  </w:style>
  <w:style w:type="paragraph" w:styleId="Header">
    <w:name w:val="header"/>
    <w:basedOn w:val="Normal"/>
    <w:rsid w:val="00E300DF"/>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semiHidden/>
    <w:rsid w:val="00806A50"/>
    <w:pPr>
      <w:shd w:val="clear" w:color="auto" w:fill="000080"/>
    </w:pPr>
  </w:style>
  <w:style w:type="character" w:styleId="Hyperlink">
    <w:name w:val="Hyperlink"/>
    <w:basedOn w:val="DefaultParagraphFont"/>
    <w:rsid w:val="00522604"/>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s://d.book118.com/276215102022010034"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file:///g:\&#25105;&#30340;&#25991;&#26723;\&#25216;&#26415;&#35838;&#22530;\WINDOWS&#21629;&#20196;&#22823;&#20840;&#32534;&#24405;\&#40657;&#26684;&#25991;&#20214;&#27169;&#26495;.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黑格文件模板.dot</Template>
  <TotalTime>230</TotalTime>
  <Pages>10</Pages>
  <Words>4628</Words>
  <Characters>26384</Characters>
  <Application>Microsoft Office Word</Application>
  <DocSecurity>0</DocSecurity>
  <Lines>219</Lines>
  <Paragraphs>61</Paragraphs>
  <ScaleCrop>false</ScaleCrop>
  <Company>WWW.YlmF.CoM</Company>
  <LinksUpToDate>false</LinksUpToDate>
  <CharactersWithSpaces>30951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WINDOWS运行命令全集</dc:title>
  <dc:creator>huli</dc:creator>
  <cp:lastModifiedBy>huli</cp:lastModifiedBy>
  <cp:revision>80</cp:revision>
  <cp:lastPrinted>2010-01-23T07:42:00Z</cp:lastPrinted>
  <dcterms:created xsi:type="dcterms:W3CDTF">2009-12-16T08:13:00Z</dcterms:created>
  <dcterms:modified xsi:type="dcterms:W3CDTF">2010-01-23T07:54:00Z</dcterms:modified>
</cp:coreProperties>
</file>