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cfb76b">
    <v:background id="_x0000_s1025" filled="t" fillcolor="#cfb76b">
      <v:fill color2="white" colors="0 #faefae;0.5 #f8e786;1 #f5de5d" focusposition="0,0" focussize="" focus="0" type="gradient"/>
    </v:background>
  </w:background>
  <w:body>
    <w:p>
      <w:pPr>
        <w:pageBreakBefore w:val="0"/>
        <w:wordWrap w:val="0"/>
        <w:topLinePunct w:val="0"/>
        <w:bidi w:val="0"/>
        <w:spacing w:line="300" w:lineRule="auto"/>
        <w:ind w:left="-1800" w:right="-1772" w:leftChars="-857" w:rightChars="-844"/>
        <w:jc w:val="right"/>
        <w:textAlignment w:val="auto"/>
      </w:pPr>
      <w:r>
        <w:rPr>
          <w:rFonts w:eastAsia="宋体" w:hint="eastAsia"/>
          <w:lang w:eastAsia="zh-CN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-1138555</wp:posOffset>
            </wp:positionH>
            <wp:positionV relativeFrom="paragraph">
              <wp:posOffset>-911860</wp:posOffset>
            </wp:positionV>
            <wp:extent cx="7625715" cy="10845165"/>
            <wp:effectExtent l="0" t="0" r="13335" b="13335"/>
            <wp:wrapNone/>
            <wp:docPr id="187" name="图片 1" descr="b3356a1e550fdbc8cc651c28dedcec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" descr="b3356a1e550fdbc8cc651c28dedcec8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5715" cy="1084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-222885</wp:posOffset>
                </wp:positionV>
                <wp:extent cx="1892300" cy="413385"/>
                <wp:effectExtent l="0" t="0" r="0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92300" cy="413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方正小标宋简体" w:eastAsia="方正小标宋简体" w:hAnsi="方正小标宋简体" w:cs="方正小标宋简体" w:hint="eastAsia"/>
                                <w:b/>
                                <w:bCs/>
                                <w:color w:val="58B8B5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="方正小标宋简体" w:eastAsia="方正小标宋简体" w:hAnsi="方正小标宋简体" w:cs="方正小标宋简体" w:hint="eastAsia"/>
                                <w:b/>
                                <w:bCs/>
                                <w:color w:val="58B8B5"/>
                                <w:sz w:val="28"/>
                                <w:szCs w:val="36"/>
                                <w:lang w:val="en-US" w:eastAsia="zh-CN"/>
                              </w:rPr>
                              <w:t>以心励心  身心和美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4" o:spid="_x0000_s1026" type="#_x0000_t202" style="width:149pt;height:32.55pt;margin-top:-17.55pt;margin-left:40.3pt;mso-wrap-distance-bottom:0;mso-wrap-distance-left:9pt;mso-wrap-distance-right:9pt;mso-wrap-distance-top:0;position:absolute;v-text-anchor:top;z-index:251669504" filled="f" fillcolor="this" stroked="f" strokeweight="0.5pt">
                <v:textbox>
                  <w:txbxContent>
                    <w:p>
                      <w:pPr>
                        <w:rPr>
                          <w:rFonts w:ascii="方正小标宋简体" w:eastAsia="方正小标宋简体" w:hAnsi="方正小标宋简体" w:cs="方正小标宋简体" w:hint="eastAsia"/>
                          <w:b/>
                          <w:bCs/>
                          <w:color w:val="58B8B5"/>
                          <w:sz w:val="28"/>
                          <w:szCs w:val="36"/>
                        </w:rPr>
                      </w:pPr>
                      <w:r>
                        <w:rPr>
                          <w:rFonts w:ascii="方正小标宋简体" w:eastAsia="方正小标宋简体" w:hAnsi="方正小标宋简体" w:cs="方正小标宋简体" w:hint="eastAsia"/>
                          <w:b/>
                          <w:bCs/>
                          <w:color w:val="58B8B5"/>
                          <w:sz w:val="28"/>
                          <w:szCs w:val="36"/>
                          <w:lang w:val="en-US" w:eastAsia="zh-CN"/>
                        </w:rPr>
                        <w:t>以心励心  身心和美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248285</wp:posOffset>
                </wp:positionH>
                <wp:positionV relativeFrom="paragraph">
                  <wp:posOffset>-544195</wp:posOffset>
                </wp:positionV>
                <wp:extent cx="2907665" cy="413385"/>
                <wp:effectExtent l="0" t="0" r="0" b="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07665" cy="413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华文楷体" w:eastAsia="华文楷体" w:hAnsi="华文楷体" w:cs="华文楷体" w:hint="eastAsia"/>
                                <w:b/>
                                <w:bCs/>
                                <w:color w:val="FFFFFF" w:themeColor="background1"/>
                                <w:sz w:val="40"/>
                                <w:szCs w:val="4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华文楷体" w:eastAsia="华文楷体" w:hAnsi="华文楷体" w:cs="华文楷体" w:hint="eastAsia"/>
                                <w:b/>
                                <w:bCs/>
                                <w:color w:val="FFFFFF" w:themeColor="background1"/>
                                <w:sz w:val="40"/>
                                <w:szCs w:val="4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“乐芽”校本课程教材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24" o:spid="_x0000_s1027" type="#_x0000_t202" style="width:228.95pt;height:32.55pt;margin-top:-42.85pt;margin-left:19.55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>
                      <w:pPr>
                        <w:rPr>
                          <w:rFonts w:ascii="华文楷体" w:eastAsia="华文楷体" w:hAnsi="华文楷体" w:cs="华文楷体" w:hint="eastAsia"/>
                          <w:b/>
                          <w:bCs/>
                          <w:color w:val="FFFFFF" w:themeColor="background1"/>
                          <w:sz w:val="40"/>
                          <w:szCs w:val="48"/>
                        </w:rPr>
                      </w:pPr>
                      <w:r>
                        <w:rPr>
                          <w:rFonts w:ascii="华文楷体" w:eastAsia="华文楷体" w:hAnsi="华文楷体" w:cs="华文楷体" w:hint="eastAsia"/>
                          <w:b/>
                          <w:bCs/>
                          <w:color w:val="FFFFFF" w:themeColor="background1"/>
                          <w:sz w:val="40"/>
                          <w:szCs w:val="48"/>
                          <w:lang w:val="en-US" w:eastAsia="zh-CN"/>
                        </w:rPr>
                        <w:t>“乐芽”校本课程教材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125095</wp:posOffset>
                </wp:positionH>
                <wp:positionV relativeFrom="paragraph">
                  <wp:posOffset>-486410</wp:posOffset>
                </wp:positionV>
                <wp:extent cx="3665855" cy="372110"/>
                <wp:effectExtent l="0" t="0" r="4445" b="8890"/>
                <wp:wrapNone/>
                <wp:docPr id="43" name="五边形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65855" cy="372110"/>
                        </a:xfrm>
                        <a:prstGeom prst="homePlate">
                          <a:avLst>
                            <a:gd name="adj" fmla="val 124744"/>
                          </a:avLst>
                        </a:prstGeom>
                        <a:solidFill>
                          <a:srgbClr val="6AC0B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五边形 43" o:spid="_x0000_s1028" type="#_x0000_t15" style="width:288.65pt;height:29.3pt;margin-top:-38.3pt;margin-left:9.85pt;mso-wrap-distance-bottom:0;mso-wrap-distance-left:9pt;mso-wrap-distance-right:9pt;mso-wrap-distance-top:0;position:absolute;v-text-anchor:middle;z-index:251660288" adj="20503" fillcolor="#6ac0bd" stroked="f" strokecolor="#385d8a" strokeweight="2pt"/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-695960</wp:posOffset>
                </wp:positionH>
                <wp:positionV relativeFrom="paragraph">
                  <wp:posOffset>-679450</wp:posOffset>
                </wp:positionV>
                <wp:extent cx="1007745" cy="1007745"/>
                <wp:effectExtent l="0" t="0" r="8255" b="8255"/>
                <wp:wrapNone/>
                <wp:docPr id="25" name="椭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05130" y="412750"/>
                          <a:ext cx="1007745" cy="100774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oval id="椭圆 25" o:spid="_x0000_s1029" style="width:79.35pt;height:79.35pt;margin-top:-53.5pt;margin-left:-54.8pt;mso-wrap-distance-bottom:0;mso-wrap-distance-left:9pt;mso-wrap-distance-right:9pt;mso-wrap-distance-top:0;position:absolute;v-text-anchor:middle;z-index:251666432" fillcolor="white" stroked="f" strokecolor="#f79646" strokeweight="2pt"/>
            </w:pict>
          </mc:Fallback>
        </mc:AlternateContent>
      </w:r>
      <w:r>
        <w:rPr>
          <w:sz w:val="21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-664210</wp:posOffset>
            </wp:positionH>
            <wp:positionV relativeFrom="paragraph">
              <wp:posOffset>-642620</wp:posOffset>
            </wp:positionV>
            <wp:extent cx="935990" cy="935990"/>
            <wp:effectExtent l="0" t="0" r="3810" b="3810"/>
            <wp:wrapNone/>
            <wp:docPr id="26" name="图片 26" descr="航小logo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航小logo校徽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5990" cy="935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199390</wp:posOffset>
                </wp:positionH>
                <wp:positionV relativeFrom="paragraph">
                  <wp:posOffset>-351790</wp:posOffset>
                </wp:positionV>
                <wp:extent cx="2753360" cy="490855"/>
                <wp:effectExtent l="0" t="0" r="2540" b="4445"/>
                <wp:wrapNone/>
                <wp:docPr id="29" name="五边形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377315" y="917575"/>
                          <a:ext cx="2753360" cy="490855"/>
                        </a:xfrm>
                        <a:prstGeom prst="homePlate">
                          <a:avLst>
                            <a:gd name="adj" fmla="val 112298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五边形 29" o:spid="_x0000_s1030" type="#_x0000_t15" style="width:216.8pt;height:38.65pt;margin-top:-27.7pt;margin-left:15.7pt;mso-wrap-distance-bottom:0;mso-wrap-distance-left:9pt;mso-wrap-distance-right:9pt;mso-wrap-distance-top:0;position:absolute;v-text-anchor:middle;z-index:251658240" adj="19674" fillcolor="white" stroked="f" strokecolor="#385d8a" strokeweight="2pt"/>
            </w:pict>
          </mc:Fallback>
        </mc:AlternateContent>
      </w:r>
    </w:p>
    <w:p>
      <w:pPr>
        <w:pageBreakBefore w:val="0"/>
        <w:topLinePunct w:val="0"/>
        <w:bidi w:val="0"/>
        <w:spacing w:line="300" w:lineRule="auto"/>
        <w:textAlignment w:val="auto"/>
        <w:rPr>
          <w:rFonts w:hint="eastAsia"/>
        </w:rPr>
        <w:sectPr>
          <w:headerReference w:type="default" r:id="rId7"/>
          <w:pgSz w:w="11906" w:h="16838"/>
          <w:pgMar w:top="1440" w:right="1803" w:bottom="1440" w:left="1803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pace="720"/>
          <w:docGrid w:type="lines" w:linePitch="312" w:charSpace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-892810</wp:posOffset>
                </wp:positionH>
                <wp:positionV relativeFrom="paragraph">
                  <wp:posOffset>3573145</wp:posOffset>
                </wp:positionV>
                <wp:extent cx="6132830" cy="2294255"/>
                <wp:effectExtent l="0" t="0" r="0" b="0"/>
                <wp:wrapNone/>
                <wp:docPr id="4" name="文本框 4" descr="7b0a2020202022776f7264617274223a20227b5c2269645c223a32303332373133312c5c227469645c223a31333437397d220a7d0a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022985" y="2106295"/>
                          <a:ext cx="6132830" cy="2294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汉仪糯米团简" w:eastAsia="汉仪糯米团简" w:hAnsi="汉仪糯米团简" w:cs="汉仪糯米团简" w:hint="eastAsia"/>
                                <w:b w:val="0"/>
                                <w:bCs w:val="0"/>
                                <w:i w:val="0"/>
                                <w:iCs w:val="0"/>
                                <w:color w:val="FFB200"/>
                                <w:sz w:val="220"/>
                                <w:szCs w:val="280"/>
                                <w14:glow w14:rad="31750">
                                  <w14:srgbClr w14:val="6061B4"/>
                                </w14:glow>
                                <w14:shadow w14:blurRad="0" w14:dist="63500" w14:dir="5400000" w14:sx="100000" w14:sy="100000" w14:kx="0" w14:ky="0" w14:algn="t">
                                  <w14:srgbClr w14:val="3B3AA7"/>
                                </w14:shadow>
                                <w14:reflection w14:blurRad="0" w14:stA="100000" w14:stPos="0" w14:endA="0" w14:endPos="100000" w14:dist="0" w14:dir="0" w14:fadeDir="5400000" w14:sx="100000" w14:sy="100000" w14:kx="0" w14:ky="0" w14:algn="b"/>
                                <w14:textOutline w14:w="25400">
                                  <w14:solidFill>
                                    <w14:schemeClr w14:val="bg1"/>
                                  </w14:solidFill>
                                  <w14:round/>
                                </w14:textOutline>
                                <w14:props3d>
                                  <w14:extrusionClr>
                                    <w14:srgbClr w14:val="6567B7"/>
                                  </w14:extrusionClr>
                                  <w14:contourClr>
                                    <w14:srgbClr w14:val="6567B7"/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汉仪糯米团简" w:eastAsia="汉仪糯米团简" w:hAnsi="汉仪糯米团简" w:cs="汉仪糯米团简" w:hint="eastAsia"/>
                                <w:b w:val="0"/>
                                <w:bCs w:val="0"/>
                                <w:i w:val="0"/>
                                <w:iCs w:val="0"/>
                                <w:color w:val="FFB200"/>
                                <w:sz w:val="220"/>
                                <w:szCs w:val="280"/>
                                <w:lang w:val="en-US" w:eastAsia="zh-CN"/>
                                <w14:glow w14:rad="31750">
                                  <w14:srgbClr w14:val="6061B4"/>
                                </w14:glow>
                                <w14:shadow w14:blurRad="0" w14:dist="63500" w14:dir="5400000" w14:sx="100000" w14:sy="100000" w14:kx="0" w14:ky="0" w14:algn="t">
                                  <w14:srgbClr w14:val="3B3AA7"/>
                                </w14:shadow>
                                <w14:reflection w14:blurRad="0" w14:stA="100000" w14:stPos="0" w14:endA="0" w14:endPos="100000" w14:dist="0" w14:dir="0" w14:fadeDir="5400000" w14:sx="100000" w14:sy="100000" w14:kx="0" w14:ky="0" w14:algn="b"/>
                                <w14:textOutline w14:w="25400">
                                  <w14:solidFill>
                                    <w14:schemeClr w14:val="bg1"/>
                                  </w14:solidFill>
                                  <w14:round/>
                                </w14:textOutline>
                                <w14:props3d>
                                  <w14:extrusionClr>
                                    <w14:srgbClr w14:val="6567B7"/>
                                  </w14:extrusionClr>
                                  <w14:contourClr>
                                    <w14:srgbClr w14:val="6567B7"/>
                                  </w14:contourClr>
                                </w14:props3d>
                              </w:rPr>
                              <w:t>趣味数独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31" type="#_x0000_t202" alt="7b0a2020202022776f7264617274223a20227b5c2269645c223a32303332373133312c5c227469645c223a31333437397d220a7d0a" style="width:482.9pt;height:180.65pt;margin-top:281.35pt;margin-left:-70.3pt;mso-wrap-distance-bottom:0;mso-wrap-distance-left:9pt;mso-wrap-distance-right:9pt;mso-wrap-distance-top:0;position:absolute;v-text-anchor:top;z-index:251673600" filled="f" fillcolor="this" stroked="f" strokeweight="0.5pt">
                <v:textbox>
                  <w:txbxContent>
                    <w:p>
                      <w:pPr>
                        <w:rPr>
                          <w:rFonts w:ascii="汉仪糯米团简" w:eastAsia="汉仪糯米团简" w:hAnsi="汉仪糯米团简" w:cs="汉仪糯米团简" w:hint="eastAsia"/>
                          <w:b w:val="0"/>
                          <w:bCs w:val="0"/>
                          <w:i w:val="0"/>
                          <w:iCs w:val="0"/>
                          <w:color w:val="FFB200"/>
                          <w:sz w:val="220"/>
                          <w:szCs w:val="280"/>
                        </w:rPr>
                      </w:pPr>
                      <w:r>
                        <w:rPr>
                          <w:rFonts w:ascii="汉仪糯米团简" w:eastAsia="汉仪糯米团简" w:hAnsi="汉仪糯米团简" w:cs="汉仪糯米团简" w:hint="eastAsia"/>
                          <w:b w:val="0"/>
                          <w:bCs w:val="0"/>
                          <w:i w:val="0"/>
                          <w:iCs w:val="0"/>
                          <w:color w:val="FFB200"/>
                          <w:sz w:val="220"/>
                          <w:szCs w:val="280"/>
                          <w:lang w:val="en-US" w:eastAsia="zh-CN"/>
                        </w:rPr>
                        <w:t>趣味数独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3178810</wp:posOffset>
                </wp:positionH>
                <wp:positionV relativeFrom="paragraph">
                  <wp:posOffset>7213600</wp:posOffset>
                </wp:positionV>
                <wp:extent cx="2679700" cy="971550"/>
                <wp:effectExtent l="0" t="0" r="0" b="0"/>
                <wp:wrapNone/>
                <wp:docPr id="32" name="文本框 32" descr="7b0a20202020227461726765744d6f64756c65223a202270726f636573734f6e6c696e65466f6e7473222c0a2020202022776f7264617274223a20227b5c2269645c223a32303331393036332c5c227469645c223a5c2231333437395c227d220a7d0a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3185795" y="5236210"/>
                          <a:ext cx="2679700" cy="97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汉仪刚艺体-95简" w:eastAsia="站酷快乐体" w:hAnsi="汉仪刚艺体-95简" w:cs="汉仪刚艺体-95简" w:hint="default"/>
                                <w:b/>
                                <w:bCs/>
                                <w:i w:val="0"/>
                                <w:iCs w:val="0"/>
                                <w:color w:val="FFFFFF"/>
                                <w:sz w:val="180"/>
                                <w:szCs w:val="200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props3d w14:prstMaterial="clear"/>
                              </w:rPr>
                            </w:pPr>
                            <w:r>
                              <w:rPr>
                                <w:rFonts w:ascii="汉仪刚艺体-95简" w:eastAsia="站酷快乐体" w:hAnsi="汉仪刚艺体-95简" w:cs="汉仪刚艺体-95简" w:hint="eastAsia"/>
                                <w:b/>
                                <w:bCs/>
                                <w:i w:val="0"/>
                                <w:iCs w:val="0"/>
                                <w:color w:val="FFFFFF"/>
                                <w:sz w:val="96"/>
                                <w:szCs w:val="14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props3d w14:prstMaterial="clear"/>
                              </w:rPr>
                              <w:t>高年段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32" o:spid="_x0000_s1032" type="#_x0000_t202" alt="7b0a20202020227461726765744d6f64756c65223a202270726f636573734f6e6c696e65466f6e7473222c0a2020202022776f7264617274223a20227b5c2269645c223a32303331393036332c5c227469645c223a5c2231333437395c227d220a7d0a" style="width:211pt;height:76.5pt;margin-top:568pt;margin-left:250.3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>
                      <w:pPr>
                        <w:rPr>
                          <w:rFonts w:ascii="汉仪刚艺体-95简" w:eastAsia="站酷快乐体" w:hAnsi="汉仪刚艺体-95简" w:cs="汉仪刚艺体-95简" w:hint="default"/>
                          <w:b/>
                          <w:bCs/>
                          <w:i w:val="0"/>
                          <w:iCs w:val="0"/>
                          <w:color w:val="FFFFFF"/>
                          <w:sz w:val="180"/>
                          <w:szCs w:val="200"/>
                        </w:rPr>
                      </w:pPr>
                      <w:r>
                        <w:rPr>
                          <w:rFonts w:ascii="汉仪刚艺体-95简" w:eastAsia="站酷快乐体" w:hAnsi="汉仪刚艺体-95简" w:cs="汉仪刚艺体-95简" w:hint="eastAsia"/>
                          <w:b/>
                          <w:bCs/>
                          <w:i w:val="0"/>
                          <w:iCs w:val="0"/>
                          <w:color w:val="FFFFFF"/>
                          <w:sz w:val="96"/>
                          <w:szCs w:val="144"/>
                          <w:lang w:val="en-US" w:eastAsia="zh-CN"/>
                        </w:rPr>
                        <w:t>高年段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403860</wp:posOffset>
                </wp:positionH>
                <wp:positionV relativeFrom="paragraph">
                  <wp:posOffset>8701405</wp:posOffset>
                </wp:positionV>
                <wp:extent cx="4566920" cy="582930"/>
                <wp:effectExtent l="0" t="0" r="0" b="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66920" cy="582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站酷快乐体" w:eastAsia="站酷快乐体" w:hAnsi="站酷快乐体" w:cs="站酷快乐体" w:hint="default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站酷快乐体" w:eastAsia="站酷快乐体" w:hAnsi="站酷快乐体" w:cs="站酷快乐体" w:hint="eastAsi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珠海市金湾区航空新城小学教育集团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45" o:spid="_x0000_s1033" type="#_x0000_t202" style="width:359.6pt;height:45.9pt;margin-top:685.15pt;margin-left:31.8pt;mso-wrap-distance-bottom:0;mso-wrap-distance-left:9pt;mso-wrap-distance-right:9pt;mso-wrap-distance-top:0;position:absolute;v-text-anchor:top;z-index:251671552" filled="f" fillcolor="this" stroked="f" strokeweight="0.5pt">
                <v:textbox>
                  <w:txbxContent>
                    <w:p>
                      <w:pPr>
                        <w:rPr>
                          <w:rFonts w:ascii="站酷快乐体" w:eastAsia="站酷快乐体" w:hAnsi="站酷快乐体" w:cs="站酷快乐体" w:hint="default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站酷快乐体" w:eastAsia="站酷快乐体" w:hAnsi="站酷快乐体" w:cs="站酷快乐体" w:hint="eastAsia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 w:eastAsia="zh-CN"/>
                        </w:rPr>
                        <w:t>珠海市金湾区航空新城小学教育集团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topLinePunct w:val="0"/>
        <w:bidi w:val="0"/>
        <w:snapToGrid w:val="0"/>
        <w:spacing w:line="300" w:lineRule="auto"/>
        <w:jc w:val="center"/>
        <w:textAlignment w:val="auto"/>
        <w:rPr>
          <w:sz w:val="28"/>
          <w:szCs w:val="28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-1156970</wp:posOffset>
                </wp:positionH>
                <wp:positionV relativeFrom="paragraph">
                  <wp:posOffset>-935990</wp:posOffset>
                </wp:positionV>
                <wp:extent cx="7635875" cy="10800080"/>
                <wp:effectExtent l="0" t="0" r="9525" b="7620"/>
                <wp:wrapNone/>
                <wp:docPr id="57" name="矩形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35875" cy="1080008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ECF40">
                                <a:alpha val="0"/>
                              </a:srgbClr>
                            </a:gs>
                            <a:gs pos="100000">
                              <a:srgbClr val="846C21"/>
                            </a:gs>
                          </a:gsLst>
                          <a:path path="rect">
                            <a:fillToRect t="100000" r="100000"/>
                          </a:path>
                          <a:tileRect l="-100000" b="-10000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矩形 57" o:spid="_x0000_s1034" style="width:601.25pt;height:850.4pt;margin-top:-73.7pt;margin-left:-91.1pt;mso-wrap-distance-bottom:0;mso-wrap-distance-left:9pt;mso-wrap-distance-right:9pt;mso-wrap-distance-top:0;position:absolute;v-text-anchor:middle;z-index:-251639808" fillcolor="#fecf40" stroked="f" strokecolor="#385d8a" strokeweight="2pt">
                <v:fill opacity="0" rotate="t" colors="0 #fecf40;1 #846c21" focusposition=",1" focussize="" focus="100%" type="gradientRadial">
                  <o:fill v:ext="view" type="gradientCenter"/>
                </v:fill>
              </v:rect>
            </w:pict>
          </mc:Fallback>
        </mc:AlternateContent>
      </w:r>
      <w:r>
        <w:rPr>
          <w:rFonts w:ascii="方正黑体简体" w:eastAsia="方正黑体简体" w:hAnsi="宋体" w:hint="eastAsia"/>
          <w:sz w:val="44"/>
          <w:szCs w:val="44"/>
        </w:rPr>
        <w:t>编者的话</w:t>
      </w:r>
    </w:p>
    <w:p>
      <w:pPr>
        <w:pageBreakBefore w:val="0"/>
        <w:topLinePunct w:val="0"/>
        <w:bidi w:val="0"/>
        <w:adjustRightInd w:val="0"/>
        <w:snapToGrid w:val="0"/>
        <w:spacing w:line="300" w:lineRule="auto"/>
        <w:ind w:firstLine="640" w:firstLineChars="200"/>
        <w:textAlignment w:val="auto"/>
        <w:rPr>
          <w:rFonts w:ascii="楷体" w:eastAsia="楷体" w:hAnsi="楷体" w:cs="楷体" w:hint="eastAsia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只要有一支笔和一张纸，你就可以做数独游戏了。数独是一种逻辑推理的游戏，</w:t>
      </w:r>
      <w:r>
        <w:rPr>
          <w:rFonts w:ascii="楷体" w:eastAsia="楷体" w:hAnsi="楷体" w:cs="楷体" w:hint="eastAsia"/>
          <w:sz w:val="32"/>
          <w:szCs w:val="32"/>
          <w:lang w:eastAsia="zh-CN"/>
        </w:rPr>
        <w:t>需要</w:t>
      </w:r>
      <w:r>
        <w:rPr>
          <w:rFonts w:ascii="楷体" w:eastAsia="楷体" w:hAnsi="楷体" w:cs="楷体" w:hint="eastAsia"/>
          <w:sz w:val="32"/>
          <w:szCs w:val="32"/>
        </w:rPr>
        <w:t>在空格中填入1</w:t>
      </w:r>
      <w:r>
        <w:rPr>
          <w:rFonts w:ascii="楷体" w:eastAsia="楷体" w:hAnsi="楷体" w:cs="楷体" w:hint="eastAsia"/>
          <w:sz w:val="32"/>
          <w:szCs w:val="32"/>
          <w:lang w:val="en-US" w:eastAsia="zh-CN"/>
        </w:rPr>
        <w:t>~</w:t>
      </w:r>
      <w:r>
        <w:rPr>
          <w:rFonts w:ascii="楷体" w:eastAsia="楷体" w:hAnsi="楷体" w:cs="楷体" w:hint="eastAsia"/>
          <w:sz w:val="32"/>
          <w:szCs w:val="32"/>
        </w:rPr>
        <w:t>9的其中一个数字，使得每一行、每一列以及每一个3×3的小九宫格内的数字都不得重复。</w:t>
      </w:r>
    </w:p>
    <w:p>
      <w:pPr>
        <w:pageBreakBefore w:val="0"/>
        <w:topLinePunct w:val="0"/>
        <w:bidi w:val="0"/>
        <w:adjustRightInd w:val="0"/>
        <w:snapToGrid w:val="0"/>
        <w:spacing w:line="300" w:lineRule="auto"/>
        <w:ind w:firstLine="640" w:firstLineChars="200"/>
        <w:textAlignment w:val="auto"/>
        <w:rPr>
          <w:rFonts w:ascii="楷体" w:eastAsia="楷体" w:hAnsi="楷体" w:cs="楷体" w:hint="eastAsia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这个就是数独，以数字作为载体的逻辑推理游戏。</w:t>
      </w:r>
      <w:r>
        <w:rPr>
          <w:rFonts w:ascii="楷体" w:eastAsia="楷体" w:hAnsi="楷体" w:cs="楷体" w:hint="eastAsia"/>
          <w:sz w:val="32"/>
          <w:szCs w:val="32"/>
          <w:lang w:eastAsia="zh-CN"/>
        </w:rPr>
        <w:t>有些同学会问，数独需要计算吗？那我来告诉你，</w:t>
      </w:r>
      <w:r>
        <w:rPr>
          <w:rFonts w:ascii="楷体" w:eastAsia="楷体" w:hAnsi="楷体" w:cs="楷体" w:hint="eastAsia"/>
          <w:sz w:val="32"/>
          <w:szCs w:val="32"/>
        </w:rPr>
        <w:t>数独是不需要计算的。放心，绝对没有那么难。但是仍然有很多人对数独这个游戏有比较大的误解，说</w:t>
      </w:r>
    </w:p>
    <w:p>
      <w:pPr>
        <w:pageBreakBefore w:val="0"/>
        <w:topLinePunct w:val="0"/>
        <w:bidi w:val="0"/>
        <w:adjustRightInd w:val="0"/>
        <w:snapToGrid w:val="0"/>
        <w:spacing w:line="300" w:lineRule="auto"/>
        <w:textAlignment w:val="auto"/>
        <w:rPr>
          <w:rFonts w:ascii="楷体" w:eastAsia="楷体" w:hAnsi="楷体" w:cs="楷体" w:hint="eastAsia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“数独的提示数越少越难”（提示数就是题目给出的已知数）。其实不然，数独的提示数太少，是无法保证题目答案的唯一性的，因为数独有且仅有一个答案。一旦出现多解题目，我们普遍认为，这是不符合规则的，所以应该避免出现此类题目。另外，数独的难度不是取决于给出的提示数的数量，而是取决于给出的提示数的位置和其本身的数值。如果是唯一解的题目，提示数给得越紧密，可能难度系数会越大；而提示数越分散的话，难度系数相对来说就会小一些，因为各个位置基本上都有提示，推理起来思路也会比较清晰。</w:t>
      </w:r>
    </w:p>
    <w:p>
      <w:pPr>
        <w:pageBreakBefore w:val="0"/>
        <w:topLinePunct w:val="0"/>
        <w:bidi w:val="0"/>
        <w:adjustRightInd w:val="0"/>
        <w:snapToGrid w:val="0"/>
        <w:spacing w:line="300" w:lineRule="auto"/>
        <w:ind w:firstLine="640" w:firstLineChars="200"/>
        <w:textAlignment w:val="auto"/>
        <w:rPr>
          <w:rFonts w:ascii="楷体" w:eastAsia="楷体" w:hAnsi="楷体" w:cs="楷体" w:hint="eastAsia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数独游戏对每个年龄段的人都有益处，经常玩数独游戏，可以增强推理与逻辑思维能力，锻炼大脑，提升智力。</w:t>
      </w:r>
    </w:p>
    <w:p>
      <w:pPr>
        <w:pageBreakBefore w:val="0"/>
        <w:topLinePunct w:val="0"/>
        <w:bidi w:val="0"/>
        <w:adjustRightInd w:val="0"/>
        <w:snapToGrid w:val="0"/>
        <w:spacing w:line="300" w:lineRule="auto"/>
        <w:ind w:firstLine="640" w:firstLineChars="200"/>
        <w:textAlignment w:val="auto"/>
        <w:rPr>
          <w:rFonts w:ascii="楷体" w:eastAsia="楷体" w:hAnsi="楷体" w:cs="楷体" w:hint="eastAsia"/>
          <w:sz w:val="28"/>
          <w:szCs w:val="28"/>
        </w:rPr>
      </w:pPr>
      <w:r>
        <w:rPr>
          <w:rFonts w:ascii="楷体" w:eastAsia="楷体" w:hAnsi="楷体" w:cs="楷体" w:hint="eastAsia"/>
          <w:sz w:val="32"/>
          <w:szCs w:val="32"/>
          <w:lang w:eastAsia="zh-CN"/>
        </w:rPr>
        <w:t>希望你可以从中感受到数独给你带来的趣味，接下来我们一起开始学习吧！</w:t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  </w:t>
      </w:r>
    </w:p>
    <w:p>
      <w:pPr>
        <w:pageBreakBefore w:val="0"/>
        <w:topLinePunct w:val="0"/>
        <w:bidi w:val="0"/>
        <w:adjustRightInd w:val="0"/>
        <w:snapToGrid w:val="0"/>
        <w:spacing w:line="300" w:lineRule="auto"/>
        <w:ind w:firstLine="560" w:firstLineChars="200"/>
        <w:textAlignment w:val="auto"/>
        <w:rPr>
          <w:rFonts w:ascii="楷体" w:eastAsia="楷体" w:hAnsi="楷体" w:cs="楷体" w:hint="eastAsia"/>
          <w:sz w:val="28"/>
          <w:szCs w:val="28"/>
        </w:rPr>
      </w:pPr>
    </w:p>
    <w:p>
      <w:pPr>
        <w:pageBreakBefore w:val="0"/>
        <w:topLinePunct w:val="0"/>
        <w:bidi w:val="0"/>
        <w:adjustRightInd w:val="0"/>
        <w:snapToGrid w:val="0"/>
        <w:spacing w:line="300" w:lineRule="auto"/>
        <w:ind w:firstLine="560" w:firstLineChars="200"/>
        <w:textAlignment w:val="auto"/>
        <w:rPr>
          <w:rFonts w:ascii="楷体" w:eastAsia="楷体" w:hAnsi="楷体" w:cs="楷体" w:hint="eastAsia"/>
          <w:sz w:val="28"/>
          <w:szCs w:val="28"/>
        </w:rPr>
        <w:sectPr>
          <w:headerReference w:type="default" r:id="rId8"/>
          <w:type w:val="nextPage"/>
          <w:pgSz w:w="11906" w:h="16838"/>
          <w:pgMar w:top="1440" w:right="1803" w:bottom="1440" w:left="1803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num="1" w:space="720"/>
          <w:titlePg w:val="0"/>
          <w:docGrid w:type="lines" w:linePitch="312" w:charSpace="0"/>
        </w:sectPr>
      </w:pPr>
    </w:p>
    <w:p>
      <w:pPr>
        <w:pageBreakBefore w:val="0"/>
        <w:topLinePunct w:val="0"/>
        <w:bidi w:val="0"/>
        <w:adjustRightInd w:val="0"/>
        <w:snapToGrid w:val="0"/>
        <w:spacing w:line="300" w:lineRule="auto"/>
        <w:ind w:firstLine="560" w:firstLineChars="200"/>
        <w:textAlignment w:val="auto"/>
        <w:rPr>
          <w:rFonts w:ascii="楷体" w:eastAsia="楷体" w:hAnsi="楷体" w:cs="楷体" w:hint="eastAsia"/>
          <w:sz w:val="28"/>
          <w:szCs w:val="28"/>
        </w:rPr>
      </w:pPr>
    </w:p>
    <w:p>
      <w:pPr>
        <w:pageBreakBefore w:val="0"/>
        <w:topLinePunct w:val="0"/>
        <w:bidi w:val="0"/>
        <w:adjustRightInd w:val="0"/>
        <w:snapToGrid w:val="0"/>
        <w:spacing w:line="300" w:lineRule="auto"/>
        <w:ind w:firstLine="560" w:firstLineChars="200"/>
        <w:textAlignment w:val="auto"/>
        <w:rPr>
          <w:rFonts w:ascii="楷体" w:eastAsia="楷体" w:hAnsi="楷体" w:cs="楷体" w:hint="eastAsia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                                               编者</w:t>
      </w:r>
    </w:p>
    <w:p>
      <w:pPr>
        <w:pageBreakBefore w:val="0"/>
        <w:topLinePunct w:val="0"/>
        <w:bidi w:val="0"/>
        <w:adjustRightInd w:val="0"/>
        <w:snapToGrid w:val="0"/>
        <w:spacing w:line="300" w:lineRule="auto"/>
        <w:ind w:firstLine="560" w:firstLineChars="200"/>
        <w:textAlignment w:val="auto"/>
        <w:rPr>
          <w:rFonts w:ascii="楷体" w:eastAsia="楷体" w:hAnsi="楷体" w:cs="楷体" w:hint="eastAsia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                                            2023年1月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center"/>
        <w:textAlignment w:val="auto"/>
        <w:rPr>
          <w:rFonts w:hint="default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Toc4045_WPSOffice_Type2"/>
      <w:r>
        <w:rPr>
          <w:b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74" name="矩形 174" descr="7b0a2020202022776f7264617274223a20227b5c2269645c223a32303331393936362c5c227469645c223a31333437397d220a7d0a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汉仪铸字童年体W" w:hAnsi="汉仪铸字童年体W" w:cs="汉仪铸字童年体W" w:hint="default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14:shadow w14:blurRad="0" w14:dist="50800" w14:dir="0" w14:sx="101000" w14:sy="101000" w14:kx="0" w14:ky="0" w14:algn="ctr">
                                  <w14:srgbClr w14:val="6A6FF0"/>
                                </w14:shadow>
                                <w14:textOutline w14:w="57150">
                                  <w14:solidFill>
                                    <w14:srgbClr w14:val="6218E1"/>
                                  </w14:solidFill>
                                  <w14:bevel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矩形 174" o:spid="_x0000_s1035" type="#_x0000_t202" alt="7b0a2020202022776f7264617274223a20227b5c2269645c223a32303331393936362c5c227469645c223a31333437397d220a7d0a" style="width:2in;height:2in;margin-top:0;margin-left:0;mso-wrap-distance-bottom:0;mso-wrap-distance-left:9pt;mso-wrap-distance-right:9pt;mso-wrap-distance-top:0;mso-wrap-style:none;position:absolute;v-text-anchor:top;z-index:251680768" filled="f" fillcolor="this" stroked="f" strokeweight="0.5pt">
                <v:textbox style="mso-fit-shape-to-text:t">
                  <w:txbxContent>
                    <w:p>
                      <w:pPr>
                        <w:rPr>
                          <w:rFonts w:ascii="汉仪铸字童年体W" w:hAnsi="汉仪铸字童年体W" w:cs="汉仪铸字童年体W" w:hint="default"/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目录</w:t>
      </w:r>
    </w:p>
    <w:p>
      <w:pPr>
        <w:pStyle w:val="WPSOffice1"/>
        <w:keepNext w:val="0"/>
        <w:keepLines w:val="0"/>
        <w:pageBreakBefore w:val="0"/>
        <w:widowControl w:val="0"/>
        <w:tabs>
          <w:tab w:val="right" w:leader="dot" w:pos="9638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2800" w:firstLineChars="1000"/>
        <w:jc w:val="both"/>
        <w:textAlignment w:val="auto"/>
        <w:rPr>
          <w:rFonts w:ascii="黑体" w:eastAsia="黑体" w:hAnsi="黑体" w:cs="黑体" w:hint="eastAsia"/>
          <w:b/>
          <w:bCs/>
          <w:sz w:val="28"/>
          <w:szCs w:val="28"/>
        </w:rPr>
      </w:pPr>
    </w:p>
    <w:p>
      <w:pPr>
        <w:pStyle w:val="WPSOffice1"/>
        <w:keepNext w:val="0"/>
        <w:keepLines w:val="0"/>
        <w:pageBreakBefore w:val="0"/>
        <w:widowControl w:val="0"/>
        <w:tabs>
          <w:tab w:val="right" w:leader="dot" w:pos="9638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2800" w:firstLineChars="1000"/>
        <w:jc w:val="both"/>
        <w:textAlignment w:val="auto"/>
      </w:pPr>
      <w:r>
        <w:rPr>
          <w:rFonts w:ascii="黑体" w:eastAsia="黑体" w:hAnsi="黑体" w:cs="黑体" w:hint="eastAsia"/>
          <w:b/>
          <w:bCs/>
          <w:sz w:val="28"/>
          <w:szCs w:val="28"/>
        </w:rPr>
        <w:t>第1</w:t>
      </w:r>
      <w:r>
        <w:rPr>
          <w:rFonts w:ascii="黑体" w:eastAsia="黑体" w:hAnsi="黑体" w:cs="黑体" w:hint="eastAsia"/>
          <w:b/>
          <w:bCs/>
          <w:sz w:val="28"/>
          <w:szCs w:val="28"/>
          <w:lang w:val="en-US" w:eastAsia="zh-CN"/>
        </w:rPr>
        <w:t>章 独数之道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1214755</wp:posOffset>
                </wp:positionH>
                <wp:positionV relativeFrom="paragraph">
                  <wp:posOffset>192405</wp:posOffset>
                </wp:positionV>
                <wp:extent cx="297815" cy="289560"/>
                <wp:effectExtent l="0" t="0" r="0" b="0"/>
                <wp:wrapNone/>
                <wp:docPr id="17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359660" y="2011680"/>
                          <a:ext cx="297815" cy="2895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NormalWeb"/>
                              <w:kinsoku/>
                              <w:ind w:left="0"/>
                              <w:jc w:val="center"/>
                            </w:pP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矩形 1" o:spid="_x0000_s1036" type="#_x0000_t202" style="width:23.45pt;height:22.8pt;margin-top:15.15pt;margin-left:95.65pt;mso-wrap-distance-bottom:0;mso-wrap-distance-left:9pt;mso-wrap-distance-right:9pt;mso-wrap-distance-top:0;mso-wrap-style:none;position:absolute;v-text-anchor:top;z-index:251678720" fillcolor="this">
                <v:textbox style="mso-fit-shape-to-text:t">
                  <w:txbxContent>
                    <w:p>
                      <w:pPr>
                        <w:pStyle w:val="NormalWeb"/>
                        <w:kinsoku/>
                        <w:ind w:left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楷体" w:eastAsia="楷体" w:hAnsi="楷体" w:cs="楷体" w:hint="eastAsia"/>
          <w:sz w:val="28"/>
          <w:szCs w:val="28"/>
        </w:rPr>
        <w:t>第</w:t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1课</w:t>
      </w:r>
      <w:r>
        <w:rPr>
          <w:rFonts w:ascii="楷体" w:eastAsia="楷体" w:hAnsi="楷体" w:cs="楷体" w:hint="eastAsia"/>
          <w:kern w:val="2"/>
          <w:sz w:val="28"/>
          <w:szCs w:val="28"/>
          <w:lang w:val="en-US" w:eastAsia="zh-CN" w:bidi="ar-SA"/>
        </w:rPr>
        <w:t xml:space="preserve">   数独简介</w:t>
      </w:r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1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r>
        <w:rPr>
          <w:rFonts w:ascii="楷体" w:eastAsia="楷体" w:hAnsi="楷体" w:cs="楷体" w:hint="eastAsia"/>
          <w:sz w:val="28"/>
          <w:szCs w:val="28"/>
        </w:rPr>
        <w:t>第2</w:t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课   </w:t>
      </w:r>
      <w:r>
        <w:rPr>
          <w:rFonts w:ascii="楷体" w:eastAsia="楷体" w:hAnsi="楷体" w:cs="楷体" w:hint="eastAsia"/>
          <w:kern w:val="2"/>
          <w:sz w:val="28"/>
          <w:szCs w:val="28"/>
          <w:lang w:val="en-US" w:eastAsia="zh-CN" w:bidi="ar-SA"/>
        </w:rPr>
        <w:t>数独小历史</w:t>
      </w:r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3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sdt>
        <w:sdtPr>
          <w:rPr>
            <w:rFonts w:ascii="楷体" w:eastAsia="楷体" w:hAnsi="楷体" w:cs="楷体" w:hint="eastAsia"/>
            <w:sz w:val="28"/>
            <w:szCs w:val="28"/>
            <w:lang w:val="en-US" w:eastAsia="zh-CN"/>
          </w:rPr>
          <w:id w:val="147466733"/>
          <w:placeholder>
            <w:docPart w:val="{acf96e99-a7cc-4fe9-bec7-555d0efe0236}"/>
          </w:placeholder>
          <w:richText/>
          <w15:color w:val="509DF3"/>
        </w:sdtPr>
        <w:sdtEndPr>
          <w:rPr>
            <w:rFonts w:ascii="楷体" w:eastAsia="楷体" w:hAnsi="楷体" w:cs="楷体" w:hint="eastAsia"/>
            <w:sz w:val="28"/>
            <w:szCs w:val="28"/>
            <w:lang w:val="en-US" w:eastAsia="zh-CN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>3课</w:t>
          </w:r>
        </w:sdtContent>
      </w:sdt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   数独的坐标表示及相关规则</w:t>
      </w:r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4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</w:p>
    <w:p>
      <w:pPr>
        <w:pStyle w:val="WPSOffice1"/>
        <w:keepNext w:val="0"/>
        <w:keepLines w:val="0"/>
        <w:pageBreakBefore w:val="0"/>
        <w:widowControl w:val="0"/>
        <w:tabs>
          <w:tab w:val="right" w:leader="dot" w:pos="9638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jc w:val="center"/>
        <w:textAlignment w:val="auto"/>
      </w:pPr>
      <w:sdt>
        <w:sdtPr>
          <w:rPr>
            <w:rFonts w:ascii="黑体" w:eastAsia="黑体" w:hAnsi="黑体" w:cs="黑体" w:hint="eastAsia"/>
            <w:b/>
            <w:bCs/>
            <w:kern w:val="2"/>
            <w:sz w:val="28"/>
            <w:szCs w:val="28"/>
            <w:lang w:val="en-US" w:eastAsia="zh-CN" w:bidi="ar-SA"/>
          </w:rPr>
          <w:id w:val="2065516811"/>
          <w:placeholder>
            <w:docPart w:val="{ea7c5a0c-9541-4826-96a6-227e02589426}"/>
          </w:placeholder>
          <w:richText/>
          <w15:color w:val="509DF3"/>
        </w:sdtPr>
        <w:sdtEndPr>
          <w:rPr>
            <w:rFonts w:ascii="楷体" w:eastAsia="楷体" w:hAnsi="楷体" w:cs="楷体" w:hint="eastAsia"/>
            <w:b/>
            <w:bCs/>
            <w:kern w:val="2"/>
            <w:sz w:val="28"/>
            <w:szCs w:val="28"/>
            <w:lang w:val="en-US" w:eastAsia="zh-CN" w:bidi="ar-SA"/>
          </w:rPr>
        </w:sdtEndPr>
        <w:sdtContent>
          <w:sdt>
            <w:sdtPr>
              <w:rPr>
                <w:rFonts w:ascii="黑体" w:eastAsia="黑体" w:hAnsi="黑体" w:cs="黑体" w:hint="eastAsia"/>
                <w:b/>
                <w:bCs/>
                <w:kern w:val="2"/>
                <w:sz w:val="28"/>
                <w:szCs w:val="28"/>
                <w:lang w:val="en-US" w:eastAsia="zh-CN" w:bidi="ar-SA"/>
              </w:rPr>
              <w:id w:val="1373386656"/>
              <w:placeholder>
                <w:docPart w:val="{bcf66736-27d3-423b-b306-5b2dcfcdfce8}"/>
              </w:placeholder>
              <w:richText/>
              <w15:color w:val="509DF3"/>
            </w:sdtPr>
            <w:sdtEndPr>
              <w:rPr>
                <w:rFonts w:ascii="黑体" w:eastAsia="黑体" w:hAnsi="黑体" w:cs="黑体" w:hint="eastAsia"/>
                <w:b/>
                <w:bCs/>
                <w:kern w:val="2"/>
                <w:sz w:val="28"/>
                <w:szCs w:val="28"/>
                <w:lang w:val="en-US" w:eastAsia="zh-CN" w:bidi="ar-SA"/>
              </w:rPr>
            </w:sdtEndPr>
            <w:sdtContent>
              <w:r>
                <w:rPr>
                  <w:rFonts w:ascii="黑体" w:eastAsia="黑体" w:hAnsi="黑体" w:cs="黑体" w:hint="eastAsia"/>
                  <w:b/>
                  <w:bCs/>
                  <w:kern w:val="2"/>
                  <w:sz w:val="28"/>
                  <w:szCs w:val="28"/>
                  <w:lang w:val="en-US" w:eastAsia="zh-CN" w:bidi="ar-SA"/>
                </w:rPr>
                <w:t>第2章 数独直观技巧</w:t>
              </w:r>
            </w:sdtContent>
          </w:sdt>
          <w:r>
            <w:rPr>
              <w:rFonts w:ascii="黑体" w:eastAsia="黑体" w:hAnsi="黑体" w:cs="黑体" w:hint="eastAsia"/>
              <w:b/>
              <w:bCs/>
              <w:kern w:val="2"/>
              <w:sz w:val="28"/>
              <w:szCs w:val="28"/>
              <w:lang w:val="en-US" w:eastAsia="zh-CN" w:bidi="ar-SA"/>
            </w:rPr>
            <w:t xml:space="preserve"> </w:t>
          </w:r>
        </w:sdtContent>
      </w:sdt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sdt>
        <w:sdtPr>
          <w:rPr>
            <w:rFonts w:ascii="楷体" w:eastAsia="楷体" w:hAnsi="楷体" w:cs="楷体" w:hint="eastAsia"/>
            <w:kern w:val="2"/>
            <w:sz w:val="28"/>
            <w:szCs w:val="28"/>
            <w:lang w:val="en-US" w:eastAsia="zh-CN" w:bidi="ar-SA"/>
          </w:rPr>
          <w:id w:val="1506224821"/>
          <w:placeholder>
            <w:docPart w:val="{0585a95e-4c3e-4bb1-87c2-1f80fcbc1a2c}"/>
          </w:placeholder>
          <w:richText/>
          <w15:color w:val="509DF3"/>
        </w:sdtPr>
        <w:sdtEndPr>
          <w:rPr>
            <w:rFonts w:ascii="楷体" w:eastAsia="楷体" w:hAnsi="楷体" w:cs="楷体" w:hint="eastAsia"/>
            <w:kern w:val="2"/>
            <w:sz w:val="28"/>
            <w:szCs w:val="28"/>
            <w:lang w:val="en-US" w:eastAsia="zh-CN" w:bidi="ar-SA"/>
          </w:rPr>
        </w:sdtEndPr>
        <w:sdtContent/>
      </w:sdt>
      <w:sdt>
        <w:sdtPr>
          <w:rPr>
            <w:rFonts w:ascii="楷体" w:eastAsia="楷体" w:hAnsi="楷体" w:cs="楷体" w:hint="eastAsia"/>
            <w:sz w:val="28"/>
            <w:szCs w:val="28"/>
            <w:lang w:val="en-US" w:eastAsia="zh-CN"/>
          </w:rPr>
          <w:id w:val="1601099457"/>
          <w:placeholder>
            <w:docPart w:val="{13edec0a-c5ed-4e82-b970-f54c5cbdad6d}"/>
          </w:placeholder>
          <w:richText/>
          <w15:color w:val="509DF3"/>
        </w:sdtPr>
        <w:sdtEndPr>
          <w:rPr>
            <w:rFonts w:ascii="楷体" w:eastAsia="楷体" w:hAnsi="楷体" w:cs="楷体" w:hint="eastAsia"/>
            <w:sz w:val="28"/>
            <w:szCs w:val="28"/>
            <w:lang w:val="en-US" w:eastAsia="zh-CN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>4课   如何解数独</w:t>
          </w:r>
        </w:sdtContent>
      </w:sdt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5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sdt>
        <w:sdtPr>
          <w:rPr>
            <w:rFonts w:ascii="楷体" w:eastAsia="楷体" w:hAnsi="楷体" w:cs="楷体" w:hint="eastAsia"/>
            <w:sz w:val="28"/>
            <w:szCs w:val="28"/>
            <w:lang w:val="en-US" w:eastAsia="zh-CN"/>
          </w:rPr>
          <w:id w:val="1319968819"/>
          <w:placeholder>
            <w:docPart w:val="{73ca56c5-a9a2-4873-af8f-28a5bf9b8ee5}"/>
          </w:placeholder>
          <w:richText/>
          <w15:color w:val="509DF3"/>
        </w:sdtPr>
        <w:sdtEndPr>
          <w:rPr>
            <w:rFonts w:ascii="楷体" w:eastAsia="楷体" w:hAnsi="楷体" w:cs="楷体" w:hint="eastAsia"/>
            <w:sz w:val="28"/>
            <w:szCs w:val="28"/>
            <w:lang w:val="en-US" w:eastAsia="zh-CN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>5课</w:t>
          </w:r>
        </w:sdtContent>
      </w:sdt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   候选数</w:t>
      </w:r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6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sdt>
        <w:sdtPr>
          <w:rPr>
            <w:rFonts w:ascii="楷体" w:eastAsia="楷体" w:hAnsi="楷体" w:cs="楷体" w:hint="eastAsia"/>
            <w:sz w:val="28"/>
            <w:szCs w:val="28"/>
            <w:lang w:val="en-US" w:eastAsia="zh-CN"/>
          </w:rPr>
          <w:id w:val="1132596775"/>
          <w:placeholder>
            <w:docPart w:val="{797df35f-02c7-43c9-9a2a-aa3d80e30566}"/>
          </w:placeholder>
          <w:richText/>
          <w15:color w:val="509DF3"/>
        </w:sdtPr>
        <w:sdtEndPr>
          <w:rPr>
            <w:rFonts w:ascii="楷体" w:eastAsia="楷体" w:hAnsi="楷体" w:cs="楷体" w:hint="eastAsia"/>
            <w:sz w:val="28"/>
            <w:szCs w:val="28"/>
            <w:lang w:val="en-US" w:eastAsia="zh-CN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>6课</w:t>
          </w:r>
        </w:sdtContent>
      </w:sdt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   唯一解法</w:t>
      </w:r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7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sdt>
        <w:sdtPr>
          <w:rPr>
            <w:rFonts w:ascii="楷体" w:eastAsia="楷体" w:hAnsi="楷体" w:cs="楷体" w:hint="eastAsia"/>
            <w:sz w:val="28"/>
            <w:szCs w:val="28"/>
            <w:lang w:val="en-US" w:eastAsia="zh-CN"/>
          </w:rPr>
          <w:id w:val="605814525"/>
          <w:placeholder>
            <w:docPart w:val="{7930794f-a912-41b5-a505-fa0074484666}"/>
          </w:placeholder>
          <w:richText/>
          <w15:color w:val="509DF3"/>
        </w:sdtPr>
        <w:sdtEndPr>
          <w:rPr>
            <w:rFonts w:ascii="楷体" w:eastAsia="楷体" w:hAnsi="楷体" w:cs="楷体" w:hint="eastAsia"/>
            <w:sz w:val="28"/>
            <w:szCs w:val="28"/>
            <w:lang w:val="en-US" w:eastAsia="zh-CN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>7课</w:t>
          </w:r>
        </w:sdtContent>
      </w:sdt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   唯余解法</w:t>
      </w:r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8</w:t>
      </w:r>
    </w:p>
    <w:bookmarkEnd w:id="0"/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sdt>
        <w:sdtPr>
          <w:rPr>
            <w:rFonts w:ascii="楷体" w:eastAsia="楷体" w:hAnsi="楷体" w:cs="楷体" w:hint="eastAsia"/>
            <w:kern w:val="2"/>
            <w:sz w:val="28"/>
            <w:szCs w:val="28"/>
            <w:lang w:val="en-US" w:eastAsia="zh-CN" w:bidi="ar-SA"/>
          </w:rPr>
          <w:id w:val="290404245"/>
          <w:placeholder>
            <w:docPart w:val="{fb942cb3-3cc3-4c6b-9940-db0ea7757194}"/>
          </w:placeholder>
          <w:richText/>
          <w15:color w:val="509DF3"/>
        </w:sdtPr>
        <w:sdtEndPr>
          <w:rPr>
            <w:rFonts w:ascii="楷体" w:eastAsia="楷体" w:hAnsi="楷体" w:cs="楷体" w:hint="eastAsia"/>
            <w:kern w:val="2"/>
            <w:sz w:val="28"/>
            <w:szCs w:val="28"/>
            <w:lang w:val="en-US" w:eastAsia="zh-CN" w:bidi="ar-SA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>8课</w:t>
          </w:r>
        </w:sdtContent>
      </w:sdt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   唯一候选数法</w:t>
      </w:r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9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sdt>
        <w:sdtPr>
          <w:rPr>
            <w:rFonts w:ascii="楷体" w:eastAsia="楷体" w:hAnsi="楷体" w:cs="楷体" w:hint="eastAsia"/>
            <w:sz w:val="28"/>
            <w:szCs w:val="28"/>
            <w:lang w:val="en-US" w:eastAsia="zh-CN"/>
          </w:rPr>
          <w:id w:val="680605747"/>
          <w:placeholder>
            <w:docPart w:val="{d4faeada-f18b-4981-9b6d-67809d76f073}"/>
          </w:placeholder>
          <w:richText/>
          <w15:color w:val="509DF3"/>
        </w:sdtPr>
        <w:sdtEndPr>
          <w:rPr>
            <w:rFonts w:ascii="楷体" w:eastAsia="楷体" w:hAnsi="楷体" w:cs="楷体" w:hint="eastAsia"/>
            <w:sz w:val="28"/>
            <w:szCs w:val="28"/>
            <w:lang w:val="en-US" w:eastAsia="zh-CN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>9课   隐形唯一候选数法</w:t>
          </w:r>
        </w:sdtContent>
      </w:sdt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10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r>
        <w:rPr>
          <w:rFonts w:ascii="楷体" w:eastAsia="楷体" w:hAnsi="楷体" w:cs="楷体" w:hint="eastAsia"/>
          <w:sz w:val="28"/>
          <w:szCs w:val="28"/>
        </w:rPr>
        <w:t>第</w:t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10课  显式数集删减法</w:t>
      </w:r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11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sdt>
        <w:sdtPr>
          <w:rPr>
            <w:rFonts w:ascii="楷体" w:eastAsia="楷体" w:hAnsi="楷体" w:cs="楷体" w:hint="eastAsia"/>
            <w:sz w:val="28"/>
            <w:szCs w:val="28"/>
            <w:lang w:val="en-US" w:eastAsia="zh-CN"/>
          </w:rPr>
          <w:id w:val="1984260970"/>
          <w:placeholder>
            <w:docPart w:val="{2e018f6d-5905-4694-9db2-261504233af2}"/>
          </w:placeholder>
          <w:richText/>
          <w15:color w:val="509DF3"/>
        </w:sdtPr>
        <w:sdtEndPr>
          <w:rPr>
            <w:rFonts w:ascii="楷体" w:eastAsia="楷体" w:hAnsi="楷体" w:cs="楷体" w:hint="eastAsia"/>
            <w:sz w:val="28"/>
            <w:szCs w:val="28"/>
            <w:lang w:val="en-US" w:eastAsia="zh-CN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 xml:space="preserve">11课 </w:t>
          </w:r>
        </w:sdtContent>
      </w:sdt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 候选数区块删减法</w:t>
      </w:r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12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sdt>
        <w:sdtPr>
          <w:rPr>
            <w:rFonts w:ascii="楷体" w:eastAsia="楷体" w:hAnsi="楷体" w:cs="楷体" w:hint="eastAsia"/>
            <w:sz w:val="28"/>
            <w:szCs w:val="28"/>
            <w:lang w:val="en-US" w:eastAsia="zh-CN"/>
          </w:rPr>
          <w:id w:val="1992513127"/>
          <w:placeholder>
            <w:docPart w:val="{790ae4b3-4430-4818-8225-b3d78d9493ba}"/>
          </w:placeholder>
          <w:richText/>
          <w15:color w:val="509DF3"/>
        </w:sdtPr>
        <w:sdtEndPr>
          <w:rPr>
            <w:rFonts w:ascii="楷体" w:eastAsia="楷体" w:hAnsi="楷体" w:cs="楷体" w:hint="eastAsia"/>
            <w:sz w:val="28"/>
            <w:szCs w:val="28"/>
            <w:lang w:val="en-US" w:eastAsia="zh-CN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>12课  隐形数集删减法</w:t>
          </w:r>
        </w:sdtContent>
      </w:sdt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13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sdt>
        <w:sdtPr>
          <w:rPr>
            <w:rFonts w:ascii="楷体" w:eastAsia="楷体" w:hAnsi="楷体" w:cs="楷体" w:hint="eastAsia"/>
            <w:sz w:val="28"/>
            <w:szCs w:val="28"/>
            <w:lang w:val="en-US" w:eastAsia="zh-CN"/>
          </w:rPr>
          <w:id w:val="690856278"/>
          <w:placeholder>
            <w:docPart w:val="{01a14d22-0a89-4a4a-be7e-ed43eca35009}"/>
          </w:placeholder>
          <w:richText/>
          <w15:color w:val="509DF3"/>
        </w:sdtPr>
        <w:sdtEndPr>
          <w:rPr>
            <w:rFonts w:ascii="楷体" w:eastAsia="楷体" w:hAnsi="楷体" w:cs="楷体" w:hint="eastAsia"/>
            <w:sz w:val="28"/>
            <w:szCs w:val="28"/>
            <w:lang w:val="en-US" w:eastAsia="zh-CN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>13课  候选数矩形删减法</w:t>
          </w:r>
        </w:sdtContent>
      </w:sdt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14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</w:rPr>
        <w:sectPr>
          <w:headerReference w:type="default" r:id="rId9"/>
          <w:type w:val="nextPage"/>
          <w:pgSz w:w="11906" w:h="16838"/>
          <w:pgMar w:top="1440" w:right="1803" w:bottom="1440" w:left="1803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jc w:val="center"/>
        <w:textAlignment w:val="auto"/>
        <w:rPr>
          <w:rFonts w:ascii="楷体" w:eastAsia="楷体" w:hAnsi="楷体" w:cs="楷体" w:hint="eastAsia"/>
          <w:sz w:val="28"/>
          <w:szCs w:val="28"/>
        </w:rPr>
      </w:pPr>
      <w:sdt>
        <w:sdtPr>
          <w:rPr>
            <w:rFonts w:ascii="黑体" w:eastAsia="黑体" w:hAnsi="黑体" w:cs="黑体" w:hint="eastAsia"/>
            <w:b/>
            <w:bCs/>
            <w:kern w:val="2"/>
            <w:sz w:val="28"/>
            <w:szCs w:val="28"/>
            <w:lang w:val="en-US" w:eastAsia="zh-CN" w:bidi="ar-SA"/>
          </w:rPr>
          <w:id w:val="1444936053"/>
          <w:placeholder>
            <w:docPart w:val="{517ef6e2-4bc1-4aed-85e2-696922b87c62}"/>
          </w:placeholder>
          <w:richText/>
          <w15:color w:val="509DF3"/>
        </w:sdtPr>
        <w:sdtEndPr>
          <w:rPr>
            <w:rFonts w:ascii="黑体" w:eastAsia="黑体" w:hAnsi="黑体" w:cs="黑体" w:hint="eastAsia"/>
            <w:b/>
            <w:bCs/>
            <w:kern w:val="2"/>
            <w:sz w:val="28"/>
            <w:szCs w:val="28"/>
            <w:lang w:val="en-US" w:eastAsia="zh-CN" w:bidi="ar-SA"/>
          </w:rPr>
        </w:sdtEndPr>
        <w:sdtContent>
          <w:r>
            <w:rPr>
              <w:rFonts w:ascii="黑体" w:eastAsia="黑体" w:hAnsi="黑体" w:cs="黑体" w:hint="eastAsia"/>
              <w:b/>
              <w:bCs/>
              <w:kern w:val="2"/>
              <w:sz w:val="28"/>
              <w:szCs w:val="28"/>
              <w:lang w:val="en-US" w:eastAsia="zh-CN" w:bidi="ar-SA"/>
            </w:rPr>
            <w:t>第3章 趣味数独</w:t>
          </w:r>
        </w:sdtContent>
      </w:sdt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</w:rPr>
      </w:pP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color w:val="auto"/>
          <w:sz w:val="28"/>
          <w:szCs w:val="28"/>
          <w:lang w:val="en-US" w:eastAsia="zh-CN"/>
          <w14:textFill>
            <w14:gradFill rotWithShape="1">
              <w14:gsLst>
                <w14:gs w14:pos="0">
                  <w14:srgbClr w14:val="FECF40"/>
                </w14:gs>
                <w14:gs w14:pos="100000">
                  <w14:srgbClr w14:val="846C21"/>
                </w14:gs>
              </w14:gsLst>
              <w14:lin w14:ang="2700000" w14:scaled="0"/>
            </w14:gradFill>
          </w14:textFill>
        </w:rPr>
      </w:pPr>
      <w:sdt>
        <w:sdtPr>
          <w:rPr>
            <w:rFonts w:ascii="楷体" w:eastAsia="楷体" w:hAnsi="楷体" w:cs="楷体" w:hint="eastAsia"/>
            <w:sz w:val="28"/>
            <w:szCs w:val="28"/>
            <w:lang w:val="en-US" w:eastAsia="zh-CN"/>
          </w:rPr>
          <w:id w:val="212736106"/>
          <w:placeholder>
            <w:docPart w:val="{73a93d3e-5387-49ad-9d34-ab0d48cf6e9e}"/>
          </w:placeholder>
          <w:richText/>
          <w15:color w:val="509DF3"/>
        </w:sdtPr>
        <w:sdtEndPr>
          <w:rPr>
            <w:rFonts w:ascii="楷体" w:eastAsia="楷体" w:hAnsi="楷体" w:cs="楷体" w:hint="eastAsia"/>
            <w:sz w:val="28"/>
            <w:szCs w:val="28"/>
            <w:lang w:val="en-US" w:eastAsia="zh-CN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>14课</w:t>
          </w:r>
        </w:sdtContent>
      </w:sdt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  初级数独</w:t>
      </w:r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15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sdt>
        <w:sdtPr>
          <w:rPr>
            <w:rFonts w:ascii="楷体" w:eastAsia="楷体" w:hAnsi="楷体" w:cs="楷体" w:hint="eastAsia"/>
            <w:sz w:val="28"/>
            <w:szCs w:val="28"/>
            <w:lang w:val="en-US" w:eastAsia="zh-CN"/>
          </w:rPr>
          <w:id w:val="1779263968"/>
          <w:placeholder>
            <w:docPart w:val="{9022aba2-023d-4ad4-a13f-094b2a8affea}"/>
          </w:placeholder>
          <w:richText/>
          <w15:color w:val="509DF3"/>
        </w:sdtPr>
        <w:sdtEndPr>
          <w:rPr>
            <w:rFonts w:ascii="楷体" w:eastAsia="楷体" w:hAnsi="楷体" w:cs="楷体" w:hint="eastAsia"/>
            <w:sz w:val="28"/>
            <w:szCs w:val="28"/>
            <w:lang w:val="en-US" w:eastAsia="zh-CN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>15课</w:t>
          </w:r>
        </w:sdtContent>
      </w:sdt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  中级数独</w:t>
      </w:r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17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  <w:sdt>
        <w:sdtPr>
          <w:rPr>
            <w:rFonts w:ascii="楷体" w:eastAsia="楷体" w:hAnsi="楷体" w:cs="楷体" w:hint="eastAsia"/>
            <w:sz w:val="28"/>
            <w:szCs w:val="28"/>
            <w:lang w:val="en-US" w:eastAsia="zh-CN"/>
          </w:rPr>
          <w:id w:val="846322718"/>
          <w:placeholder>
            <w:docPart w:val="{269cc0dd-6b42-4f51-8179-0823ca3847f5}"/>
          </w:placeholder>
          <w:richText/>
          <w15:color w:val="509DF3"/>
        </w:sdtPr>
        <w:sdtEndPr>
          <w:rPr>
            <w:rFonts w:ascii="楷体" w:eastAsia="楷体" w:hAnsi="楷体" w:cs="楷体" w:hint="eastAsia"/>
            <w:sz w:val="28"/>
            <w:szCs w:val="28"/>
            <w:lang w:val="en-US" w:eastAsia="zh-CN"/>
          </w:rPr>
        </w:sdtEndPr>
        <w:sdtContent>
          <w:r>
            <w:rPr>
              <w:rFonts w:ascii="楷体" w:eastAsia="楷体" w:hAnsi="楷体" w:cs="楷体" w:hint="eastAsia"/>
              <w:sz w:val="28"/>
              <w:szCs w:val="28"/>
            </w:rPr>
            <w:t>第</w:t>
          </w:r>
          <w:r>
            <w:rPr>
              <w:rFonts w:ascii="楷体" w:eastAsia="楷体" w:hAnsi="楷体" w:cs="楷体" w:hint="eastAsia"/>
              <w:sz w:val="28"/>
              <w:szCs w:val="28"/>
              <w:lang w:val="en-US" w:eastAsia="zh-CN"/>
            </w:rPr>
            <w:t>16课</w:t>
          </w:r>
        </w:sdtContent>
      </w:sdt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 xml:space="preserve">  高级数独</w:t>
      </w:r>
      <w:r>
        <w:rPr>
          <w:rFonts w:ascii="楷体" w:eastAsia="楷体" w:hAnsi="楷体" w:cs="楷体" w:hint="eastAsia"/>
          <w:sz w:val="28"/>
          <w:szCs w:val="28"/>
        </w:rPr>
        <w:tab/>
      </w:r>
      <w:r>
        <w:rPr>
          <w:rFonts w:ascii="楷体" w:eastAsia="楷体" w:hAnsi="楷体" w:cs="楷体" w:hint="eastAsia"/>
          <w:sz w:val="28"/>
          <w:szCs w:val="28"/>
          <w:lang w:val="en-US" w:eastAsia="zh-CN"/>
        </w:rPr>
        <w:t>18</w:t>
      </w: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</w:rPr>
      </w:pPr>
    </w:p>
    <w:p>
      <w:pPr>
        <w:pStyle w:val="WPSOffice2"/>
        <w:keepNext w:val="0"/>
        <w:keepLines w:val="0"/>
        <w:pageBreakBefore w:val="0"/>
        <w:widowControl w:val="0"/>
        <w:tabs>
          <w:tab w:val="right" w:leader="dot" w:pos="8400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firstLine="0" w:leftChars="0" w:firstLineChars="0"/>
        <w:textAlignment w:val="auto"/>
        <w:rPr>
          <w:rFonts w:ascii="楷体" w:eastAsia="楷体" w:hAnsi="楷体" w:cs="楷体" w:hint="eastAsia"/>
          <w:sz w:val="28"/>
          <w:szCs w:val="28"/>
          <w:lang w:val="en-US" w:eastAsia="zh-CN"/>
        </w:rPr>
      </w:pPr>
    </w:p>
    <w:p>
      <w:pPr>
        <w:pStyle w:val="WPSOffice2"/>
        <w:keepNext w:val="0"/>
        <w:keepLines w:val="0"/>
        <w:pageBreakBefore w:val="0"/>
        <w:tabs>
          <w:tab w:val="right" w:leader="dot" w:pos="9638"/>
        </w:tabs>
        <w:wordWrap/>
        <w:topLinePunct w:val="0"/>
        <w:bidi w:val="0"/>
        <w:spacing w:line="300" w:lineRule="auto"/>
        <w:textAlignment w:val="auto"/>
        <w:rPr>
          <w:rFonts w:hint="eastAsia"/>
          <w:lang w:eastAsia="zh-CN"/>
        </w:rPr>
      </w:pPr>
    </w:p>
    <w:p>
      <w:pPr>
        <w:pStyle w:val="WPSOffice1"/>
        <w:keepNext w:val="0"/>
        <w:keepLines w:val="0"/>
        <w:pageBreakBefore w:val="0"/>
        <w:widowControl w:val="0"/>
        <w:tabs>
          <w:tab w:val="right" w:leader="dot" w:pos="9638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jc w:val="both"/>
        <w:textAlignment w:val="auto"/>
        <w:rPr>
          <w:rFonts w:ascii="黑体" w:eastAsia="黑体" w:hAnsi="黑体" w:cs="黑体" w:hint="eastAsia"/>
          <w:b/>
          <w:bCs/>
          <w:sz w:val="28"/>
          <w:szCs w:val="28"/>
        </w:rPr>
      </w:pPr>
    </w:p>
    <w:p>
      <w:pPr>
        <w:pageBreakBefore w:val="0"/>
        <w:numPr>
          <w:ilvl w:val="0"/>
          <w:numId w:val="0"/>
        </w:numPr>
        <w:topLinePunct w:val="0"/>
        <w:bidi w:val="0"/>
        <w:spacing w:line="300" w:lineRule="auto"/>
        <w:jc w:val="both"/>
        <w:textAlignment w:val="auto"/>
        <w:rPr>
          <w:rFonts w:ascii="隶书" w:eastAsia="隶书" w:hAnsi="隶书" w:cs="隶书" w:hint="eastAsia"/>
          <w:b w:val="0"/>
          <w:bCs w:val="0"/>
          <w:sz w:val="36"/>
          <w:szCs w:val="44"/>
        </w:rPr>
        <w:sectPr>
          <w:headerReference w:type="default" r:id="rId10"/>
          <w:type w:val="nextPage"/>
          <w:pgSz w:w="11906" w:h="16838"/>
          <w:pgMar w:top="1440" w:right="1803" w:bottom="1440" w:left="1803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4"/>
          <w:cols w:num="1" w:space="720"/>
          <w:titlePg w:val="0"/>
          <w:docGrid w:type="lines" w:linePitch="312" w:charSpace="0"/>
        </w:sectPr>
      </w:pPr>
    </w:p>
    <w:p>
      <w:pPr>
        <w:pageBreakBefore w:val="0"/>
        <w:topLinePunct w:val="0"/>
        <w:bidi w:val="0"/>
        <w:spacing w:line="300" w:lineRule="auto"/>
        <w:textAlignment w:val="auto"/>
        <w:rPr>
          <w:rFonts w:hint="eastAsi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1697355</wp:posOffset>
                </wp:positionH>
                <wp:positionV relativeFrom="paragraph">
                  <wp:posOffset>-38100</wp:posOffset>
                </wp:positionV>
                <wp:extent cx="1990090" cy="399415"/>
                <wp:effectExtent l="0" t="0" r="10160" b="635"/>
                <wp:wrapNone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2947035" y="1114425"/>
                          <a:ext cx="1990090" cy="399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jc w:val="center"/>
                              <w:textAlignment w:val="auto"/>
                              <w:rPr>
                                <w:rFonts w:ascii="隶书" w:eastAsia="隶书" w:hAnsi="隶书" w:cs="隶书" w:hint="default"/>
                                <w:sz w:val="36"/>
                                <w:szCs w:val="44"/>
                              </w:rPr>
                            </w:pPr>
                            <w:r>
                              <w:rPr>
                                <w:rFonts w:ascii="隶书" w:eastAsia="隶书" w:hAnsi="隶书" w:cs="隶书" w:hint="eastAsia"/>
                                <w:sz w:val="36"/>
                                <w:szCs w:val="44"/>
                              </w:rPr>
                              <w:t>第</w:t>
                            </w:r>
                            <w:r>
                              <w:rPr>
                                <w:rFonts w:eastAsia="隶书"/>
                                <w:sz w:val="36"/>
                                <w:szCs w:val="44"/>
                              </w:rPr>
                              <w:t>1</w:t>
                            </w:r>
                            <w:r>
                              <w:rPr>
                                <w:rFonts w:ascii="隶书" w:eastAsia="隶书" w:hAnsi="隶书" w:cs="隶书" w:hint="eastAsia"/>
                                <w:sz w:val="36"/>
                                <w:szCs w:val="44"/>
                              </w:rPr>
                              <w:t xml:space="preserve">课 </w:t>
                            </w:r>
                            <w:r>
                              <w:rPr>
                                <w:rFonts w:ascii="隶书" w:eastAsia="隶书" w:hAnsi="隶书" w:cs="隶书" w:hint="eastAsia"/>
                                <w:sz w:val="36"/>
                                <w:szCs w:val="44"/>
                                <w:lang w:val="en-US" w:eastAsia="zh-CN"/>
                              </w:rPr>
                              <w:t>数独简介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90" o:spid="_x0000_s1037" type="#_x0000_t202" style="width:156.7pt;height:31.45pt;margin-top:-3pt;margin-left:133.65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jc w:val="center"/>
                        <w:textAlignment w:val="auto"/>
                        <w:rPr>
                          <w:rFonts w:ascii="隶书" w:eastAsia="隶书" w:hAnsi="隶书" w:cs="隶书" w:hint="default"/>
                          <w:sz w:val="36"/>
                          <w:szCs w:val="44"/>
                        </w:rPr>
                      </w:pPr>
                      <w:r>
                        <w:rPr>
                          <w:rFonts w:ascii="隶书" w:eastAsia="隶书" w:hAnsi="隶书" w:cs="隶书" w:hint="eastAsia"/>
                          <w:sz w:val="36"/>
                          <w:szCs w:val="44"/>
                        </w:rPr>
                        <w:t>第</w:t>
                      </w:r>
                      <w:r>
                        <w:rPr>
                          <w:rFonts w:eastAsia="隶书"/>
                          <w:sz w:val="36"/>
                          <w:szCs w:val="44"/>
                        </w:rPr>
                        <w:t>1</w:t>
                      </w:r>
                      <w:r>
                        <w:rPr>
                          <w:rFonts w:ascii="隶书" w:eastAsia="隶书" w:hAnsi="隶书" w:cs="隶书" w:hint="eastAsia"/>
                          <w:sz w:val="36"/>
                          <w:szCs w:val="44"/>
                        </w:rPr>
                        <w:t xml:space="preserve">课 </w:t>
                      </w:r>
                      <w:r>
                        <w:rPr>
                          <w:rFonts w:ascii="隶书" w:eastAsia="隶书" w:hAnsi="隶书" w:cs="隶书" w:hint="eastAsia"/>
                          <w:sz w:val="36"/>
                          <w:szCs w:val="44"/>
                          <w:lang w:val="en-US" w:eastAsia="zh-CN"/>
                        </w:rPr>
                        <w:t>数独简介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790575</wp:posOffset>
                </wp:positionH>
                <wp:positionV relativeFrom="paragraph">
                  <wp:posOffset>-835025</wp:posOffset>
                </wp:positionV>
                <wp:extent cx="3181985" cy="1409700"/>
                <wp:effectExtent l="0" t="635" r="18415" b="18415"/>
                <wp:wrapNone/>
                <wp:docPr id="87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3583305" y="361315"/>
                          <a:ext cx="3181985" cy="1409700"/>
                          <a:chOff x="2839660" y="1771987"/>
                          <a:chExt cx="5838469" cy="3318472"/>
                        </a:xfrm>
                      </wpg:grpSpPr>
                      <wps:wsp xmlns:wps="http://schemas.microsoft.com/office/word/2010/wordprocessingShape">
                        <wps:cNvPr id="37" name="任意多边形: 形状 5"/>
                        <wps:cNvSpPr/>
                        <wps:spPr>
                          <a:xfrm>
                            <a:off x="4025149" y="3086476"/>
                            <a:ext cx="4652980" cy="1868309"/>
                          </a:xfrm>
                          <a:custGeom>
                            <a:avLst/>
                            <a:gdLst>
                              <a:gd name="connsiteX0" fmla="*/ 0 w 4652980"/>
                              <a:gd name="connsiteY0" fmla="*/ 0 h 1868309"/>
                              <a:gd name="connsiteX1" fmla="*/ 4652981 w 4652980"/>
                              <a:gd name="connsiteY1" fmla="*/ 0 h 1868309"/>
                              <a:gd name="connsiteX2" fmla="*/ 4652981 w 4652980"/>
                              <a:gd name="connsiteY2" fmla="*/ 1868310 h 1868309"/>
                              <a:gd name="connsiteX3" fmla="*/ 0 w 4652980"/>
                              <a:gd name="connsiteY3" fmla="*/ 1868310 h 1868309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fill="norm" h="1868309" w="4652980" stroke="1">
                                <a:moveTo>
                                  <a:pt x="0" y="0"/>
                                </a:moveTo>
                                <a:lnTo>
                                  <a:pt x="4652981" y="0"/>
                                </a:lnTo>
                                <a:lnTo>
                                  <a:pt x="4652981" y="1868310"/>
                                </a:lnTo>
                                <a:lnTo>
                                  <a:pt x="0" y="18683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AD5F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39" name="任意多边形: 形状 6"/>
                        <wps:cNvSpPr/>
                        <wps:spPr>
                          <a:xfrm>
                            <a:off x="4227550" y="3195460"/>
                            <a:ext cx="4205920" cy="1655362"/>
                          </a:xfrm>
                          <a:custGeom>
                            <a:avLst/>
                            <a:gdLst>
                              <a:gd name="connsiteX0" fmla="*/ 4205921 w 4205920"/>
                              <a:gd name="connsiteY0" fmla="*/ 1616977 h 1655362"/>
                              <a:gd name="connsiteX1" fmla="*/ 0 w 4205920"/>
                              <a:gd name="connsiteY1" fmla="*/ 1616977 h 1655362"/>
                              <a:gd name="connsiteX2" fmla="*/ 0 w 4205920"/>
                              <a:gd name="connsiteY2" fmla="*/ 0 h 1655362"/>
                              <a:gd name="connsiteX3" fmla="*/ 4205921 w 4205920"/>
                              <a:gd name="connsiteY3" fmla="*/ 0 h 1655362"/>
                              <a:gd name="connsiteX4" fmla="*/ 4205921 w 4205920"/>
                              <a:gd name="connsiteY4" fmla="*/ 1616977 h 1655362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fill="norm" h="1655362" w="4205920" stroke="1">
                                <a:moveTo>
                                  <a:pt x="4205921" y="1616977"/>
                                </a:moveTo>
                                <a:cubicBezTo>
                                  <a:pt x="2766878" y="1665909"/>
                                  <a:pt x="1363421" y="1670358"/>
                                  <a:pt x="0" y="1616977"/>
                                </a:cubicBezTo>
                                <a:cubicBezTo>
                                  <a:pt x="102312" y="1054260"/>
                                  <a:pt x="113433" y="511561"/>
                                  <a:pt x="0" y="0"/>
                                </a:cubicBezTo>
                                <a:cubicBezTo>
                                  <a:pt x="1443492" y="122330"/>
                                  <a:pt x="2849172" y="131227"/>
                                  <a:pt x="4205921" y="0"/>
                                </a:cubicBezTo>
                                <a:cubicBezTo>
                                  <a:pt x="4092487" y="513785"/>
                                  <a:pt x="4103608" y="1054260"/>
                                  <a:pt x="4205921" y="1616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7DCCB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g:grpSp>
                        <wpg:cNvPr id="88" name="图形 3"/>
                        <wpg:cNvGrpSpPr/>
                        <wpg:grpSpPr>
                          <a:xfrm>
                            <a:off x="4307620" y="3291100"/>
                            <a:ext cx="155692" cy="155692"/>
                            <a:chOff x="4307620" y="3291100"/>
                            <a:chExt cx="155692" cy="155692"/>
                          </a:xfrm>
                          <a:solidFill>
                            <a:srgbClr val="9B9991"/>
                          </a:solidFill>
                        </wpg:grpSpPr>
                        <wps:wsp xmlns:wps="http://schemas.microsoft.com/office/word/2010/wordprocessingShape">
                          <wps:cNvPr id="42" name="任意多边形: 形状 8"/>
                          <wps:cNvSpPr/>
                          <wps:spPr>
                            <a:xfrm>
                              <a:off x="4307620" y="3291100"/>
                              <a:ext cx="155692" cy="155692"/>
                            </a:xfrm>
                            <a:custGeom>
                              <a:avLst/>
                              <a:gdLst>
                                <a:gd name="connsiteX0" fmla="*/ 155692 w 155692"/>
                                <a:gd name="connsiteY0" fmla="*/ 77846 h 155692"/>
                                <a:gd name="connsiteX1" fmla="*/ 77846 w 155692"/>
                                <a:gd name="connsiteY1" fmla="*/ 155693 h 155692"/>
                                <a:gd name="connsiteX2" fmla="*/ 0 w 155692"/>
                                <a:gd name="connsiteY2" fmla="*/ 77846 h 155692"/>
                                <a:gd name="connsiteX3" fmla="*/ 77846 w 155692"/>
                                <a:gd name="connsiteY3" fmla="*/ 0 h 155692"/>
                                <a:gd name="connsiteX4" fmla="*/ 155692 w 155692"/>
                                <a:gd name="connsiteY4" fmla="*/ 77846 h 155692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fill="norm" h="155692" w="155692" stroke="1">
                                  <a:moveTo>
                                    <a:pt x="155692" y="77846"/>
                                  </a:moveTo>
                                  <a:cubicBezTo>
                                    <a:pt x="155692" y="120840"/>
                                    <a:pt x="120840" y="155693"/>
                                    <a:pt x="77846" y="155693"/>
                                  </a:cubicBezTo>
                                  <a:cubicBezTo>
                                    <a:pt x="34853" y="155693"/>
                                    <a:pt x="0" y="120840"/>
                                    <a:pt x="0" y="77846"/>
                                  </a:cubicBezTo>
                                  <a:cubicBezTo>
                                    <a:pt x="0" y="34853"/>
                                    <a:pt x="34853" y="0"/>
                                    <a:pt x="77846" y="0"/>
                                  </a:cubicBezTo>
                                  <a:cubicBezTo>
                                    <a:pt x="120840" y="0"/>
                                    <a:pt x="155692" y="34853"/>
                                    <a:pt x="155692" y="778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9B9991"/>
                            </a:solidFill>
                            <a:ln w="22237">
                              <a:noFill/>
                              <a:prstDash val="solid"/>
                              <a:miter lim="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47" name="任意多边形: 形状 9"/>
                          <wps:cNvSpPr/>
                          <wps:spPr>
                            <a:xfrm>
                              <a:off x="4327638" y="3328911"/>
                              <a:ext cx="124553" cy="80070"/>
                            </a:xfrm>
                            <a:custGeom>
                              <a:avLst/>
                              <a:gdLst>
                                <a:gd name="connsiteX0" fmla="*/ 124554 w 124553"/>
                                <a:gd name="connsiteY0" fmla="*/ 0 h 80070"/>
                                <a:gd name="connsiteX1" fmla="*/ 0 w 124553"/>
                                <a:gd name="connsiteY1" fmla="*/ 80070 h 80070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fill="norm" h="80070" w="124553" stroke="1">
                                  <a:moveTo>
                                    <a:pt x="124554" y="0"/>
                                  </a:moveTo>
                                  <a:lnTo>
                                    <a:pt x="0" y="80070"/>
                                  </a:lnTo>
                                </a:path>
                              </a:pathLst>
                            </a:custGeom>
                            <a:ln w="16280">
                              <a:solidFill>
                                <a:srgbClr val="4C4C47"/>
                              </a:solidFill>
                              <a:prstDash val="solid"/>
                              <a:miter lim="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49" name="任意多边形: 形状 10"/>
                          <wps:cNvSpPr/>
                          <wps:spPr>
                            <a:xfrm>
                              <a:off x="4345431" y="3311118"/>
                              <a:ext cx="84518" cy="106760"/>
                            </a:xfrm>
                            <a:custGeom>
                              <a:avLst/>
                              <a:gdLst>
                                <a:gd name="connsiteX0" fmla="*/ 84519 w 84518"/>
                                <a:gd name="connsiteY0" fmla="*/ 106761 h 106760"/>
                                <a:gd name="connsiteX1" fmla="*/ 0 w 84518"/>
                                <a:gd name="connsiteY1" fmla="*/ 0 h 106760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fill="norm" h="106760" w="84518" stroke="1">
                                  <a:moveTo>
                                    <a:pt x="84519" y="10676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16280">
                              <a:solidFill>
                                <a:srgbClr val="4C4C47"/>
                              </a:solidFill>
                              <a:prstDash val="solid"/>
                              <a:miter lim="0"/>
                            </a:ln>
                          </wps:spPr>
                          <wps:bodyPr/>
                        </wps:wsp>
                      </wpg:grpSp>
                      <wpg:grpSp>
                        <wpg:cNvPr id="89" name="图形 3"/>
                        <wpg:cNvGrpSpPr/>
                        <wpg:grpSpPr>
                          <a:xfrm>
                            <a:off x="8197707" y="3273307"/>
                            <a:ext cx="155692" cy="155692"/>
                            <a:chOff x="8197707" y="3273307"/>
                            <a:chExt cx="155692" cy="155692"/>
                          </a:xfrm>
                          <a:solidFill>
                            <a:srgbClr val="9B9991"/>
                          </a:solidFill>
                        </wpg:grpSpPr>
                        <wps:wsp xmlns:wps="http://schemas.microsoft.com/office/word/2010/wordprocessingShape">
                          <wps:cNvPr id="56" name="任意多边形: 形状 12"/>
                          <wps:cNvSpPr/>
                          <wps:spPr>
                            <a:xfrm>
                              <a:off x="8197707" y="3273307"/>
                              <a:ext cx="155692" cy="155692"/>
                            </a:xfrm>
                            <a:custGeom>
                              <a:avLst/>
                              <a:gdLst>
                                <a:gd name="connsiteX0" fmla="*/ 155692 w 155692"/>
                                <a:gd name="connsiteY0" fmla="*/ 77846 h 155692"/>
                                <a:gd name="connsiteX1" fmla="*/ 77846 w 155692"/>
                                <a:gd name="connsiteY1" fmla="*/ 155692 h 155692"/>
                                <a:gd name="connsiteX2" fmla="*/ 0 w 155692"/>
                                <a:gd name="connsiteY2" fmla="*/ 77846 h 155692"/>
                                <a:gd name="connsiteX3" fmla="*/ 77846 w 155692"/>
                                <a:gd name="connsiteY3" fmla="*/ 0 h 155692"/>
                                <a:gd name="connsiteX4" fmla="*/ 155692 w 155692"/>
                                <a:gd name="connsiteY4" fmla="*/ 77846 h 155692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fill="norm" h="155692" w="155692" stroke="1">
                                  <a:moveTo>
                                    <a:pt x="155692" y="77846"/>
                                  </a:moveTo>
                                  <a:cubicBezTo>
                                    <a:pt x="155692" y="120840"/>
                                    <a:pt x="120839" y="155692"/>
                                    <a:pt x="77846" y="155692"/>
                                  </a:cubicBezTo>
                                  <a:cubicBezTo>
                                    <a:pt x="34853" y="155692"/>
                                    <a:pt x="0" y="120840"/>
                                    <a:pt x="0" y="77846"/>
                                  </a:cubicBezTo>
                                  <a:cubicBezTo>
                                    <a:pt x="0" y="34853"/>
                                    <a:pt x="34853" y="0"/>
                                    <a:pt x="77846" y="0"/>
                                  </a:cubicBezTo>
                                  <a:cubicBezTo>
                                    <a:pt x="120839" y="0"/>
                                    <a:pt x="155692" y="34853"/>
                                    <a:pt x="155692" y="778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9B9991"/>
                            </a:solidFill>
                            <a:ln w="22237">
                              <a:noFill/>
                              <a:prstDash val="solid"/>
                              <a:miter lim="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58" name="任意多边形: 形状 13"/>
                          <wps:cNvSpPr/>
                          <wps:spPr>
                            <a:xfrm>
                              <a:off x="8217725" y="3311118"/>
                              <a:ext cx="122329" cy="80070"/>
                            </a:xfrm>
                            <a:custGeom>
                              <a:avLst/>
                              <a:gdLst>
                                <a:gd name="connsiteX0" fmla="*/ 122330 w 122329"/>
                                <a:gd name="connsiteY0" fmla="*/ 0 h 80070"/>
                                <a:gd name="connsiteX1" fmla="*/ 0 w 122329"/>
                                <a:gd name="connsiteY1" fmla="*/ 80070 h 80070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fill="norm" h="80070" w="122329" stroke="1">
                                  <a:moveTo>
                                    <a:pt x="122330" y="0"/>
                                  </a:moveTo>
                                  <a:lnTo>
                                    <a:pt x="0" y="80070"/>
                                  </a:lnTo>
                                </a:path>
                              </a:pathLst>
                            </a:custGeom>
                            <a:ln w="16280">
                              <a:solidFill>
                                <a:srgbClr val="4C4C47"/>
                              </a:solidFill>
                              <a:prstDash val="solid"/>
                              <a:miter lim="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59" name="任意多边形: 形状 14"/>
                          <wps:cNvSpPr/>
                          <wps:spPr>
                            <a:xfrm>
                              <a:off x="8235518" y="3293324"/>
                              <a:ext cx="84518" cy="106760"/>
                            </a:xfrm>
                            <a:custGeom>
                              <a:avLst/>
                              <a:gdLst>
                                <a:gd name="connsiteX0" fmla="*/ 84519 w 84518"/>
                                <a:gd name="connsiteY0" fmla="*/ 106760 h 106760"/>
                                <a:gd name="connsiteX1" fmla="*/ 0 w 84518"/>
                                <a:gd name="connsiteY1" fmla="*/ 0 h 106760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fill="norm" h="106760" w="84518" stroke="1">
                                  <a:moveTo>
                                    <a:pt x="84519" y="10676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16280">
                              <a:solidFill>
                                <a:srgbClr val="4C4C47"/>
                              </a:solidFill>
                              <a:prstDash val="solid"/>
                              <a:miter lim="0"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22" name="任意多边形: 形状 16"/>
                        <wps:cNvSpPr/>
                        <wps:spPr>
                          <a:xfrm>
                            <a:off x="3015373" y="2132966"/>
                            <a:ext cx="1040915" cy="477535"/>
                          </a:xfrm>
                          <a:custGeom>
                            <a:avLst/>
                            <a:gdLst>
                              <a:gd name="connsiteX0" fmla="*/ 1036467 w 1040915"/>
                              <a:gd name="connsiteY0" fmla="*/ 381896 h 477535"/>
                              <a:gd name="connsiteX1" fmla="*/ 1040915 w 1040915"/>
                              <a:gd name="connsiteY1" fmla="*/ 404137 h 477535"/>
                              <a:gd name="connsiteX2" fmla="*/ 1038691 w 1040915"/>
                              <a:gd name="connsiteY2" fmla="*/ 399689 h 477535"/>
                              <a:gd name="connsiteX3" fmla="*/ 369214 w 1040915"/>
                              <a:gd name="connsiteY3" fmla="*/ 190616 h 477535"/>
                              <a:gd name="connsiteX4" fmla="*/ 57829 w 1040915"/>
                              <a:gd name="connsiteY4" fmla="*/ 393017 h 477535"/>
                              <a:gd name="connsiteX5" fmla="*/ 0 w 1040915"/>
                              <a:gd name="connsiteY5" fmla="*/ 477535 h 477535"/>
                              <a:gd name="connsiteX6" fmla="*/ 0 w 1040915"/>
                              <a:gd name="connsiteY6" fmla="*/ 466414 h 477535"/>
                              <a:gd name="connsiteX7" fmla="*/ 380334 w 1040915"/>
                              <a:gd name="connsiteY7" fmla="*/ 21579 h 477535"/>
                              <a:gd name="connsiteX8" fmla="*/ 1036467 w 1040915"/>
                              <a:gd name="connsiteY8" fmla="*/ 381896 h 477535"/>
                              <a:gd name="connsiteX9" fmla="*/ 1036467 w 1040915"/>
                              <a:gd name="connsiteY9" fmla="*/ 381896 h 477535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477535" w="1040915" stroke="1">
                                <a:moveTo>
                                  <a:pt x="1036467" y="381896"/>
                                </a:moveTo>
                                <a:lnTo>
                                  <a:pt x="1040915" y="404137"/>
                                </a:lnTo>
                                <a:lnTo>
                                  <a:pt x="1038691" y="399689"/>
                                </a:lnTo>
                                <a:cubicBezTo>
                                  <a:pt x="882999" y="208410"/>
                                  <a:pt x="622770" y="117218"/>
                                  <a:pt x="369214" y="190616"/>
                                </a:cubicBezTo>
                                <a:cubicBezTo>
                                  <a:pt x="242435" y="226203"/>
                                  <a:pt x="135675" y="299601"/>
                                  <a:pt x="57829" y="393017"/>
                                </a:cubicBezTo>
                                <a:lnTo>
                                  <a:pt x="0" y="477535"/>
                                </a:lnTo>
                                <a:lnTo>
                                  <a:pt x="0" y="466414"/>
                                </a:lnTo>
                                <a:cubicBezTo>
                                  <a:pt x="24466" y="261790"/>
                                  <a:pt x="169038" y="81632"/>
                                  <a:pt x="380334" y="21579"/>
                                </a:cubicBezTo>
                                <a:cubicBezTo>
                                  <a:pt x="662805" y="-60716"/>
                                  <a:pt x="956397" y="99425"/>
                                  <a:pt x="1036467" y="381896"/>
                                </a:cubicBezTo>
                                <a:lnTo>
                                  <a:pt x="1036467" y="381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61" name="任意多边形: 形状 17"/>
                        <wps:cNvSpPr/>
                        <wps:spPr>
                          <a:xfrm>
                            <a:off x="3199979" y="1802295"/>
                            <a:ext cx="903962" cy="759274"/>
                          </a:xfrm>
                          <a:custGeom>
                            <a:avLst/>
                            <a:gdLst>
                              <a:gd name="connsiteX0" fmla="*/ 860757 w 903962"/>
                              <a:gd name="connsiteY0" fmla="*/ 739257 h 759274"/>
                              <a:gd name="connsiteX1" fmla="*/ 849636 w 903962"/>
                              <a:gd name="connsiteY1" fmla="*/ 759274 h 759274"/>
                              <a:gd name="connsiteX2" fmla="*/ 849636 w 903962"/>
                              <a:gd name="connsiteY2" fmla="*/ 754826 h 759274"/>
                              <a:gd name="connsiteX3" fmla="*/ 467077 w 903962"/>
                              <a:gd name="connsiteY3" fmla="*/ 167643 h 759274"/>
                              <a:gd name="connsiteX4" fmla="*/ 97864 w 903962"/>
                              <a:gd name="connsiteY4" fmla="*/ 127608 h 759274"/>
                              <a:gd name="connsiteX5" fmla="*/ 0 w 903962"/>
                              <a:gd name="connsiteY5" fmla="*/ 156522 h 759274"/>
                              <a:gd name="connsiteX6" fmla="*/ 6673 w 903962"/>
                              <a:gd name="connsiteY6" fmla="*/ 147626 h 759274"/>
                              <a:gd name="connsiteX7" fmla="*/ 582735 w 903962"/>
                              <a:gd name="connsiteY7" fmla="*/ 43089 h 759274"/>
                              <a:gd name="connsiteX8" fmla="*/ 860757 w 903962"/>
                              <a:gd name="connsiteY8" fmla="*/ 739257 h 759274"/>
                              <a:gd name="connsiteX9" fmla="*/ 860757 w 903962"/>
                              <a:gd name="connsiteY9" fmla="*/ 739257 h 759274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759274" w="903962" stroke="1">
                                <a:moveTo>
                                  <a:pt x="860757" y="739257"/>
                                </a:moveTo>
                                <a:lnTo>
                                  <a:pt x="849636" y="759274"/>
                                </a:lnTo>
                                <a:lnTo>
                                  <a:pt x="849636" y="754826"/>
                                </a:lnTo>
                                <a:cubicBezTo>
                                  <a:pt x="851860" y="505718"/>
                                  <a:pt x="707289" y="272180"/>
                                  <a:pt x="467077" y="167643"/>
                                </a:cubicBezTo>
                                <a:cubicBezTo>
                                  <a:pt x="344748" y="116487"/>
                                  <a:pt x="217969" y="105366"/>
                                  <a:pt x="97864" y="127608"/>
                                </a:cubicBezTo>
                                <a:lnTo>
                                  <a:pt x="0" y="156522"/>
                                </a:lnTo>
                                <a:lnTo>
                                  <a:pt x="6673" y="147626"/>
                                </a:lnTo>
                                <a:cubicBezTo>
                                  <a:pt x="155692" y="5278"/>
                                  <a:pt x="382559" y="-43654"/>
                                  <a:pt x="582735" y="43089"/>
                                </a:cubicBezTo>
                                <a:cubicBezTo>
                                  <a:pt x="851860" y="158746"/>
                                  <a:pt x="976414" y="470131"/>
                                  <a:pt x="860757" y="739257"/>
                                </a:cubicBezTo>
                                <a:lnTo>
                                  <a:pt x="860757" y="7392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62" name="任意多边形: 形状 18"/>
                        <wps:cNvSpPr/>
                        <wps:spPr>
                          <a:xfrm>
                            <a:off x="4076305" y="2363312"/>
                            <a:ext cx="885292" cy="778767"/>
                          </a:xfrm>
                          <a:custGeom>
                            <a:avLst/>
                            <a:gdLst>
                              <a:gd name="connsiteX0" fmla="*/ 15569 w 885292"/>
                              <a:gd name="connsiteY0" fmla="*/ 124859 h 778767"/>
                              <a:gd name="connsiteX1" fmla="*/ 0 w 885292"/>
                              <a:gd name="connsiteY1" fmla="*/ 140429 h 778767"/>
                              <a:gd name="connsiteX2" fmla="*/ 4448 w 885292"/>
                              <a:gd name="connsiteY2" fmla="*/ 138204 h 778767"/>
                              <a:gd name="connsiteX3" fmla="*/ 676150 w 885292"/>
                              <a:gd name="connsiteY3" fmla="*/ 336156 h 778767"/>
                              <a:gd name="connsiteX4" fmla="*/ 820722 w 885292"/>
                              <a:gd name="connsiteY4" fmla="*/ 676456 h 778767"/>
                              <a:gd name="connsiteX5" fmla="*/ 820722 w 885292"/>
                              <a:gd name="connsiteY5" fmla="*/ 778768 h 778767"/>
                              <a:gd name="connsiteX6" fmla="*/ 827394 w 885292"/>
                              <a:gd name="connsiteY6" fmla="*/ 769871 h 778767"/>
                              <a:gd name="connsiteX7" fmla="*/ 760669 w 885292"/>
                              <a:gd name="connsiteY7" fmla="*/ 189361 h 778767"/>
                              <a:gd name="connsiteX8" fmla="*/ 15569 w 885292"/>
                              <a:gd name="connsiteY8" fmla="*/ 124859 h 778767"/>
                              <a:gd name="connsiteX9" fmla="*/ 15569 w 885292"/>
                              <a:gd name="connsiteY9" fmla="*/ 124859 h 778767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778767" w="885292" stroke="1">
                                <a:moveTo>
                                  <a:pt x="15569" y="124859"/>
                                </a:moveTo>
                                <a:lnTo>
                                  <a:pt x="0" y="140429"/>
                                </a:lnTo>
                                <a:lnTo>
                                  <a:pt x="4448" y="138204"/>
                                </a:lnTo>
                                <a:cubicBezTo>
                                  <a:pt x="240211" y="67031"/>
                                  <a:pt x="507113" y="135980"/>
                                  <a:pt x="676150" y="336156"/>
                                </a:cubicBezTo>
                                <a:cubicBezTo>
                                  <a:pt x="760669" y="436244"/>
                                  <a:pt x="807377" y="556350"/>
                                  <a:pt x="820722" y="676456"/>
                                </a:cubicBezTo>
                                <a:lnTo>
                                  <a:pt x="820722" y="778768"/>
                                </a:lnTo>
                                <a:lnTo>
                                  <a:pt x="827394" y="769871"/>
                                </a:lnTo>
                                <a:cubicBezTo>
                                  <a:pt x="920810" y="585264"/>
                                  <a:pt x="903016" y="356174"/>
                                  <a:pt x="760669" y="189361"/>
                                </a:cubicBezTo>
                                <a:cubicBezTo>
                                  <a:pt x="576062" y="-35281"/>
                                  <a:pt x="240211" y="-64196"/>
                                  <a:pt x="15569" y="124859"/>
                                </a:cubicBezTo>
                                <a:lnTo>
                                  <a:pt x="15569" y="1248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63" name="任意多边形: 形状 19"/>
                        <wps:cNvSpPr/>
                        <wps:spPr>
                          <a:xfrm>
                            <a:off x="4067409" y="2070572"/>
                            <a:ext cx="1043139" cy="455411"/>
                          </a:xfrm>
                          <a:custGeom>
                            <a:avLst/>
                            <a:gdLst>
                              <a:gd name="connsiteX0" fmla="*/ 2224 w 1043139"/>
                              <a:gd name="connsiteY0" fmla="*/ 433169 h 455411"/>
                              <a:gd name="connsiteX1" fmla="*/ 0 w 1043139"/>
                              <a:gd name="connsiteY1" fmla="*/ 455411 h 455411"/>
                              <a:gd name="connsiteX2" fmla="*/ 2224 w 1043139"/>
                              <a:gd name="connsiteY2" fmla="*/ 450963 h 455411"/>
                              <a:gd name="connsiteX3" fmla="*/ 649460 w 1043139"/>
                              <a:gd name="connsiteY3" fmla="*/ 179613 h 455411"/>
                              <a:gd name="connsiteX4" fmla="*/ 978638 w 1043139"/>
                              <a:gd name="connsiteY4" fmla="*/ 350875 h 455411"/>
                              <a:gd name="connsiteX5" fmla="*/ 1043139 w 1043139"/>
                              <a:gd name="connsiteY5" fmla="*/ 428721 h 455411"/>
                              <a:gd name="connsiteX6" fmla="*/ 1040915 w 1043139"/>
                              <a:gd name="connsiteY6" fmla="*/ 417600 h 455411"/>
                              <a:gd name="connsiteX7" fmla="*/ 620546 w 1043139"/>
                              <a:gd name="connsiteY7" fmla="*/ 8351 h 455411"/>
                              <a:gd name="connsiteX8" fmla="*/ 2224 w 1043139"/>
                              <a:gd name="connsiteY8" fmla="*/ 433169 h 455411"/>
                              <a:gd name="connsiteX9" fmla="*/ 2224 w 1043139"/>
                              <a:gd name="connsiteY9" fmla="*/ 433169 h 455411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455411" w="1043139" stroke="1">
                                <a:moveTo>
                                  <a:pt x="2224" y="433169"/>
                                </a:moveTo>
                                <a:lnTo>
                                  <a:pt x="0" y="455411"/>
                                </a:lnTo>
                                <a:lnTo>
                                  <a:pt x="2224" y="450963"/>
                                </a:lnTo>
                                <a:cubicBezTo>
                                  <a:pt x="140123" y="246338"/>
                                  <a:pt x="391455" y="130681"/>
                                  <a:pt x="649460" y="179613"/>
                                </a:cubicBezTo>
                                <a:cubicBezTo>
                                  <a:pt x="778462" y="204079"/>
                                  <a:pt x="891895" y="266356"/>
                                  <a:pt x="978638" y="350875"/>
                                </a:cubicBezTo>
                                <a:lnTo>
                                  <a:pt x="1043139" y="428721"/>
                                </a:lnTo>
                                <a:lnTo>
                                  <a:pt x="1040915" y="417600"/>
                                </a:lnTo>
                                <a:cubicBezTo>
                                  <a:pt x="996432" y="215200"/>
                                  <a:pt x="836291" y="50611"/>
                                  <a:pt x="620546" y="8351"/>
                                </a:cubicBezTo>
                                <a:cubicBezTo>
                                  <a:pt x="335851" y="-42805"/>
                                  <a:pt x="57829" y="146250"/>
                                  <a:pt x="2224" y="433169"/>
                                </a:cubicBezTo>
                                <a:lnTo>
                                  <a:pt x="2224" y="433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64" name="任意多边形: 形状 20"/>
                        <wps:cNvSpPr/>
                        <wps:spPr>
                          <a:xfrm>
                            <a:off x="4025149" y="2446865"/>
                            <a:ext cx="408244" cy="637386"/>
                          </a:xfrm>
                          <a:custGeom>
                            <a:avLst/>
                            <a:gdLst>
                              <a:gd name="connsiteX0" fmla="*/ 13345 w 408244"/>
                              <a:gd name="connsiteY0" fmla="*/ 3496 h 637386"/>
                              <a:gd name="connsiteX1" fmla="*/ 0 w 408244"/>
                              <a:gd name="connsiteY1" fmla="*/ 7944 h 637386"/>
                              <a:gd name="connsiteX2" fmla="*/ 2224 w 408244"/>
                              <a:gd name="connsiteY2" fmla="*/ 7944 h 637386"/>
                              <a:gd name="connsiteX3" fmla="*/ 304712 w 408244"/>
                              <a:gd name="connsiteY3" fmla="*/ 346019 h 637386"/>
                              <a:gd name="connsiteX4" fmla="*/ 269126 w 408244"/>
                              <a:gd name="connsiteY4" fmla="*/ 581782 h 637386"/>
                              <a:gd name="connsiteX5" fmla="*/ 235763 w 408244"/>
                              <a:gd name="connsiteY5" fmla="*/ 637387 h 637386"/>
                              <a:gd name="connsiteX6" fmla="*/ 242435 w 408244"/>
                              <a:gd name="connsiteY6" fmla="*/ 635162 h 637386"/>
                              <a:gd name="connsiteX7" fmla="*/ 404800 w 408244"/>
                              <a:gd name="connsiteY7" fmla="*/ 292639 h 637386"/>
                              <a:gd name="connsiteX8" fmla="*/ 13345 w 408244"/>
                              <a:gd name="connsiteY8" fmla="*/ 3496 h 637386"/>
                              <a:gd name="connsiteX9" fmla="*/ 13345 w 408244"/>
                              <a:gd name="connsiteY9" fmla="*/ 3496 h 637386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637386" w="408244" stroke="1">
                                <a:moveTo>
                                  <a:pt x="13345" y="3496"/>
                                </a:moveTo>
                                <a:lnTo>
                                  <a:pt x="0" y="7944"/>
                                </a:lnTo>
                                <a:lnTo>
                                  <a:pt x="2224" y="7944"/>
                                </a:lnTo>
                                <a:cubicBezTo>
                                  <a:pt x="157917" y="47979"/>
                                  <a:pt x="280246" y="176982"/>
                                  <a:pt x="304712" y="346019"/>
                                </a:cubicBezTo>
                                <a:cubicBezTo>
                                  <a:pt x="318057" y="430538"/>
                                  <a:pt x="302488" y="512833"/>
                                  <a:pt x="269126" y="581782"/>
                                </a:cubicBezTo>
                                <a:lnTo>
                                  <a:pt x="235763" y="637387"/>
                                </a:lnTo>
                                <a:lnTo>
                                  <a:pt x="242435" y="635162"/>
                                </a:lnTo>
                                <a:cubicBezTo>
                                  <a:pt x="355869" y="566213"/>
                                  <a:pt x="424818" y="432762"/>
                                  <a:pt x="404800" y="292639"/>
                                </a:cubicBezTo>
                                <a:cubicBezTo>
                                  <a:pt x="375886" y="105808"/>
                                  <a:pt x="200176" y="-23194"/>
                                  <a:pt x="13345" y="3496"/>
                                </a:cubicBezTo>
                                <a:lnTo>
                                  <a:pt x="13345" y="34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A821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65" name="任意多边形: 形状 21"/>
                        <wps:cNvSpPr/>
                        <wps:spPr>
                          <a:xfrm>
                            <a:off x="3467940" y="2342545"/>
                            <a:ext cx="648401" cy="381389"/>
                          </a:xfrm>
                          <a:custGeom>
                            <a:avLst/>
                            <a:gdLst>
                              <a:gd name="connsiteX0" fmla="*/ 1165 w 648401"/>
                              <a:gd name="connsiteY0" fmla="*/ 368044 h 381389"/>
                              <a:gd name="connsiteX1" fmla="*/ 3389 w 648401"/>
                              <a:gd name="connsiteY1" fmla="*/ 381389 h 381389"/>
                              <a:gd name="connsiteX2" fmla="*/ 3389 w 648401"/>
                              <a:gd name="connsiteY2" fmla="*/ 379165 h 381389"/>
                              <a:gd name="connsiteX3" fmla="*/ 361482 w 648401"/>
                              <a:gd name="connsiteY3" fmla="*/ 101143 h 381389"/>
                              <a:gd name="connsiteX4" fmla="*/ 595021 w 648401"/>
                              <a:gd name="connsiteY4" fmla="*/ 154523 h 381389"/>
                              <a:gd name="connsiteX5" fmla="*/ 648401 w 648401"/>
                              <a:gd name="connsiteY5" fmla="*/ 192334 h 381389"/>
                              <a:gd name="connsiteX6" fmla="*/ 646177 w 648401"/>
                              <a:gd name="connsiteY6" fmla="*/ 185662 h 381389"/>
                              <a:gd name="connsiteX7" fmla="*/ 314774 w 648401"/>
                              <a:gd name="connsiteY7" fmla="*/ 1055 h 381389"/>
                              <a:gd name="connsiteX8" fmla="*/ 1165 w 648401"/>
                              <a:gd name="connsiteY8" fmla="*/ 368044 h 381389"/>
                              <a:gd name="connsiteX9" fmla="*/ 1165 w 648401"/>
                              <a:gd name="connsiteY9" fmla="*/ 368044 h 381389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381389" w="648401" stroke="1">
                                <a:moveTo>
                                  <a:pt x="1165" y="368044"/>
                                </a:moveTo>
                                <a:lnTo>
                                  <a:pt x="3389" y="381389"/>
                                </a:lnTo>
                                <a:lnTo>
                                  <a:pt x="3389" y="379165"/>
                                </a:lnTo>
                                <a:cubicBezTo>
                                  <a:pt x="54546" y="227921"/>
                                  <a:pt x="192445" y="114488"/>
                                  <a:pt x="361482" y="101143"/>
                                </a:cubicBezTo>
                                <a:cubicBezTo>
                                  <a:pt x="446001" y="94470"/>
                                  <a:pt x="526071" y="114488"/>
                                  <a:pt x="595021" y="154523"/>
                                </a:cubicBezTo>
                                <a:lnTo>
                                  <a:pt x="648401" y="192334"/>
                                </a:lnTo>
                                <a:lnTo>
                                  <a:pt x="646177" y="185662"/>
                                </a:lnTo>
                                <a:cubicBezTo>
                                  <a:pt x="586124" y="67780"/>
                                  <a:pt x="457122" y="-10066"/>
                                  <a:pt x="314774" y="1055"/>
                                </a:cubicBezTo>
                                <a:cubicBezTo>
                                  <a:pt x="127943" y="16624"/>
                                  <a:pt x="-14404" y="181213"/>
                                  <a:pt x="1165" y="368044"/>
                                </a:cubicBezTo>
                                <a:lnTo>
                                  <a:pt x="1165" y="368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A821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66" name="任意多边形: 形状 22"/>
                        <wps:cNvSpPr/>
                        <wps:spPr>
                          <a:xfrm rot="20393758">
                            <a:off x="3889475" y="1771987"/>
                            <a:ext cx="417916" cy="631914"/>
                          </a:xfrm>
                          <a:custGeom>
                            <a:avLst/>
                            <a:gdLst>
                              <a:gd name="connsiteX0" fmla="*/ 269126 w 417916"/>
                              <a:gd name="connsiteY0" fmla="*/ 6673 h 631914"/>
                              <a:gd name="connsiteX1" fmla="*/ 255780 w 417916"/>
                              <a:gd name="connsiteY1" fmla="*/ 0 h 631914"/>
                              <a:gd name="connsiteX2" fmla="*/ 258005 w 417916"/>
                              <a:gd name="connsiteY2" fmla="*/ 2224 h 631914"/>
                              <a:gd name="connsiteX3" fmla="*/ 249108 w 417916"/>
                              <a:gd name="connsiteY3" fmla="*/ 455956 h 631914"/>
                              <a:gd name="connsiteX4" fmla="*/ 60053 w 417916"/>
                              <a:gd name="connsiteY4" fmla="*/ 604976 h 631914"/>
                              <a:gd name="connsiteX5" fmla="*/ 0 w 417916"/>
                              <a:gd name="connsiteY5" fmla="*/ 622770 h 631914"/>
                              <a:gd name="connsiteX6" fmla="*/ 6673 w 417916"/>
                              <a:gd name="connsiteY6" fmla="*/ 624994 h 631914"/>
                              <a:gd name="connsiteX7" fmla="*/ 358093 w 417916"/>
                              <a:gd name="connsiteY7" fmla="*/ 482647 h 631914"/>
                              <a:gd name="connsiteX8" fmla="*/ 269126 w 417916"/>
                              <a:gd name="connsiteY8" fmla="*/ 6673 h 631914"/>
                              <a:gd name="connsiteX9" fmla="*/ 269126 w 417916"/>
                              <a:gd name="connsiteY9" fmla="*/ 6673 h 631914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631914" w="417916" stroke="1">
                                <a:moveTo>
                                  <a:pt x="269126" y="6673"/>
                                </a:moveTo>
                                <a:lnTo>
                                  <a:pt x="255780" y="0"/>
                                </a:lnTo>
                                <a:lnTo>
                                  <a:pt x="258005" y="2224"/>
                                </a:lnTo>
                                <a:cubicBezTo>
                                  <a:pt x="344748" y="137899"/>
                                  <a:pt x="346972" y="315833"/>
                                  <a:pt x="249108" y="455956"/>
                                </a:cubicBezTo>
                                <a:cubicBezTo>
                                  <a:pt x="200176" y="524906"/>
                                  <a:pt x="135675" y="576062"/>
                                  <a:pt x="60053" y="604976"/>
                                </a:cubicBezTo>
                                <a:lnTo>
                                  <a:pt x="0" y="622770"/>
                                </a:lnTo>
                                <a:lnTo>
                                  <a:pt x="6673" y="624994"/>
                                </a:lnTo>
                                <a:cubicBezTo>
                                  <a:pt x="137899" y="651684"/>
                                  <a:pt x="278022" y="600528"/>
                                  <a:pt x="358093" y="482647"/>
                                </a:cubicBezTo>
                                <a:cubicBezTo>
                                  <a:pt x="464853" y="326954"/>
                                  <a:pt x="424818" y="113433"/>
                                  <a:pt x="269126" y="6673"/>
                                </a:cubicBezTo>
                                <a:lnTo>
                                  <a:pt x="269126" y="66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A821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67" name="任意多边形: 形状 23"/>
                        <wps:cNvSpPr/>
                        <wps:spPr>
                          <a:xfrm>
                            <a:off x="3920032" y="2483723"/>
                            <a:ext cx="269706" cy="2328714"/>
                          </a:xfrm>
                          <a:custGeom>
                            <a:avLst/>
                            <a:gdLst>
                              <a:gd name="connsiteX0" fmla="*/ 116238 w 269706"/>
                              <a:gd name="connsiteY0" fmla="*/ 0 h 2328714"/>
                              <a:gd name="connsiteX1" fmla="*/ 207430 w 269706"/>
                              <a:gd name="connsiteY1" fmla="*/ 13345 h 2328714"/>
                              <a:gd name="connsiteX2" fmla="*/ 269706 w 269706"/>
                              <a:gd name="connsiteY2" fmla="*/ 2328714 h 2328714"/>
                              <a:gd name="connsiteX3" fmla="*/ 107341 w 269706"/>
                              <a:gd name="connsiteY3" fmla="*/ 2328714 h 2328714"/>
                              <a:gd name="connsiteX4" fmla="*/ 116238 w 269706"/>
                              <a:gd name="connsiteY4" fmla="*/ 0 h 2328714"/>
                              <a:gd name="connsiteX5" fmla="*/ 116238 w 269706"/>
                              <a:gd name="connsiteY5" fmla="*/ 0 h 2328714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fill="norm" h="2328714" w="269706" stroke="1">
                                <a:moveTo>
                                  <a:pt x="116238" y="0"/>
                                </a:moveTo>
                                <a:lnTo>
                                  <a:pt x="207430" y="13345"/>
                                </a:lnTo>
                                <a:cubicBezTo>
                                  <a:pt x="105117" y="845188"/>
                                  <a:pt x="87324" y="1745980"/>
                                  <a:pt x="269706" y="2328714"/>
                                </a:cubicBezTo>
                                <a:lnTo>
                                  <a:pt x="107341" y="2328714"/>
                                </a:lnTo>
                                <a:cubicBezTo>
                                  <a:pt x="-37230" y="1632547"/>
                                  <a:pt x="-37230" y="809601"/>
                                  <a:pt x="116238" y="0"/>
                                </a:cubicBezTo>
                                <a:lnTo>
                                  <a:pt x="1162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33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30" name="任意多边形: 形状 24"/>
                        <wps:cNvSpPr/>
                        <wps:spPr>
                          <a:xfrm>
                            <a:off x="3517664" y="2999364"/>
                            <a:ext cx="678747" cy="385151"/>
                          </a:xfrm>
                          <a:custGeom>
                            <a:avLst/>
                            <a:gdLst>
                              <a:gd name="connsiteX0" fmla="*/ 373 w 678747"/>
                              <a:gd name="connsiteY0" fmla="*/ 369582 h 385151"/>
                              <a:gd name="connsiteX1" fmla="*/ 2597 w 678747"/>
                              <a:gd name="connsiteY1" fmla="*/ 385151 h 385151"/>
                              <a:gd name="connsiteX2" fmla="*/ 2597 w 678747"/>
                              <a:gd name="connsiteY2" fmla="*/ 382927 h 385151"/>
                              <a:gd name="connsiteX3" fmla="*/ 382932 w 678747"/>
                              <a:gd name="connsiteY3" fmla="*/ 107129 h 385151"/>
                              <a:gd name="connsiteX4" fmla="*/ 623143 w 678747"/>
                              <a:gd name="connsiteY4" fmla="*/ 169406 h 385151"/>
                              <a:gd name="connsiteX5" fmla="*/ 678747 w 678747"/>
                              <a:gd name="connsiteY5" fmla="*/ 209441 h 385151"/>
                              <a:gd name="connsiteX6" fmla="*/ 676523 w 678747"/>
                              <a:gd name="connsiteY6" fmla="*/ 202769 h 385151"/>
                              <a:gd name="connsiteX7" fmla="*/ 340672 w 678747"/>
                              <a:gd name="connsiteY7" fmla="*/ 369 h 385151"/>
                              <a:gd name="connsiteX8" fmla="*/ 373 w 678747"/>
                              <a:gd name="connsiteY8" fmla="*/ 369582 h 385151"/>
                              <a:gd name="connsiteX9" fmla="*/ 373 w 678747"/>
                              <a:gd name="connsiteY9" fmla="*/ 369582 h 385151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385151" w="678747" stroke="1">
                                <a:moveTo>
                                  <a:pt x="373" y="369582"/>
                                </a:moveTo>
                                <a:lnTo>
                                  <a:pt x="2597" y="385151"/>
                                </a:lnTo>
                                <a:lnTo>
                                  <a:pt x="2597" y="382927"/>
                                </a:lnTo>
                                <a:cubicBezTo>
                                  <a:pt x="60426" y="229459"/>
                                  <a:pt x="207222" y="116026"/>
                                  <a:pt x="382932" y="107129"/>
                                </a:cubicBezTo>
                                <a:cubicBezTo>
                                  <a:pt x="469675" y="102681"/>
                                  <a:pt x="554194" y="127147"/>
                                  <a:pt x="623143" y="169406"/>
                                </a:cubicBezTo>
                                <a:lnTo>
                                  <a:pt x="678747" y="209441"/>
                                </a:lnTo>
                                <a:lnTo>
                                  <a:pt x="676523" y="202769"/>
                                </a:lnTo>
                                <a:cubicBezTo>
                                  <a:pt x="616471" y="78215"/>
                                  <a:pt x="487468" y="-6304"/>
                                  <a:pt x="340672" y="369"/>
                                </a:cubicBezTo>
                                <a:cubicBezTo>
                                  <a:pt x="142721" y="9265"/>
                                  <a:pt x="-8524" y="173855"/>
                                  <a:pt x="373" y="369582"/>
                                </a:cubicBezTo>
                                <a:lnTo>
                                  <a:pt x="373" y="3695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68" name="任意多边形: 形状 25"/>
                        <wps:cNvSpPr/>
                        <wps:spPr>
                          <a:xfrm>
                            <a:off x="3427413" y="2798301"/>
                            <a:ext cx="513217" cy="599559"/>
                          </a:xfrm>
                          <a:custGeom>
                            <a:avLst/>
                            <a:gdLst>
                              <a:gd name="connsiteX0" fmla="*/ 90623 w 513217"/>
                              <a:gd name="connsiteY0" fmla="*/ 588439 h 599559"/>
                              <a:gd name="connsiteX1" fmla="*/ 101744 w 513217"/>
                              <a:gd name="connsiteY1" fmla="*/ 599559 h 599559"/>
                              <a:gd name="connsiteX2" fmla="*/ 99520 w 513217"/>
                              <a:gd name="connsiteY2" fmla="*/ 597335 h 599559"/>
                              <a:gd name="connsiteX3" fmla="*/ 219626 w 513217"/>
                              <a:gd name="connsiteY3" fmla="*/ 145827 h 599559"/>
                              <a:gd name="connsiteX4" fmla="*/ 444268 w 513217"/>
                              <a:gd name="connsiteY4" fmla="*/ 41291 h 599559"/>
                              <a:gd name="connsiteX5" fmla="*/ 513217 w 513217"/>
                              <a:gd name="connsiteY5" fmla="*/ 39067 h 599559"/>
                              <a:gd name="connsiteX6" fmla="*/ 506545 w 513217"/>
                              <a:gd name="connsiteY6" fmla="*/ 34618 h 599559"/>
                              <a:gd name="connsiteX7" fmla="*/ 117314 w 513217"/>
                              <a:gd name="connsiteY7" fmla="*/ 90223 h 599559"/>
                              <a:gd name="connsiteX8" fmla="*/ 90623 w 513217"/>
                              <a:gd name="connsiteY8" fmla="*/ 588439 h 599559"/>
                              <a:gd name="connsiteX9" fmla="*/ 90623 w 513217"/>
                              <a:gd name="connsiteY9" fmla="*/ 588439 h 599559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599559" w="513217" stroke="1">
                                <a:moveTo>
                                  <a:pt x="90623" y="588439"/>
                                </a:moveTo>
                                <a:lnTo>
                                  <a:pt x="101744" y="599559"/>
                                </a:lnTo>
                                <a:lnTo>
                                  <a:pt x="99520" y="597335"/>
                                </a:lnTo>
                                <a:cubicBezTo>
                                  <a:pt x="46140" y="441643"/>
                                  <a:pt x="88399" y="261484"/>
                                  <a:pt x="219626" y="145827"/>
                                </a:cubicBezTo>
                                <a:cubicBezTo>
                                  <a:pt x="284127" y="87998"/>
                                  <a:pt x="364197" y="52412"/>
                                  <a:pt x="444268" y="41291"/>
                                </a:cubicBezTo>
                                <a:lnTo>
                                  <a:pt x="513217" y="39067"/>
                                </a:lnTo>
                                <a:lnTo>
                                  <a:pt x="506545" y="34618"/>
                                </a:lnTo>
                                <a:cubicBezTo>
                                  <a:pt x="381991" y="-25435"/>
                                  <a:pt x="228522" y="-7641"/>
                                  <a:pt x="117314" y="90223"/>
                                </a:cubicBezTo>
                                <a:cubicBezTo>
                                  <a:pt x="-27258" y="219225"/>
                                  <a:pt x="-40603" y="443867"/>
                                  <a:pt x="90623" y="588439"/>
                                </a:cubicBezTo>
                                <a:lnTo>
                                  <a:pt x="90623" y="5884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69" name="任意多边形: 形状 26"/>
                        <wps:cNvSpPr/>
                        <wps:spPr>
                          <a:xfrm>
                            <a:off x="3001767" y="3335537"/>
                            <a:ext cx="498476" cy="611695"/>
                          </a:xfrm>
                          <a:custGeom>
                            <a:avLst/>
                            <a:gdLst>
                              <a:gd name="connsiteX0" fmla="*/ 485131 w 498476"/>
                              <a:gd name="connsiteY0" fmla="*/ 24513 h 611695"/>
                              <a:gd name="connsiteX1" fmla="*/ 498476 w 498476"/>
                              <a:gd name="connsiteY1" fmla="*/ 31185 h 611695"/>
                              <a:gd name="connsiteX2" fmla="*/ 494028 w 498476"/>
                              <a:gd name="connsiteY2" fmla="*/ 31185 h 611695"/>
                              <a:gd name="connsiteX3" fmla="*/ 109245 w 498476"/>
                              <a:gd name="connsiteY3" fmla="*/ 300311 h 611695"/>
                              <a:gd name="connsiteX4" fmla="*/ 89227 w 498476"/>
                              <a:gd name="connsiteY4" fmla="*/ 547195 h 611695"/>
                              <a:gd name="connsiteX5" fmla="*/ 111469 w 498476"/>
                              <a:gd name="connsiteY5" fmla="*/ 611696 h 611695"/>
                              <a:gd name="connsiteX6" fmla="*/ 107021 w 498476"/>
                              <a:gd name="connsiteY6" fmla="*/ 607248 h 611695"/>
                              <a:gd name="connsiteX7" fmla="*/ 24726 w 498476"/>
                              <a:gd name="connsiteY7" fmla="*/ 224689 h 611695"/>
                              <a:gd name="connsiteX8" fmla="*/ 485131 w 498476"/>
                              <a:gd name="connsiteY8" fmla="*/ 24513 h 611695"/>
                              <a:gd name="connsiteX9" fmla="*/ 485131 w 498476"/>
                              <a:gd name="connsiteY9" fmla="*/ 24513 h 611695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611695" w="498476" stroke="1">
                                <a:moveTo>
                                  <a:pt x="485131" y="24513"/>
                                </a:moveTo>
                                <a:lnTo>
                                  <a:pt x="498476" y="31185"/>
                                </a:lnTo>
                                <a:lnTo>
                                  <a:pt x="494028" y="31185"/>
                                </a:lnTo>
                                <a:cubicBezTo>
                                  <a:pt x="329439" y="35634"/>
                                  <a:pt x="173746" y="135722"/>
                                  <a:pt x="109245" y="300311"/>
                                </a:cubicBezTo>
                                <a:cubicBezTo>
                                  <a:pt x="78107" y="382606"/>
                                  <a:pt x="71434" y="467124"/>
                                  <a:pt x="89227" y="547195"/>
                                </a:cubicBezTo>
                                <a:lnTo>
                                  <a:pt x="111469" y="611696"/>
                                </a:lnTo>
                                <a:lnTo>
                                  <a:pt x="107021" y="607248"/>
                                </a:lnTo>
                                <a:cubicBezTo>
                                  <a:pt x="6933" y="509384"/>
                                  <a:pt x="-28654" y="360364"/>
                                  <a:pt x="24726" y="224689"/>
                                </a:cubicBezTo>
                                <a:cubicBezTo>
                                  <a:pt x="95900" y="42306"/>
                                  <a:pt x="302749" y="-46661"/>
                                  <a:pt x="485131" y="24513"/>
                                </a:cubicBezTo>
                                <a:lnTo>
                                  <a:pt x="485131" y="24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70" name="任意多边形: 形状 27"/>
                        <wps:cNvSpPr/>
                        <wps:spPr>
                          <a:xfrm>
                            <a:off x="2839660" y="3185603"/>
                            <a:ext cx="671703" cy="399088"/>
                          </a:xfrm>
                          <a:custGeom>
                            <a:avLst/>
                            <a:gdLst>
                              <a:gd name="connsiteX0" fmla="*/ 665031 w 671703"/>
                              <a:gd name="connsiteY0" fmla="*/ 181119 h 399088"/>
                              <a:gd name="connsiteX1" fmla="*/ 671704 w 671703"/>
                              <a:gd name="connsiteY1" fmla="*/ 194465 h 399088"/>
                              <a:gd name="connsiteX2" fmla="*/ 667256 w 671703"/>
                              <a:gd name="connsiteY2" fmla="*/ 192240 h 399088"/>
                              <a:gd name="connsiteX3" fmla="*/ 200178 w 671703"/>
                              <a:gd name="connsiteY3" fmla="*/ 156653 h 399088"/>
                              <a:gd name="connsiteX4" fmla="*/ 28917 w 671703"/>
                              <a:gd name="connsiteY4" fmla="*/ 334588 h 399088"/>
                              <a:gd name="connsiteX5" fmla="*/ 4451 w 671703"/>
                              <a:gd name="connsiteY5" fmla="*/ 399089 h 399088"/>
                              <a:gd name="connsiteX6" fmla="*/ 2226 w 671703"/>
                              <a:gd name="connsiteY6" fmla="*/ 392416 h 399088"/>
                              <a:gd name="connsiteX7" fmla="*/ 182385 w 671703"/>
                              <a:gd name="connsiteY7" fmla="*/ 45445 h 399088"/>
                              <a:gd name="connsiteX8" fmla="*/ 665031 w 671703"/>
                              <a:gd name="connsiteY8" fmla="*/ 181119 h 399088"/>
                              <a:gd name="connsiteX9" fmla="*/ 665031 w 671703"/>
                              <a:gd name="connsiteY9" fmla="*/ 181119 h 399088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399088" w="671703" stroke="1">
                                <a:moveTo>
                                  <a:pt x="665031" y="181119"/>
                                </a:moveTo>
                                <a:lnTo>
                                  <a:pt x="671704" y="194465"/>
                                </a:lnTo>
                                <a:lnTo>
                                  <a:pt x="667256" y="192240"/>
                                </a:lnTo>
                                <a:cubicBezTo>
                                  <a:pt x="536029" y="92152"/>
                                  <a:pt x="353647" y="72135"/>
                                  <a:pt x="200178" y="156653"/>
                                </a:cubicBezTo>
                                <a:cubicBezTo>
                                  <a:pt x="124556" y="198913"/>
                                  <a:pt x="64503" y="263414"/>
                                  <a:pt x="28917" y="334588"/>
                                </a:cubicBezTo>
                                <a:lnTo>
                                  <a:pt x="4451" y="399089"/>
                                </a:lnTo>
                                <a:lnTo>
                                  <a:pt x="2226" y="392416"/>
                                </a:lnTo>
                                <a:cubicBezTo>
                                  <a:pt x="-13343" y="254517"/>
                                  <a:pt x="53382" y="116618"/>
                                  <a:pt x="182385" y="45445"/>
                                </a:cubicBezTo>
                                <a:cubicBezTo>
                                  <a:pt x="351422" y="-50195"/>
                                  <a:pt x="569392" y="9858"/>
                                  <a:pt x="665031" y="181119"/>
                                </a:cubicBezTo>
                                <a:lnTo>
                                  <a:pt x="665031" y="181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71" name="任意多边形: 形状 28"/>
                        <wps:cNvSpPr/>
                        <wps:spPr>
                          <a:xfrm>
                            <a:off x="3323203" y="3324463"/>
                            <a:ext cx="199282" cy="451508"/>
                          </a:xfrm>
                          <a:custGeom>
                            <a:avLst/>
                            <a:gdLst>
                              <a:gd name="connsiteX0" fmla="*/ 190386 w 199282"/>
                              <a:gd name="connsiteY0" fmla="*/ 0 h 451508"/>
                              <a:gd name="connsiteX1" fmla="*/ 199282 w 199282"/>
                              <a:gd name="connsiteY1" fmla="*/ 0 h 451508"/>
                              <a:gd name="connsiteX2" fmla="*/ 197058 w 199282"/>
                              <a:gd name="connsiteY2" fmla="*/ 2224 h 451508"/>
                              <a:gd name="connsiteX3" fmla="*/ 76953 w 199282"/>
                              <a:gd name="connsiteY3" fmla="*/ 280246 h 451508"/>
                              <a:gd name="connsiteX4" fmla="*/ 150350 w 199282"/>
                              <a:gd name="connsiteY4" fmla="*/ 422594 h 451508"/>
                              <a:gd name="connsiteX5" fmla="*/ 183713 w 199282"/>
                              <a:gd name="connsiteY5" fmla="*/ 451508 h 451508"/>
                              <a:gd name="connsiteX6" fmla="*/ 179265 w 199282"/>
                              <a:gd name="connsiteY6" fmla="*/ 451508 h 451508"/>
                              <a:gd name="connsiteX7" fmla="*/ 3555 w 199282"/>
                              <a:gd name="connsiteY7" fmla="*/ 269126 h 451508"/>
                              <a:gd name="connsiteX8" fmla="*/ 190386 w 199282"/>
                              <a:gd name="connsiteY8" fmla="*/ 0 h 451508"/>
                              <a:gd name="connsiteX9" fmla="*/ 190386 w 199282"/>
                              <a:gd name="connsiteY9" fmla="*/ 0 h 451508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451508" w="199282" stroke="1">
                                <a:moveTo>
                                  <a:pt x="190386" y="0"/>
                                </a:moveTo>
                                <a:lnTo>
                                  <a:pt x="199282" y="0"/>
                                </a:lnTo>
                                <a:lnTo>
                                  <a:pt x="197058" y="2224"/>
                                </a:lnTo>
                                <a:cubicBezTo>
                                  <a:pt x="108091" y="60053"/>
                                  <a:pt x="56935" y="169037"/>
                                  <a:pt x="76953" y="280246"/>
                                </a:cubicBezTo>
                                <a:cubicBezTo>
                                  <a:pt x="88073" y="335851"/>
                                  <a:pt x="112539" y="384783"/>
                                  <a:pt x="150350" y="422594"/>
                                </a:cubicBezTo>
                                <a:lnTo>
                                  <a:pt x="183713" y="451508"/>
                                </a:lnTo>
                                <a:lnTo>
                                  <a:pt x="179265" y="451508"/>
                                </a:lnTo>
                                <a:cubicBezTo>
                                  <a:pt x="92522" y="431490"/>
                                  <a:pt x="21348" y="362541"/>
                                  <a:pt x="3555" y="269126"/>
                                </a:cubicBezTo>
                                <a:cubicBezTo>
                                  <a:pt x="-18687" y="142347"/>
                                  <a:pt x="65832" y="22242"/>
                                  <a:pt x="190386" y="0"/>
                                </a:cubicBezTo>
                                <a:lnTo>
                                  <a:pt x="1903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72" name="任意多边形: 形状 29"/>
                        <wps:cNvSpPr/>
                        <wps:spPr>
                          <a:xfrm>
                            <a:off x="3480226" y="3197205"/>
                            <a:ext cx="451508" cy="198431"/>
                          </a:xfrm>
                          <a:custGeom>
                            <a:avLst/>
                            <a:gdLst>
                              <a:gd name="connsiteX0" fmla="*/ 449284 w 451508"/>
                              <a:gd name="connsiteY0" fmla="*/ 171741 h 198431"/>
                              <a:gd name="connsiteX1" fmla="*/ 451508 w 451508"/>
                              <a:gd name="connsiteY1" fmla="*/ 180638 h 198431"/>
                              <a:gd name="connsiteX2" fmla="*/ 449284 w 451508"/>
                              <a:gd name="connsiteY2" fmla="*/ 180638 h 198431"/>
                              <a:gd name="connsiteX3" fmla="*/ 162365 w 451508"/>
                              <a:gd name="connsiteY3" fmla="*/ 80550 h 198431"/>
                              <a:gd name="connsiteX4" fmla="*/ 24466 w 451508"/>
                              <a:gd name="connsiteY4" fmla="*/ 162845 h 198431"/>
                              <a:gd name="connsiteX5" fmla="*/ 0 w 451508"/>
                              <a:gd name="connsiteY5" fmla="*/ 198431 h 198431"/>
                              <a:gd name="connsiteX6" fmla="*/ 0 w 451508"/>
                              <a:gd name="connsiteY6" fmla="*/ 193983 h 198431"/>
                              <a:gd name="connsiteX7" fmla="*/ 171262 w 451508"/>
                              <a:gd name="connsiteY7" fmla="*/ 7152 h 198431"/>
                              <a:gd name="connsiteX8" fmla="*/ 449284 w 451508"/>
                              <a:gd name="connsiteY8" fmla="*/ 171741 h 198431"/>
                              <a:gd name="connsiteX9" fmla="*/ 449284 w 451508"/>
                              <a:gd name="connsiteY9" fmla="*/ 171741 h 198431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198431" w="451508" stroke="1">
                                <a:moveTo>
                                  <a:pt x="449284" y="171741"/>
                                </a:moveTo>
                                <a:lnTo>
                                  <a:pt x="451508" y="180638"/>
                                </a:lnTo>
                                <a:lnTo>
                                  <a:pt x="449284" y="180638"/>
                                </a:lnTo>
                                <a:cubicBezTo>
                                  <a:pt x="384783" y="96119"/>
                                  <a:pt x="273574" y="51636"/>
                                  <a:pt x="162365" y="80550"/>
                                </a:cubicBezTo>
                                <a:cubicBezTo>
                                  <a:pt x="106761" y="93895"/>
                                  <a:pt x="60053" y="125033"/>
                                  <a:pt x="24466" y="162845"/>
                                </a:cubicBezTo>
                                <a:lnTo>
                                  <a:pt x="0" y="198431"/>
                                </a:lnTo>
                                <a:lnTo>
                                  <a:pt x="0" y="193983"/>
                                </a:lnTo>
                                <a:cubicBezTo>
                                  <a:pt x="13345" y="105016"/>
                                  <a:pt x="77846" y="29394"/>
                                  <a:pt x="171262" y="7152"/>
                                </a:cubicBezTo>
                                <a:cubicBezTo>
                                  <a:pt x="293592" y="-23986"/>
                                  <a:pt x="418145" y="49411"/>
                                  <a:pt x="449284" y="171741"/>
                                </a:cubicBezTo>
                                <a:lnTo>
                                  <a:pt x="449284" y="1717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8049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73" name="任意多边形: 形状 30"/>
                        <wps:cNvSpPr/>
                        <wps:spPr>
                          <a:xfrm>
                            <a:off x="3247688" y="2917438"/>
                            <a:ext cx="350418" cy="373396"/>
                          </a:xfrm>
                          <a:custGeom>
                            <a:avLst/>
                            <a:gdLst>
                              <a:gd name="connsiteX0" fmla="*/ 45706 w 350418"/>
                              <a:gd name="connsiteY0" fmla="*/ 6673 h 373396"/>
                              <a:gd name="connsiteX1" fmla="*/ 52379 w 350418"/>
                              <a:gd name="connsiteY1" fmla="*/ 0 h 373396"/>
                              <a:gd name="connsiteX2" fmla="*/ 52379 w 350418"/>
                              <a:gd name="connsiteY2" fmla="*/ 2224 h 373396"/>
                              <a:gd name="connsiteX3" fmla="*/ 154691 w 350418"/>
                              <a:gd name="connsiteY3" fmla="*/ 286919 h 373396"/>
                              <a:gd name="connsiteX4" fmla="*/ 305935 w 350418"/>
                              <a:gd name="connsiteY4" fmla="*/ 342523 h 373396"/>
                              <a:gd name="connsiteX5" fmla="*/ 350419 w 350418"/>
                              <a:gd name="connsiteY5" fmla="*/ 340299 h 373396"/>
                              <a:gd name="connsiteX6" fmla="*/ 345970 w 350418"/>
                              <a:gd name="connsiteY6" fmla="*/ 342523 h 373396"/>
                              <a:gd name="connsiteX7" fmla="*/ 92414 w 350418"/>
                              <a:gd name="connsiteY7" fmla="*/ 326954 h 373396"/>
                              <a:gd name="connsiteX8" fmla="*/ 45706 w 350418"/>
                              <a:gd name="connsiteY8" fmla="*/ 6673 h 373396"/>
                              <a:gd name="connsiteX9" fmla="*/ 45706 w 350418"/>
                              <a:gd name="connsiteY9" fmla="*/ 6673 h 373396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373396" w="350418" stroke="1">
                                <a:moveTo>
                                  <a:pt x="45706" y="6673"/>
                                </a:moveTo>
                                <a:lnTo>
                                  <a:pt x="52379" y="0"/>
                                </a:lnTo>
                                <a:lnTo>
                                  <a:pt x="52379" y="2224"/>
                                </a:lnTo>
                                <a:cubicBezTo>
                                  <a:pt x="25689" y="106761"/>
                                  <a:pt x="63500" y="220194"/>
                                  <a:pt x="154691" y="286919"/>
                                </a:cubicBezTo>
                                <a:cubicBezTo>
                                  <a:pt x="199175" y="320282"/>
                                  <a:pt x="252555" y="338075"/>
                                  <a:pt x="305935" y="342523"/>
                                </a:cubicBezTo>
                                <a:lnTo>
                                  <a:pt x="350419" y="340299"/>
                                </a:lnTo>
                                <a:lnTo>
                                  <a:pt x="345970" y="342523"/>
                                </a:lnTo>
                                <a:cubicBezTo>
                                  <a:pt x="268124" y="387007"/>
                                  <a:pt x="168036" y="384783"/>
                                  <a:pt x="92414" y="326954"/>
                                </a:cubicBezTo>
                                <a:cubicBezTo>
                                  <a:pt x="-9898" y="251332"/>
                                  <a:pt x="-29916" y="108985"/>
                                  <a:pt x="45706" y="6673"/>
                                </a:cubicBezTo>
                                <a:lnTo>
                                  <a:pt x="45706" y="66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74" name="任意多边形: 形状 31"/>
                        <wps:cNvSpPr/>
                        <wps:spPr>
                          <a:xfrm>
                            <a:off x="3471329" y="3351153"/>
                            <a:ext cx="553820" cy="1499095"/>
                          </a:xfrm>
                          <a:custGeom>
                            <a:avLst/>
                            <a:gdLst>
                              <a:gd name="connsiteX0" fmla="*/ 53380 w 553820"/>
                              <a:gd name="connsiteY0" fmla="*/ 0 h 1499095"/>
                              <a:gd name="connsiteX1" fmla="*/ 0 w 553820"/>
                              <a:gd name="connsiteY1" fmla="*/ 26690 h 1499095"/>
                              <a:gd name="connsiteX2" fmla="*/ 453732 w 553820"/>
                              <a:gd name="connsiteY2" fmla="*/ 1499096 h 1499095"/>
                              <a:gd name="connsiteX3" fmla="*/ 553820 w 553820"/>
                              <a:gd name="connsiteY3" fmla="*/ 1465733 h 1499095"/>
                              <a:gd name="connsiteX4" fmla="*/ 53380 w 553820"/>
                              <a:gd name="connsiteY4" fmla="*/ 0 h 1499095"/>
                              <a:gd name="connsiteX5" fmla="*/ 53380 w 553820"/>
                              <a:gd name="connsiteY5" fmla="*/ 0 h 1499095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fill="norm" h="1499095" w="553820" stroke="1">
                                <a:moveTo>
                                  <a:pt x="53380" y="0"/>
                                </a:moveTo>
                                <a:lnTo>
                                  <a:pt x="0" y="26690"/>
                                </a:lnTo>
                                <a:cubicBezTo>
                                  <a:pt x="240211" y="529354"/>
                                  <a:pt x="442611" y="1094295"/>
                                  <a:pt x="453732" y="1499096"/>
                                </a:cubicBezTo>
                                <a:lnTo>
                                  <a:pt x="553820" y="1465733"/>
                                </a:lnTo>
                                <a:cubicBezTo>
                                  <a:pt x="493767" y="996432"/>
                                  <a:pt x="322506" y="478198"/>
                                  <a:pt x="53380" y="0"/>
                                </a:cubicBezTo>
                                <a:lnTo>
                                  <a:pt x="533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33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75" name="任意多边形: 形状 32"/>
                        <wps:cNvSpPr/>
                        <wps:spPr>
                          <a:xfrm>
                            <a:off x="3651487" y="4532191"/>
                            <a:ext cx="869653" cy="471525"/>
                          </a:xfrm>
                          <a:custGeom>
                            <a:avLst/>
                            <a:gdLst>
                              <a:gd name="connsiteX0" fmla="*/ 31139 w 869653"/>
                              <a:gd name="connsiteY0" fmla="*/ 211297 h 471525"/>
                              <a:gd name="connsiteX1" fmla="*/ 371438 w 869653"/>
                              <a:gd name="connsiteY1" fmla="*/ 0 h 471525"/>
                              <a:gd name="connsiteX2" fmla="*/ 778462 w 869653"/>
                              <a:gd name="connsiteY2" fmla="*/ 104536 h 471525"/>
                              <a:gd name="connsiteX3" fmla="*/ 869654 w 869653"/>
                              <a:gd name="connsiteY3" fmla="*/ 320282 h 471525"/>
                              <a:gd name="connsiteX4" fmla="*/ 713961 w 869653"/>
                              <a:gd name="connsiteY4" fmla="*/ 471526 h 471525"/>
                              <a:gd name="connsiteX5" fmla="*/ 0 w 869653"/>
                              <a:gd name="connsiteY5" fmla="*/ 471526 h 471525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fill="norm" h="471525" w="869653" stroke="1">
                                <a:moveTo>
                                  <a:pt x="31139" y="211297"/>
                                </a:moveTo>
                                <a:lnTo>
                                  <a:pt x="371438" y="0"/>
                                </a:lnTo>
                                <a:lnTo>
                                  <a:pt x="778462" y="104536"/>
                                </a:lnTo>
                                <a:lnTo>
                                  <a:pt x="869654" y="320282"/>
                                </a:lnTo>
                                <a:lnTo>
                                  <a:pt x="713961" y="471526"/>
                                </a:lnTo>
                                <a:lnTo>
                                  <a:pt x="0" y="471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5B2B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76" name="任意多边形: 形状 33"/>
                        <wps:cNvSpPr/>
                        <wps:spPr>
                          <a:xfrm>
                            <a:off x="4372121" y="4814662"/>
                            <a:ext cx="507112" cy="275797"/>
                          </a:xfrm>
                          <a:custGeom>
                            <a:avLst/>
                            <a:gdLst>
                              <a:gd name="connsiteX0" fmla="*/ 17793 w 507112"/>
                              <a:gd name="connsiteY0" fmla="*/ 124554 h 275797"/>
                              <a:gd name="connsiteX1" fmla="*/ 215745 w 507112"/>
                              <a:gd name="connsiteY1" fmla="*/ 0 h 275797"/>
                              <a:gd name="connsiteX2" fmla="*/ 453732 w 507112"/>
                              <a:gd name="connsiteY2" fmla="*/ 62277 h 275797"/>
                              <a:gd name="connsiteX3" fmla="*/ 507112 w 507112"/>
                              <a:gd name="connsiteY3" fmla="*/ 186831 h 275797"/>
                              <a:gd name="connsiteX4" fmla="*/ 415921 w 507112"/>
                              <a:gd name="connsiteY4" fmla="*/ 275798 h 275797"/>
                              <a:gd name="connsiteX5" fmla="*/ 0 w 507112"/>
                              <a:gd name="connsiteY5" fmla="*/ 275798 h 275797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fill="norm" h="275797" w="507112" stroke="1">
                                <a:moveTo>
                                  <a:pt x="17793" y="124554"/>
                                </a:moveTo>
                                <a:lnTo>
                                  <a:pt x="215745" y="0"/>
                                </a:lnTo>
                                <a:lnTo>
                                  <a:pt x="453732" y="62277"/>
                                </a:lnTo>
                                <a:lnTo>
                                  <a:pt x="507112" y="186831"/>
                                </a:lnTo>
                                <a:lnTo>
                                  <a:pt x="415921" y="275798"/>
                                </a:lnTo>
                                <a:lnTo>
                                  <a:pt x="0" y="275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458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4" o:spid="_x0000_s1038" style="width:252pt;height:112.5pt;margin-top:-65.75pt;margin-left:62.25pt;mso-wrap-distance-bottom:0;mso-wrap-distance-left:9pt;mso-wrap-distance-right:9pt;mso-wrap-distance-top:0;position:absolute;z-index:251682816" coordorigin="10505,11533" coordsize="21600,21600">
                <v:shape id="_x0000_s1039" style="width:17214;height:12161;left:14891;position:absolute;top:20090;v-text-anchor:top" coordsize="21600,21600" path="m,l21600,l21600,l21600,21600l21600,21600l,21600xe" fillcolor="#e6ad5f" stroked="f" strokeweight="1.75pt">
                  <v:stroke joinstyle="miter"/>
                </v:shape>
                <v:shape id="_x0000_s1040" style="width:15560;height:10775;left:15640;position:absolute;top:20799;v-text-anchor:top" coordsize="21600,21600" path="m21600,21099c14210,21738,7002,21796,,21099l,21099c525,13757,583,6675,,l,c7413,1596,14632,1712,21600,l21600,c21017,6704,21075,13757,21600,21099xe" fillcolor="#e7dccb" stroked="f" strokeweight="1.75pt">
                  <v:stroke joinstyle="miter"/>
                </v:shape>
                <v:group id="_x0000_s1041" style="width:576;height:1013;left:15936;position:absolute;top:21422" coordorigin="597619,456592" coordsize="21600,21600">
                  <v:shape id="_x0000_s1042" style="width:21600;height:21600;left:597620;position:absolute;top:456592;v-text-anchor:top" coordsize="21600,21600" path="m21600,10800c21600,16765,16765,21600,10800,21600l10800,21600c4835,21600,,16765,,10800l,10800c,4835,4835,,10800,l10800,c16765,,21600,4835,21600,10800xe" fillcolor="#9b9991" stroked="f" strokeweight="1.75pt">
                    <v:stroke joinstyle="miter"/>
                  </v:shape>
                  <v:shape id="_x0000_s1043" style="width:17280;height:11109;left:600397;position:absolute;top:461838;v-text-anchor:top" coordsize="21600,21600" path="m21600,l,21600e" fillcolor="this" stroked="t" strokecolor="#4c4c47" strokeweight="1.28pt">
                    <v:stroke joinstyle="miter"/>
                  </v:shape>
                  <v:shape id="_x0000_s1044" style="width:11726;height:14811;left:602865;position:absolute;top:459369;v-text-anchor:top" coordsize="21600,21600" path="m21600,21600l,e" fillcolor="this" stroked="t" strokecolor="#4c4c47" strokeweight="1.28pt">
                    <v:stroke joinstyle="miter"/>
                  </v:shape>
                </v:group>
                <v:group id="_x0000_s1045" style="width:576;height:1013;left:30328;position:absolute;top:21306" coordorigin="1137312,454123" coordsize="21600,21600">
                  <v:shape id="_x0000_s1046" style="width:21600;height:21600;left:1137313;position:absolute;top:454124;v-text-anchor:top" coordsize="21600,21600" path="m21600,10800c21600,16765,16765,21600,10800,21600l10800,21600c4835,21600,,16765,,10800l,10800c,4835,4835,,10800,l10800,c16765,,21600,4835,21600,10800xe" fillcolor="#9b9991" stroked="f" strokeweight="1.75pt">
                    <v:stroke joinstyle="miter"/>
                  </v:shape>
                  <v:shape id="_x0000_s1047" style="width:16971;height:11109;left:1140090;position:absolute;top:459369;v-text-anchor:top" coordsize="21600,21600" path="m21600,l,21600e" fillcolor="this" stroked="t" strokecolor="#4c4c47" strokeweight="1.28pt">
                    <v:stroke joinstyle="miter"/>
                  </v:shape>
                  <v:shape id="_x0000_s1048" style="width:11726;height:14811;left:1142558;position:absolute;top:456901;v-text-anchor:top" coordsize="21600,21600" path="m21600,21600l,e" fillcolor="this" stroked="t" strokecolor="#4c4c47" strokeweight="1.28pt">
                    <v:stroke joinstyle="miter"/>
                  </v:shape>
                </v:group>
                <v:shape id="_x0000_s1049" style="width:3851;height:3108;left:11156;position:absolute;top:13884;v-text-anchor:top" coordsize="21600,21600" path="m21508,17274l21600,18280l21600,18280l21554,18079l21554,18079c18323,9427,12923,5302,7662,8622l7662,8622c5031,10232,2815,13552,1200,17777l1200,17777l,21600l,21600l,21097l,21097c508,11841,3508,3692,7892,976l7892,976c13754,-2746,19846,4497,21508,17274l21508,17274l21508,17274xe" fillcolor="#0c0" stroked="f" strokeweight="1.75pt">
                  <v:stroke joinstyle="miter"/>
                </v:shape>
                <v:shape id="_x0000_s1050" style="width:3344;height:4942;left:11839;position:absolute;top:11731;v-text-anchor:top" coordsize="21600,21600" path="m20568,21031l20302,21600l20302,21600l20302,21473l20302,21473c20355,14387,16901,7743,11161,4769l11161,4769c8238,3314,5208,2997,2338,3630l2338,3630l,4453l,4453l159,4200l159,4200c3720,150,9141,-1242,13924,1226l13924,1226c20355,4516,23331,13374,20568,21031l20568,21031l20568,21031xe" fillcolor="#0c0" stroked="f" strokeweight="1.75pt">
                  <v:stroke joinstyle="miter"/>
                </v:shape>
                <v:shape id="_x0000_s1051" style="width:3275;height:5069;left:15081;position:absolute;top:15383;v-text-anchor:top" coordsize="21600,21600" path="m380,3463l,3895l,3895l109,3833l109,3833c5861,1859,12373,3772,16497,9324l16497,9324c18559,12100,19699,15431,20025,18762l20025,18762l20025,21600l20025,21600l20187,21353l20187,21353c22467,16233,22032,9879,18559,5252l18559,5252c14055,-979,5861,-1781,380,3463l380,3463l380,3463xe" fillcolor="#0c0" stroked="f" strokeweight="1.75pt">
                  <v:stroke joinstyle="miter"/>
                </v:shape>
                <v:shape id="_x0000_s1052" style="width:3859;height:2964;left:15048;position:absolute;top:13477;v-text-anchor:top" coordsize="21600,21600" path="m46,20545l,21600l,21600l46,21389l46,21389c2901,11684,8106,6198,13448,8519l13448,8519c16119,9679,18468,12633,20264,16642l20264,16642l21600,20334l21600,20334l21554,19807l21554,19807c20633,10207,17317,2400,12849,396l12849,396c6954,-2030,1197,6937,46,20545l46,20545l46,20545xe" fillcolor="#0c0" stroked="f" strokeweight="1.75pt">
                  <v:stroke joinstyle="miter"/>
                </v:shape>
                <v:shape id="_x0000_s1053" style="width:1510;height:4149;left:14891;position:absolute;top:15927;v-text-anchor:top" coordsize="21600,21600" path="m706,118l,269l,269l118,269l118,269c8355,1626,14828,5998,16122,11726l16122,11726c16828,14590,16004,17379,14239,19716l14239,19716l12474,21600l12474,21600l12827,21525l12827,21525c18829,19188,22477,14666,21418,9917l21418,9917c19888,3586,10591,-786,706,118l706,118l706,118xe" fillcolor="#58a821" stroked="f" strokeweight="1.75pt">
                  <v:stroke joinstyle="miter"/>
                </v:shape>
                <v:shape id="_x0000_s1054" style="width:2399;height:2482;left:12830;position:absolute;top:15248;v-text-anchor:top" coordsize="21600,21600" path="m39,20844l113,21600l113,21600l113,21474l113,21474c1817,12908,6411,6484,12042,5728l12042,5728c14858,5350,17525,6484,19822,8751l19822,8751l21600,10893l21600,10893l21526,10515l21526,10515c19525,3839,15228,-570,10486,60l10486,60c4262,942,-480,10263,39,20844l39,20844l39,20844xe" fillcolor="#58a821" stroked="f" strokeweight="1.75pt">
                  <v:stroke joinstyle="miter"/>
                </v:shape>
                <v:shape id="_x0000_s1055" style="width:1546;height:4113;left:14390;position:absolute;rotation:22275422fd;top:11534;v-text-anchor:top" coordsize="21600,21600" path="m13910,228l13220,l13220,l13335,76l13335,76c17818,4714,17933,10796,12875,15585l12875,15585c10346,17942,7012,19691,3104,20679l3104,20679l,21287l,21287l345,21363l345,21363c7127,22276,14370,20527,18508,16498l18508,16498c24026,11176,21957,3877,13910,228l13910,228l13910,228xe" fillcolor="#58a821" stroked="f" strokeweight="1.75pt">
                  <v:stroke joinstyle="miter"/>
                </v:shape>
                <v:shape id="_x0000_s1056" style="width:998;height:15158;left:14503;position:absolute;top:16167;v-text-anchor:top" coordsize="21600,21600" path="m9309,l16612,124l16612,124c8419,7840,6994,16195,21600,21600l21600,21600l8597,21600l8597,21600c-2982,15143,-2982,7509,9309,l9309,l9309,xe" fillcolor="#393" stroked="f" strokeweight="1.75pt">
                  <v:stroke joinstyle="miter"/>
                </v:shape>
                <v:shape id="_x0000_s1057" style="width:2511;height:2507;left:13014;position:absolute;top:19523;v-text-anchor:top" coordsize="21600,21600" path="m12,20727l83,21600l83,21600l83,21475l83,21475c1923,12868,6594,6507,12186,6008l12186,6008c14947,5759,17636,7131,19830,9501l19830,9501l21600,11746l21600,11746l21529,11372l21529,11372c19618,4386,15513,-354,10841,21l10841,21c4542,520,-271,9750,12,20727l12,20727l12,20727xe" fillcolor="#0c0" stroked="f" strokeweight="1.75pt">
                  <v:stroke joinstyle="miter"/>
                </v:shape>
                <v:shape id="_x0000_s1058" style="width:1899;height:3903;left:12680;position:absolute;top:18214;v-text-anchor:top" coordsize="21600,21600" path="m3814,21199l4282,21600l4282,21600l4189,21520l4189,21520c1942,15911,3720,9420,9244,5254l9244,5254c11958,3170,15328,1888,18698,1488l18698,1488l21600,1407l21600,1407l21319,1247l21319,1247c16077,-916,9618,-275,4937,3250l4937,3250c-1147,7898,-1709,15991,3814,21199l3814,21199l3814,21199xe" fillcolor="#0c0" stroked="f" strokeweight="1.75pt">
                  <v:stroke joinstyle="miter"/>
                </v:shape>
                <v:shape id="_x0000_s1059" style="width:1844;height:3982;left:11105;position:absolute;top:21711;v-text-anchor:top" coordsize="21600,21600" path="m21022,866l21600,1101l21600,1101l21407,1101l21407,1101c14275,1258,7529,4793,4734,10604l4734,10604c3385,13510,3095,16495,3866,19322l3866,19322l4830,21600l4830,21600l4637,21443l4637,21443c300,17987,-1242,12725,1071,7934l1071,7934c4156,1494,13119,-1648,21022,866l21022,866l21022,866xe" fillcolor="#0c0" stroked="f" strokeweight="1.75pt">
                  <v:stroke joinstyle="miter"/>
                </v:shape>
                <v:shape id="_x0000_s1060" style="width:2485;height:2598;left:10506;position:absolute;top:20735;v-text-anchor:top" coordsize="21600,21600" path="m21385,9803l21600,10525l21600,10525l21457,10405l21457,10405c17237,4988,11372,3904,6437,8479l6437,8479c4005,10766,2074,14257,930,18109l930,18109l143,21600l143,21600l72,21239l72,21239c-429,13775,1717,6312,5865,2460l5865,2460c11301,-2717,18310,534,21385,9803l21385,9803l21385,9803xe" fillcolor="#0c0" stroked="f" strokeweight="1.75pt">
                  <v:stroke joinstyle="miter"/>
                </v:shape>
                <v:shape id="_x0000_s1061" style="width:737;height:2939;left:12295;position:absolute;top:21639;v-text-anchor:top" coordsize="21600,21600" path="m20636,l21600,l21600,l21359,106l21359,106c11716,2873,6171,8087,8341,13407l8341,13407c9546,16067,12198,18408,16296,20217l16296,20217l19912,21600l19912,21600l19430,21600l19430,21600c10028,20642,2314,17344,385,12875l385,12875c-2025,6810,7135,1064,20636,l20636,l20636,xe" fillcolor="#0c0" stroked="f" strokeweight="1.75pt">
                  <v:stroke joinstyle="miter"/>
                </v:shape>
                <v:shape id="_x0000_s1062" style="width:1670;height:1292;left:12875;position:absolute;top:20811;v-text-anchor:top" coordsize="21600,21600" path="m21494,18695l21600,19663l21600,19663l21494,19663l21494,19663c18408,10463,13088,5621,7767,8768l7767,8768c5107,10221,2873,13610,1170,17726l1170,17726l,21600l,21600l,21116l,21116c638,11431,3724,3200,8193,779l8193,779c14045,-2611,20004,5379,21494,18695l21494,18695l21494,18695xe" fillcolor="#2b8049" stroked="f" strokeweight="1.75pt">
                  <v:stroke joinstyle="miter"/>
                </v:shape>
                <v:shape id="_x0000_s1063" style="width:1296;height:2430;left:12015;position:absolute;top:18990;v-text-anchor:top" coordsize="21600,21600" path="m2817,386l3229,l3229,l3229,129l3229,129c1583,6176,3914,12738,9535,16598l9535,16598c12277,18527,15568,19557,18858,19814l18858,19814l21600,19685l21600,19685l21326,19814l21326,19814c16527,22387,10358,22259,5696,18913l5696,18913c-610,14539,-1844,6305,2817,386l2817,386l2817,386xe" fillcolor="#0c0" stroked="f" strokeweight="1.75pt">
                  <v:stroke joinstyle="miter"/>
                </v:shape>
                <v:shape id="_x0000_s1064" style="width:2049;height:9758;left:12843;position:absolute;top:21813;v-text-anchor:top" coordsize="21600,21600" path="m2082,l,385l,385c9369,7627,17263,15767,17696,21600l17696,21600l21600,21119l21600,21119c19258,14357,12578,6890,2082,l2082,l2082,xe" fillcolor="#393" stroked="f" strokeweight="1.75pt">
                  <v:stroke joinstyle="miter"/>
                </v:shape>
                <v:shape id="_x0000_s1065" style="width:3217;height:3069;left:13509;position:absolute;top:29500;v-text-anchor:top" coordsize="21600,21600" path="m773,9679l9226,l9226,l19335,4789l19335,4789l21600,14672l21600,14672l17733,21600l17733,21600l,21600xe" fillcolor="#c75b2b" stroked="f" strokeweight="1.75pt">
                  <v:stroke joinstyle="miter"/>
                </v:shape>
                <v:shape id="_x0000_s1066" style="width:1876;height:1795;left:16175;position:absolute;top:31339;v-text-anchor:top" coordsize="21600,21600" path="m758,9755l9189,l9189,l19326,4877l19326,4877l21600,14632l21600,14632l17716,21600l17716,21600l,21600xe" fillcolor="#cc8458" stroked="f" strokeweight="1.75pt">
                  <v:stroke joinstyle="miter"/>
                </v:shape>
              </v:group>
            </w:pict>
          </mc:Fallback>
        </mc:AlternateContent>
      </w:r>
    </w:p>
    <w:p>
      <w:pPr>
        <w:pageBreakBefore w:val="0"/>
        <w:topLinePunct w:val="0"/>
        <w:bidi w:val="0"/>
        <w:spacing w:line="300" w:lineRule="auto"/>
        <w:textAlignment w:val="auto"/>
        <w:rPr>
          <w:rFonts w:hint="eastAsia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</w:rPr>
      </w:pP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  <w:lang w:val="en-US" w:eastAsia="zh-CN"/>
        </w:rPr>
        <w:t xml:space="preserve">                                 </w:t>
      </w:r>
    </w:p>
    <w:p>
      <w:pPr>
        <w:pageBreakBefore w:val="0"/>
        <w:topLinePunct w:val="0"/>
        <w:autoSpaceDN w:val="0"/>
        <w:bidi w:val="0"/>
        <w:spacing w:line="300" w:lineRule="auto"/>
        <w:textAlignment w:val="auto"/>
        <w:rPr>
          <w:rFonts w:ascii="宋体" w:hAnsi="宋体" w:cs="宋体" w:hint="eastAsia"/>
          <w:b w:val="0"/>
          <w:bCs w:val="0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88900</wp:posOffset>
                </wp:positionV>
                <wp:extent cx="5667375" cy="2162175"/>
                <wp:effectExtent l="12700" t="0" r="15875" b="15875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1127760" y="1456690"/>
                          <a:ext cx="5667375" cy="2162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840" w:firstLineChars="300"/>
                            </w:pPr>
                            <w:r>
                              <w:rPr>
                                <w:rFonts w:ascii="宋体" w:eastAsia="宋体" w:hAnsi="宋体" w:cs="宋体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数独是一种有趣的益智游戏。它需要您在空格内填入1~9的其中任意一个数字，使得每一行、每一列以及每一个3×3的正方形小九宫格内的数字都不能重复。例如下面3个数独盘面格子（下文均简称“盘面”）所示，分别是行、列和小九宫格（下文均简称为“宫”）不重复的情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53" o:spid="_x0000_s1067" type="#_x0000_t202" style="width:446.25pt;height:170.25pt;margin-top:7pt;margin-left:-1.35pt;mso-wrap-distance-bottom:0;mso-wrap-distance-left:9pt;mso-wrap-distance-right:9pt;mso-wrap-distance-top:0;position:absolute;v-text-anchor:top;z-index:251684864" fillcolor="white" stroked="t" strokecolor="#f79646" strokeweight="2pt">
                <v:textbox>
                  <w:txbxContent>
                    <w:p>
                      <w:pPr>
                        <w:ind w:firstLine="840" w:firstLineChars="300"/>
                      </w:pPr>
                      <w:r>
                        <w:rPr>
                          <w:rFonts w:ascii="宋体" w:eastAsia="宋体" w:hAnsi="宋体" w:cs="宋体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数独是一种有趣的益智游戏。它需要您在空格内填入1~9的其中任意一个数字，使得每一行、每一列以及每一个3×3的正方形小九宫格内的数字都不能重复。例如下面3个数独盘面格子（下文均简称“盘面”）所示，分别是行、列和小九宫格（下文均简称为“宫”）不重复的情况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topLinePunct w:val="0"/>
        <w:autoSpaceDN w:val="0"/>
        <w:bidi w:val="0"/>
        <w:spacing w:line="300" w:lineRule="auto"/>
        <w:textAlignment w:val="auto"/>
        <w:rPr>
          <w:rFonts w:ascii="宋体" w:hAnsi="宋体" w:cs="宋体" w:hint="eastAsia"/>
          <w:b w:val="0"/>
          <w:bCs w:val="0"/>
          <w:szCs w:val="21"/>
        </w:rPr>
      </w:pPr>
    </w:p>
    <w:p>
      <w:pPr>
        <w:pageBreakBefore w:val="0"/>
        <w:topLinePunct w:val="0"/>
        <w:autoSpaceDN w:val="0"/>
        <w:bidi w:val="0"/>
        <w:spacing w:line="300" w:lineRule="auto"/>
        <w:textAlignment w:val="auto"/>
        <w:rPr>
          <w:rFonts w:ascii="宋体" w:hAnsi="宋体" w:cs="宋体" w:hint="eastAsia"/>
          <w:b w:val="0"/>
          <w:bCs w:val="0"/>
          <w:szCs w:val="21"/>
        </w:rPr>
      </w:pPr>
    </w:p>
    <w:p>
      <w:pPr>
        <w:pageBreakBefore w:val="0"/>
        <w:topLinePunct w:val="0"/>
        <w:autoSpaceDN w:val="0"/>
        <w:bidi w:val="0"/>
        <w:spacing w:line="300" w:lineRule="auto"/>
        <w:textAlignment w:val="auto"/>
        <w:rPr>
          <w:rFonts w:ascii="宋体" w:hAnsi="宋体" w:cs="宋体" w:hint="eastAsia"/>
          <w:b w:val="0"/>
          <w:bCs w:val="0"/>
          <w:szCs w:val="21"/>
        </w:rPr>
      </w:pPr>
    </w:p>
    <w:p>
      <w:pPr>
        <w:pageBreakBefore w:val="0"/>
        <w:topLinePunct w:val="0"/>
        <w:autoSpaceDN w:val="0"/>
        <w:bidi w:val="0"/>
        <w:spacing w:line="300" w:lineRule="auto"/>
        <w:textAlignment w:val="auto"/>
        <w:rPr>
          <w:rFonts w:ascii="宋体" w:hAnsi="宋体" w:cs="宋体" w:hint="eastAsia"/>
          <w:b w:val="0"/>
          <w:bCs w:val="0"/>
          <w:szCs w:val="21"/>
        </w:rPr>
      </w:pPr>
    </w:p>
    <w:p>
      <w:pPr>
        <w:pageBreakBefore w:val="0"/>
        <w:topLinePunct w:val="0"/>
        <w:autoSpaceDN w:val="0"/>
        <w:bidi w:val="0"/>
        <w:spacing w:line="300" w:lineRule="auto"/>
        <w:textAlignment w:val="auto"/>
        <w:rPr>
          <w:rFonts w:ascii="宋体" w:hAnsi="宋体" w:cs="宋体" w:hint="eastAsia"/>
          <w:b w:val="0"/>
          <w:bCs w:val="0"/>
          <w:szCs w:val="21"/>
        </w:rPr>
      </w:pPr>
    </w:p>
    <w:p>
      <w:pPr>
        <w:pageBreakBefore w:val="0"/>
        <w:topLinePunct w:val="0"/>
        <w:bidi w:val="0"/>
        <w:spacing w:line="300" w:lineRule="auto"/>
        <w:jc w:val="left"/>
        <w:textAlignment w:val="auto"/>
        <w:rPr>
          <w:rFonts w:hint="eastAsia"/>
          <w:color w:val="357FE0"/>
        </w:rPr>
      </w:pPr>
    </w:p>
    <w:p>
      <w:pPr>
        <w:pageBreakBefore w:val="0"/>
        <w:tabs>
          <w:tab w:val="left" w:pos="6963"/>
        </w:tabs>
        <w:topLinePunct w:val="0"/>
        <w:bidi w:val="0"/>
        <w:spacing w:line="300" w:lineRule="auto"/>
        <w:jc w:val="left"/>
        <w:textAlignment w:val="auto"/>
        <w:rPr>
          <w:rFonts w:hint="eastAsia"/>
          <w:color w:val="357FE0"/>
        </w:rPr>
      </w:pPr>
    </w:p>
    <w:p>
      <w:pPr>
        <w:pageBreakBefore w:val="0"/>
        <w:tabs>
          <w:tab w:val="left" w:pos="6963"/>
        </w:tabs>
        <w:topLinePunct w:val="0"/>
        <w:bidi w:val="0"/>
        <w:spacing w:line="300" w:lineRule="auto"/>
        <w:jc w:val="left"/>
        <w:textAlignment w:val="auto"/>
        <w:rPr>
          <w:rFonts w:hint="eastAsia"/>
          <w:color w:val="357FE0"/>
        </w:rPr>
      </w:pPr>
    </w:p>
    <w:p>
      <w:pPr>
        <w:pageBreakBefore w:val="0"/>
        <w:tabs>
          <w:tab w:val="left" w:pos="6963"/>
        </w:tabs>
        <w:topLinePunct w:val="0"/>
        <w:bidi w:val="0"/>
        <w:spacing w:line="300" w:lineRule="auto"/>
        <w:jc w:val="left"/>
        <w:textAlignment w:val="auto"/>
        <w:rPr>
          <w:rFonts w:hint="eastAsia"/>
          <w:color w:val="357FE0"/>
        </w:rPr>
      </w:pPr>
      <w:r>
        <w:rPr>
          <w:rFonts w:hint="eastAsia"/>
          <w:color w:val="357FE0"/>
          <w:lang w:val="en-US" w:eastAsia="zh-CN"/>
        </w:rPr>
        <w:tab/>
      </w:r>
      <w:r>
        <w:rPr>
          <w:rFonts w:ascii="隶书" w:eastAsia="隶书" w:hAnsi="隶书" w:cs="隶书" w:hint="eastAsia"/>
          <w:sz w:val="36"/>
          <w:szCs w:val="44"/>
          <w:lang w:val="en-US" w:eastAsia="zh-CN"/>
        </w:rPr>
        <w:t>列</w:t>
      </w:r>
    </w:p>
    <w:tbl>
      <w:tblPr>
        <w:tblStyle w:val="TableGrid0"/>
        <w:tblpPr w:leftFromText="180" w:rightFromText="180" w:vertAnchor="text" w:horzAnchor="page" w:tblpX="1270" w:tblpY="153"/>
        <w:tblOverlap w:val="never"/>
        <w:tblW w:w="4086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>
        <w:tblPrEx>
          <w:tblW w:w="4086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FCD5B5" w:themeColor="accent6" w:themeTint="66"/>
                <w:szCs w:val="21"/>
                <w:vertAlign w:val="baseline"/>
                <w14:textFill>
                  <w14:solidFill>
                    <w14:schemeClr w14:val="accent6">
                      <w14:lumMod w14:val="40000"/>
                      <w14:lumOff w14:val="60000"/>
                    </w14:schemeClr>
                  </w14:solidFill>
                </w14:textFill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FCD5B5" w:themeColor="accent6" w:themeTint="66"/>
                <w:szCs w:val="21"/>
                <w:vertAlign w:val="baseline"/>
                <w14:textFill>
                  <w14:solidFill>
                    <w14:schemeClr w14:val="accent6">
                      <w14:lumMod w14:val="40000"/>
                      <w14:lumOff w14:val="60000"/>
                    </w14:schemeClr>
                  </w14:solidFill>
                </w14:textFill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</w:tbl>
    <w:tbl>
      <w:tblPr>
        <w:tblStyle w:val="TableGrid0"/>
        <w:tblpPr w:leftFromText="180" w:rightFromText="180" w:vertAnchor="text" w:horzAnchor="page" w:tblpX="6970" w:tblpY="208"/>
        <w:tblOverlap w:val="never"/>
        <w:tblW w:w="4086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>
        <w:tblPrEx>
          <w:tblW w:w="4086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FBD4B4" w:themeColor="accent6" w:themeTint="66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FBD4B4" w:themeColor="accent6" w:themeTint="66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both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</w:tbl>
    <w:p>
      <w:pPr>
        <w:pageBreakBefore w:val="0"/>
        <w:topLinePunct w:val="0"/>
        <w:bidi w:val="0"/>
        <w:spacing w:line="300" w:lineRule="auto"/>
        <w:textAlignment w:val="auto"/>
        <w:rPr>
          <w:rFonts w:ascii="隶书" w:eastAsia="隶书" w:hAnsi="隶书" w:cs="隶书" w:hint="eastAsia"/>
          <w:sz w:val="36"/>
          <w:szCs w:val="44"/>
        </w:rPr>
      </w:pPr>
      <w:r>
        <w:rPr>
          <w:rFonts w:ascii="隶书" w:eastAsia="隶书" w:hAnsi="隶书" w:cs="隶书" w:hint="eastAsia"/>
          <w:sz w:val="36"/>
          <w:szCs w:val="44"/>
          <w:lang w:val="en-US" w:eastAsia="zh-CN"/>
        </w:rPr>
        <w:t>行</w:t>
      </w:r>
    </w:p>
    <w:p>
      <w:pPr>
        <w:pageBreakBefore w:val="0"/>
        <w:topLinePunct w:val="0"/>
        <w:bidi w:val="0"/>
        <w:spacing w:line="300" w:lineRule="auto"/>
        <w:jc w:val="left"/>
        <w:textAlignment w:val="auto"/>
        <w:rPr>
          <w:rFonts w:hint="eastAsia"/>
          <w:color w:val="357FE0"/>
        </w:rPr>
      </w:pPr>
    </w:p>
    <w:p>
      <w:pPr>
        <w:pageBreakBefore w:val="0"/>
        <w:topLinePunct w:val="0"/>
        <w:bidi w:val="0"/>
        <w:spacing w:line="300" w:lineRule="auto"/>
        <w:jc w:val="left"/>
        <w:textAlignment w:val="auto"/>
        <w:rPr>
          <w:rFonts w:hint="eastAsia"/>
          <w:color w:val="357FE0"/>
        </w:rPr>
      </w:pPr>
    </w:p>
    <w:p>
      <w:pPr>
        <w:pageBreakBefore w:val="0"/>
        <w:topLinePunct w:val="0"/>
        <w:bidi w:val="0"/>
        <w:spacing w:line="300" w:lineRule="auto"/>
        <w:jc w:val="left"/>
        <w:textAlignment w:val="auto"/>
        <w:rPr>
          <w:rFonts w:hint="eastAsia"/>
          <w:color w:val="357FE0"/>
        </w:rPr>
      </w:pPr>
    </w:p>
    <w:p>
      <w:pPr>
        <w:pageBreakBefore w:val="0"/>
        <w:topLinePunct w:val="0"/>
        <w:bidi w:val="0"/>
        <w:spacing w:line="300" w:lineRule="auto"/>
        <w:jc w:val="left"/>
        <w:textAlignment w:val="auto"/>
        <w:rPr>
          <w:rFonts w:hint="eastAsia"/>
          <w:color w:val="357FE0"/>
        </w:rPr>
      </w:pPr>
    </w:p>
    <w:p>
      <w:pPr>
        <w:pageBreakBefore w:val="0"/>
        <w:topLinePunct w:val="0"/>
        <w:bidi w:val="0"/>
        <w:spacing w:line="300" w:lineRule="auto"/>
        <w:jc w:val="left"/>
        <w:textAlignment w:val="auto"/>
        <w:rPr>
          <w:rFonts w:hint="eastAsia"/>
          <w:color w:val="357FE0"/>
        </w:rPr>
      </w:pPr>
    </w:p>
    <w:p>
      <w:pPr>
        <w:pageBreakBefore w:val="0"/>
        <w:topLinePunct w:val="0"/>
        <w:bidi w:val="0"/>
        <w:spacing w:line="300" w:lineRule="auto"/>
        <w:jc w:val="left"/>
        <w:textAlignment w:val="auto"/>
        <w:rPr>
          <w:color w:val="357FE0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  <w:sectPr>
          <w:headerReference w:type="default" r:id="rId11"/>
          <w:footerReference w:type="default" r:id="rId12"/>
          <w:pgSz w:w="11906" w:h="16838"/>
          <w:pgMar w:top="1440" w:right="1803" w:bottom="1440" w:left="1803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"/>
          <w:cols w:num="1" w:space="720"/>
          <w:docGrid w:type="lines" w:linePitch="312" w:charSpace="0"/>
        </w:sect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tbl>
      <w:tblPr>
        <w:tblStyle w:val="TableGrid1"/>
        <w:tblpPr w:leftFromText="180" w:rightFromText="180" w:vertAnchor="text" w:horzAnchor="page" w:tblpX="3820" w:tblpY="386"/>
        <w:tblOverlap w:val="never"/>
        <w:tblW w:w="4086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>
        <w:tblPrEx>
          <w:tblW w:w="4086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FBD4B4" w:themeColor="accent6" w:themeTint="66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FBD4B4" w:themeColor="accent6" w:themeTint="66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both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</w:tbl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72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  <w:r>
        <w:rPr>
          <w:rFonts w:ascii="隶书" w:eastAsia="隶书" w:hAnsi="隶书" w:cs="隶书" w:hint="eastAsia"/>
          <w:sz w:val="36"/>
          <w:szCs w:val="44"/>
          <w:lang w:eastAsia="zh-CN"/>
        </w:rPr>
        <w:t>宫</w:t>
      </w: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-455295</wp:posOffset>
                </wp:positionH>
                <wp:positionV relativeFrom="paragraph">
                  <wp:posOffset>160655</wp:posOffset>
                </wp:positionV>
                <wp:extent cx="5734050" cy="4114800"/>
                <wp:effectExtent l="12700" t="0" r="25400" b="2540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689610" y="5447030"/>
                          <a:ext cx="5734050" cy="411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ind w:firstLine="560" w:firstLineChars="200"/>
                              <w:textAlignment w:val="auto"/>
                              <w:rPr>
                                <w:rFonts w:ascii="宋体" w:hAnsi="宋体" w:cs="宋体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 xml:space="preserve">所谓的行，就是每一横排；列，就是每一竖列：而宫，就是图中用粗线围住的3×3的九宫格区域。当然，整个盘面的每一行、每一列和每一个宫都要做到如上文中盘面1~盘面3所示的那样，不重复。所以，如果发现某一行、某一列或者某一个宫内，有两个数字是相同的，那么就是错误答案，因为这不符合数独的相应规则。 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ind w:firstLine="560" w:firstLineChars="200"/>
                              <w:textAlignment w:val="auto"/>
                              <w:rPr>
                                <w:rFonts w:ascii="宋体" w:hAnsi="宋体" w:cs="宋体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数独，顾名思义，数字的出现必须要“独”，也就是不得重复。但是“独”不仅只有这一个意思，它还有另一个意思，就是任何合格数独盘面都只有唯一的一个答案，也就是说，每一个单元格都只有唯一的一种填法。这样，才能真正体现数独的“独”的特性。这样才叫“独”之道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48" o:spid="_x0000_s1068" type="#_x0000_t202" style="width:451.5pt;height:324pt;margin-top:12.65pt;margin-left:-35.85pt;mso-wrap-distance-bottom:0;mso-wrap-distance-left:9pt;mso-wrap-distance-right:9pt;mso-wrap-distance-top:0;position:absolute;v-text-anchor:top;z-index:251688960" fillcolor="white" stroked="t" strokecolor="#f79646" strokeweight="2pt">
                <v:textbox>
                  <w:txbxContent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ind w:firstLine="560" w:firstLineChars="200"/>
                        <w:textAlignment w:val="auto"/>
                        <w:rPr>
                          <w:rFonts w:ascii="宋体" w:hAnsi="宋体" w:cs="宋体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 xml:space="preserve">所谓的行，就是每一横排；列，就是每一竖列：而宫，就是图中用粗线围住的3×3的九宫格区域。当然，整个盘面的每一行、每一列和每一个宫都要做到如上文中盘面1~盘面3所示的那样，不重复。所以，如果发现某一行、某一列或者某一个宫内，有两个数字是相同的，那么就是错误答案，因为这不符合数独的相应规则。 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ind w:firstLine="560" w:firstLineChars="200"/>
                        <w:textAlignment w:val="auto"/>
                        <w:rPr>
                          <w:rFonts w:ascii="宋体" w:hAnsi="宋体" w:cs="宋体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数独，顾名思义，数字的出现必须要“独”，也就是不得重复。但是“独”不仅只有这一个意思，它还有另一个意思，就是任何合格数独盘面都只有唯一的一个答案，也就是说，每一个单元格都只有唯一的一种填法。这样，才能真正体现数独的“独”的特性。这样才叫“独”之道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sectPr>
          <w:headerReference w:type="default" r:id="rId13"/>
          <w:footerReference w:type="default" r:id="rId14"/>
          <w:type w:val="nextPage"/>
          <w:pgSz w:w="11906" w:h="16838"/>
          <w:pgMar w:top="1440" w:right="1803" w:bottom="1440" w:left="1803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"/>
          <w:cols w:num="1" w:space="720"/>
          <w:titlePg w:val="0"/>
          <w:docGrid w:type="lines" w:linePitch="312" w:charSpace="0"/>
        </w:sect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1668780</wp:posOffset>
                </wp:positionH>
                <wp:positionV relativeFrom="paragraph">
                  <wp:posOffset>-96520</wp:posOffset>
                </wp:positionV>
                <wp:extent cx="2190115" cy="457200"/>
                <wp:effectExtent l="0" t="0" r="635" b="0"/>
                <wp:wrapNone/>
                <wp:docPr id="120" name="文本框 1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2927985" y="894080"/>
                          <a:ext cx="219011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jc w:val="center"/>
                              <w:textAlignment w:val="auto"/>
                              <w:rPr>
                                <w:rFonts w:ascii="隶书" w:eastAsia="隶书" w:hAnsi="隶书" w:cs="隶书" w:hint="default"/>
                                <w:sz w:val="36"/>
                                <w:szCs w:val="44"/>
                              </w:rPr>
                            </w:pPr>
                            <w:r>
                              <w:rPr>
                                <w:rFonts w:ascii="隶书" w:eastAsia="隶书" w:hAnsi="隶书" w:cs="隶书" w:hint="eastAsia"/>
                                <w:sz w:val="36"/>
                                <w:szCs w:val="44"/>
                              </w:rPr>
                              <w:t>第</w:t>
                            </w:r>
                            <w:r>
                              <w:rPr>
                                <w:rFonts w:ascii="隶书" w:eastAsia="隶书" w:hAnsi="隶书" w:cs="隶书" w:hint="eastAsia"/>
                                <w:sz w:val="36"/>
                                <w:szCs w:val="44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ascii="隶书" w:eastAsia="隶书" w:hAnsi="隶书" w:cs="隶书" w:hint="eastAsia"/>
                                <w:sz w:val="36"/>
                                <w:szCs w:val="44"/>
                              </w:rPr>
                              <w:t xml:space="preserve">课 </w:t>
                            </w:r>
                            <w:r>
                              <w:rPr>
                                <w:rFonts w:ascii="隶书" w:eastAsia="隶书" w:hAnsi="隶书" w:cs="隶书" w:hint="eastAsia"/>
                                <w:sz w:val="36"/>
                                <w:szCs w:val="44"/>
                                <w:lang w:val="en-US" w:eastAsia="zh-CN"/>
                              </w:rPr>
                              <w:t>数独小历史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120" o:spid="_x0000_s1069" type="#_x0000_t202" style="width:172.45pt;height:36pt;margin-top:-7.6pt;margin-left:131.4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jc w:val="center"/>
                        <w:textAlignment w:val="auto"/>
                        <w:rPr>
                          <w:rFonts w:ascii="隶书" w:eastAsia="隶书" w:hAnsi="隶书" w:cs="隶书" w:hint="default"/>
                          <w:sz w:val="36"/>
                          <w:szCs w:val="44"/>
                        </w:rPr>
                      </w:pPr>
                      <w:r>
                        <w:rPr>
                          <w:rFonts w:ascii="隶书" w:eastAsia="隶书" w:hAnsi="隶书" w:cs="隶书" w:hint="eastAsia"/>
                          <w:sz w:val="36"/>
                          <w:szCs w:val="44"/>
                        </w:rPr>
                        <w:t>第</w:t>
                      </w:r>
                      <w:r>
                        <w:rPr>
                          <w:rFonts w:ascii="隶书" w:eastAsia="隶书" w:hAnsi="隶书" w:cs="隶书" w:hint="eastAsia"/>
                          <w:sz w:val="36"/>
                          <w:szCs w:val="44"/>
                          <w:lang w:val="en-US" w:eastAsia="zh-CN"/>
                        </w:rPr>
                        <w:t>2</w:t>
                      </w:r>
                      <w:r>
                        <w:rPr>
                          <w:rFonts w:ascii="隶书" w:eastAsia="隶书" w:hAnsi="隶书" w:cs="隶书" w:hint="eastAsia"/>
                          <w:sz w:val="36"/>
                          <w:szCs w:val="44"/>
                        </w:rPr>
                        <w:t xml:space="preserve">课 </w:t>
                      </w:r>
                      <w:r>
                        <w:rPr>
                          <w:rFonts w:ascii="隶书" w:eastAsia="隶书" w:hAnsi="隶书" w:cs="隶书" w:hint="eastAsia"/>
                          <w:sz w:val="36"/>
                          <w:szCs w:val="44"/>
                          <w:lang w:val="en-US" w:eastAsia="zh-CN"/>
                        </w:rPr>
                        <w:t>数独小历史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885825</wp:posOffset>
                </wp:positionH>
                <wp:positionV relativeFrom="paragraph">
                  <wp:posOffset>-815975</wp:posOffset>
                </wp:positionV>
                <wp:extent cx="3181985" cy="1409700"/>
                <wp:effectExtent l="0" t="635" r="18415" b="18415"/>
                <wp:wrapNone/>
                <wp:docPr id="91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181985" cy="1409700"/>
                          <a:chOff x="2839660" y="1771987"/>
                          <a:chExt cx="5838469" cy="3318472"/>
                        </a:xfrm>
                      </wpg:grpSpPr>
                      <wps:wsp xmlns:wps="http://schemas.microsoft.com/office/word/2010/wordprocessingShape">
                        <wps:cNvPr id="92" name="任意多边形: 形状 5"/>
                        <wps:cNvSpPr/>
                        <wps:spPr>
                          <a:xfrm>
                            <a:off x="4025149" y="3086476"/>
                            <a:ext cx="4652980" cy="1868309"/>
                          </a:xfrm>
                          <a:custGeom>
                            <a:avLst/>
                            <a:gdLst>
                              <a:gd name="connsiteX0" fmla="*/ 0 w 4652980"/>
                              <a:gd name="connsiteY0" fmla="*/ 0 h 1868309"/>
                              <a:gd name="connsiteX1" fmla="*/ 4652981 w 4652980"/>
                              <a:gd name="connsiteY1" fmla="*/ 0 h 1868309"/>
                              <a:gd name="connsiteX2" fmla="*/ 4652981 w 4652980"/>
                              <a:gd name="connsiteY2" fmla="*/ 1868310 h 1868309"/>
                              <a:gd name="connsiteX3" fmla="*/ 0 w 4652980"/>
                              <a:gd name="connsiteY3" fmla="*/ 1868310 h 1868309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fill="norm" h="1868309" w="4652980" stroke="1">
                                <a:moveTo>
                                  <a:pt x="0" y="0"/>
                                </a:moveTo>
                                <a:lnTo>
                                  <a:pt x="4652981" y="0"/>
                                </a:lnTo>
                                <a:lnTo>
                                  <a:pt x="4652981" y="1868310"/>
                                </a:lnTo>
                                <a:lnTo>
                                  <a:pt x="0" y="18683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AD5F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93" name="任意多边形: 形状 6"/>
                        <wps:cNvSpPr/>
                        <wps:spPr>
                          <a:xfrm>
                            <a:off x="4227550" y="3195460"/>
                            <a:ext cx="4205920" cy="1655362"/>
                          </a:xfrm>
                          <a:custGeom>
                            <a:avLst/>
                            <a:gdLst>
                              <a:gd name="connsiteX0" fmla="*/ 4205921 w 4205920"/>
                              <a:gd name="connsiteY0" fmla="*/ 1616977 h 1655362"/>
                              <a:gd name="connsiteX1" fmla="*/ 0 w 4205920"/>
                              <a:gd name="connsiteY1" fmla="*/ 1616977 h 1655362"/>
                              <a:gd name="connsiteX2" fmla="*/ 0 w 4205920"/>
                              <a:gd name="connsiteY2" fmla="*/ 0 h 1655362"/>
                              <a:gd name="connsiteX3" fmla="*/ 4205921 w 4205920"/>
                              <a:gd name="connsiteY3" fmla="*/ 0 h 1655362"/>
                              <a:gd name="connsiteX4" fmla="*/ 4205921 w 4205920"/>
                              <a:gd name="connsiteY4" fmla="*/ 1616977 h 1655362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fill="norm" h="1655362" w="4205920" stroke="1">
                                <a:moveTo>
                                  <a:pt x="4205921" y="1616977"/>
                                </a:moveTo>
                                <a:cubicBezTo>
                                  <a:pt x="2766878" y="1665909"/>
                                  <a:pt x="1363421" y="1670358"/>
                                  <a:pt x="0" y="1616977"/>
                                </a:cubicBezTo>
                                <a:cubicBezTo>
                                  <a:pt x="102312" y="1054260"/>
                                  <a:pt x="113433" y="511561"/>
                                  <a:pt x="0" y="0"/>
                                </a:cubicBezTo>
                                <a:cubicBezTo>
                                  <a:pt x="1443492" y="122330"/>
                                  <a:pt x="2849172" y="131227"/>
                                  <a:pt x="4205921" y="0"/>
                                </a:cubicBezTo>
                                <a:cubicBezTo>
                                  <a:pt x="4092487" y="513785"/>
                                  <a:pt x="4103608" y="1054260"/>
                                  <a:pt x="4205921" y="1616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7DCCB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g:grpSp>
                        <wpg:cNvPr id="94" name="图形 3"/>
                        <wpg:cNvGrpSpPr/>
                        <wpg:grpSpPr>
                          <a:xfrm>
                            <a:off x="4307620" y="3291100"/>
                            <a:ext cx="155692" cy="155692"/>
                            <a:chOff x="4307620" y="3291100"/>
                            <a:chExt cx="155692" cy="155692"/>
                          </a:xfrm>
                          <a:solidFill>
                            <a:srgbClr val="9B9991"/>
                          </a:solidFill>
                        </wpg:grpSpPr>
                        <wps:wsp xmlns:wps="http://schemas.microsoft.com/office/word/2010/wordprocessingShape">
                          <wps:cNvPr id="95" name="任意多边形: 形状 8"/>
                          <wps:cNvSpPr/>
                          <wps:spPr>
                            <a:xfrm>
                              <a:off x="4307620" y="3291100"/>
                              <a:ext cx="155692" cy="155692"/>
                            </a:xfrm>
                            <a:custGeom>
                              <a:avLst/>
                              <a:gdLst>
                                <a:gd name="connsiteX0" fmla="*/ 155692 w 155692"/>
                                <a:gd name="connsiteY0" fmla="*/ 77846 h 155692"/>
                                <a:gd name="connsiteX1" fmla="*/ 77846 w 155692"/>
                                <a:gd name="connsiteY1" fmla="*/ 155693 h 155692"/>
                                <a:gd name="connsiteX2" fmla="*/ 0 w 155692"/>
                                <a:gd name="connsiteY2" fmla="*/ 77846 h 155692"/>
                                <a:gd name="connsiteX3" fmla="*/ 77846 w 155692"/>
                                <a:gd name="connsiteY3" fmla="*/ 0 h 155692"/>
                                <a:gd name="connsiteX4" fmla="*/ 155692 w 155692"/>
                                <a:gd name="connsiteY4" fmla="*/ 77846 h 155692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fill="norm" h="155692" w="155692" stroke="1">
                                  <a:moveTo>
                                    <a:pt x="155692" y="77846"/>
                                  </a:moveTo>
                                  <a:cubicBezTo>
                                    <a:pt x="155692" y="120840"/>
                                    <a:pt x="120840" y="155693"/>
                                    <a:pt x="77846" y="155693"/>
                                  </a:cubicBezTo>
                                  <a:cubicBezTo>
                                    <a:pt x="34853" y="155693"/>
                                    <a:pt x="0" y="120840"/>
                                    <a:pt x="0" y="77846"/>
                                  </a:cubicBezTo>
                                  <a:cubicBezTo>
                                    <a:pt x="0" y="34853"/>
                                    <a:pt x="34853" y="0"/>
                                    <a:pt x="77846" y="0"/>
                                  </a:cubicBezTo>
                                  <a:cubicBezTo>
                                    <a:pt x="120840" y="0"/>
                                    <a:pt x="155692" y="34853"/>
                                    <a:pt x="155692" y="778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9B9991"/>
                            </a:solidFill>
                            <a:ln w="22237">
                              <a:noFill/>
                              <a:prstDash val="solid"/>
                              <a:miter lim="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96" name="任意多边形: 形状 9"/>
                          <wps:cNvSpPr/>
                          <wps:spPr>
                            <a:xfrm>
                              <a:off x="4327638" y="3328911"/>
                              <a:ext cx="124553" cy="80070"/>
                            </a:xfrm>
                            <a:custGeom>
                              <a:avLst/>
                              <a:gdLst>
                                <a:gd name="connsiteX0" fmla="*/ 124554 w 124553"/>
                                <a:gd name="connsiteY0" fmla="*/ 0 h 80070"/>
                                <a:gd name="connsiteX1" fmla="*/ 0 w 124553"/>
                                <a:gd name="connsiteY1" fmla="*/ 80070 h 80070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fill="norm" h="80070" w="124553" stroke="1">
                                  <a:moveTo>
                                    <a:pt x="124554" y="0"/>
                                  </a:moveTo>
                                  <a:lnTo>
                                    <a:pt x="0" y="80070"/>
                                  </a:lnTo>
                                </a:path>
                              </a:pathLst>
                            </a:custGeom>
                            <a:ln w="16280">
                              <a:solidFill>
                                <a:srgbClr val="4C4C47"/>
                              </a:solidFill>
                              <a:prstDash val="solid"/>
                              <a:miter lim="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97" name="任意多边形: 形状 10"/>
                          <wps:cNvSpPr/>
                          <wps:spPr>
                            <a:xfrm>
                              <a:off x="4345431" y="3311118"/>
                              <a:ext cx="84518" cy="106760"/>
                            </a:xfrm>
                            <a:custGeom>
                              <a:avLst/>
                              <a:gdLst>
                                <a:gd name="connsiteX0" fmla="*/ 84519 w 84518"/>
                                <a:gd name="connsiteY0" fmla="*/ 106761 h 106760"/>
                                <a:gd name="connsiteX1" fmla="*/ 0 w 84518"/>
                                <a:gd name="connsiteY1" fmla="*/ 0 h 106760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fill="norm" h="106760" w="84518" stroke="1">
                                  <a:moveTo>
                                    <a:pt x="84519" y="10676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16280">
                              <a:solidFill>
                                <a:srgbClr val="4C4C47"/>
                              </a:solidFill>
                              <a:prstDash val="solid"/>
                              <a:miter lim="0"/>
                            </a:ln>
                          </wps:spPr>
                          <wps:bodyPr/>
                        </wps:wsp>
                      </wpg:grpSp>
                      <wpg:grpSp>
                        <wpg:cNvPr id="98" name="图形 3"/>
                        <wpg:cNvGrpSpPr/>
                        <wpg:grpSpPr>
                          <a:xfrm>
                            <a:off x="8197707" y="3273307"/>
                            <a:ext cx="155692" cy="155692"/>
                            <a:chOff x="8197707" y="3273307"/>
                            <a:chExt cx="155692" cy="155692"/>
                          </a:xfrm>
                          <a:solidFill>
                            <a:srgbClr val="9B9991"/>
                          </a:solidFill>
                        </wpg:grpSpPr>
                        <wps:wsp xmlns:wps="http://schemas.microsoft.com/office/word/2010/wordprocessingShape">
                          <wps:cNvPr id="99" name="任意多边形: 形状 12"/>
                          <wps:cNvSpPr/>
                          <wps:spPr>
                            <a:xfrm>
                              <a:off x="8197707" y="3273307"/>
                              <a:ext cx="155692" cy="155692"/>
                            </a:xfrm>
                            <a:custGeom>
                              <a:avLst/>
                              <a:gdLst>
                                <a:gd name="connsiteX0" fmla="*/ 155692 w 155692"/>
                                <a:gd name="connsiteY0" fmla="*/ 77846 h 155692"/>
                                <a:gd name="connsiteX1" fmla="*/ 77846 w 155692"/>
                                <a:gd name="connsiteY1" fmla="*/ 155692 h 155692"/>
                                <a:gd name="connsiteX2" fmla="*/ 0 w 155692"/>
                                <a:gd name="connsiteY2" fmla="*/ 77846 h 155692"/>
                                <a:gd name="connsiteX3" fmla="*/ 77846 w 155692"/>
                                <a:gd name="connsiteY3" fmla="*/ 0 h 155692"/>
                                <a:gd name="connsiteX4" fmla="*/ 155692 w 155692"/>
                                <a:gd name="connsiteY4" fmla="*/ 77846 h 155692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fill="norm" h="155692" w="155692" stroke="1">
                                  <a:moveTo>
                                    <a:pt x="155692" y="77846"/>
                                  </a:moveTo>
                                  <a:cubicBezTo>
                                    <a:pt x="155692" y="120840"/>
                                    <a:pt x="120839" y="155692"/>
                                    <a:pt x="77846" y="155692"/>
                                  </a:cubicBezTo>
                                  <a:cubicBezTo>
                                    <a:pt x="34853" y="155692"/>
                                    <a:pt x="0" y="120840"/>
                                    <a:pt x="0" y="77846"/>
                                  </a:cubicBezTo>
                                  <a:cubicBezTo>
                                    <a:pt x="0" y="34853"/>
                                    <a:pt x="34853" y="0"/>
                                    <a:pt x="77846" y="0"/>
                                  </a:cubicBezTo>
                                  <a:cubicBezTo>
                                    <a:pt x="120839" y="0"/>
                                    <a:pt x="155692" y="34853"/>
                                    <a:pt x="155692" y="778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9B9991"/>
                            </a:solidFill>
                            <a:ln w="22237">
                              <a:noFill/>
                              <a:prstDash val="solid"/>
                              <a:miter lim="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00" name="任意多边形: 形状 13"/>
                          <wps:cNvSpPr/>
                          <wps:spPr>
                            <a:xfrm>
                              <a:off x="8217725" y="3311118"/>
                              <a:ext cx="122329" cy="80070"/>
                            </a:xfrm>
                            <a:custGeom>
                              <a:avLst/>
                              <a:gdLst>
                                <a:gd name="connsiteX0" fmla="*/ 122330 w 122329"/>
                                <a:gd name="connsiteY0" fmla="*/ 0 h 80070"/>
                                <a:gd name="connsiteX1" fmla="*/ 0 w 122329"/>
                                <a:gd name="connsiteY1" fmla="*/ 80070 h 80070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fill="norm" h="80070" w="122329" stroke="1">
                                  <a:moveTo>
                                    <a:pt x="122330" y="0"/>
                                  </a:moveTo>
                                  <a:lnTo>
                                    <a:pt x="0" y="80070"/>
                                  </a:lnTo>
                                </a:path>
                              </a:pathLst>
                            </a:custGeom>
                            <a:ln w="16280">
                              <a:solidFill>
                                <a:srgbClr val="4C4C47"/>
                              </a:solidFill>
                              <a:prstDash val="solid"/>
                              <a:miter lim="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01" name="任意多边形: 形状 14"/>
                          <wps:cNvSpPr/>
                          <wps:spPr>
                            <a:xfrm>
                              <a:off x="8235518" y="3293324"/>
                              <a:ext cx="84518" cy="106760"/>
                            </a:xfrm>
                            <a:custGeom>
                              <a:avLst/>
                              <a:gdLst>
                                <a:gd name="connsiteX0" fmla="*/ 84519 w 84518"/>
                                <a:gd name="connsiteY0" fmla="*/ 106760 h 106760"/>
                                <a:gd name="connsiteX1" fmla="*/ 0 w 84518"/>
                                <a:gd name="connsiteY1" fmla="*/ 0 h 106760"/>
                              </a:gdLst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fill="norm" h="106760" w="84518" stroke="1">
                                  <a:moveTo>
                                    <a:pt x="84519" y="10676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ln w="16280">
                              <a:solidFill>
                                <a:srgbClr val="4C4C47"/>
                              </a:solidFill>
                              <a:prstDash val="solid"/>
                              <a:miter lim="0"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102" name="任意多边形: 形状 16"/>
                        <wps:cNvSpPr/>
                        <wps:spPr>
                          <a:xfrm>
                            <a:off x="3015373" y="2132966"/>
                            <a:ext cx="1040915" cy="477535"/>
                          </a:xfrm>
                          <a:custGeom>
                            <a:avLst/>
                            <a:gdLst>
                              <a:gd name="connsiteX0" fmla="*/ 1036467 w 1040915"/>
                              <a:gd name="connsiteY0" fmla="*/ 381896 h 477535"/>
                              <a:gd name="connsiteX1" fmla="*/ 1040915 w 1040915"/>
                              <a:gd name="connsiteY1" fmla="*/ 404137 h 477535"/>
                              <a:gd name="connsiteX2" fmla="*/ 1038691 w 1040915"/>
                              <a:gd name="connsiteY2" fmla="*/ 399689 h 477535"/>
                              <a:gd name="connsiteX3" fmla="*/ 369214 w 1040915"/>
                              <a:gd name="connsiteY3" fmla="*/ 190616 h 477535"/>
                              <a:gd name="connsiteX4" fmla="*/ 57829 w 1040915"/>
                              <a:gd name="connsiteY4" fmla="*/ 393017 h 477535"/>
                              <a:gd name="connsiteX5" fmla="*/ 0 w 1040915"/>
                              <a:gd name="connsiteY5" fmla="*/ 477535 h 477535"/>
                              <a:gd name="connsiteX6" fmla="*/ 0 w 1040915"/>
                              <a:gd name="connsiteY6" fmla="*/ 466414 h 477535"/>
                              <a:gd name="connsiteX7" fmla="*/ 380334 w 1040915"/>
                              <a:gd name="connsiteY7" fmla="*/ 21579 h 477535"/>
                              <a:gd name="connsiteX8" fmla="*/ 1036467 w 1040915"/>
                              <a:gd name="connsiteY8" fmla="*/ 381896 h 477535"/>
                              <a:gd name="connsiteX9" fmla="*/ 1036467 w 1040915"/>
                              <a:gd name="connsiteY9" fmla="*/ 381896 h 477535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477535" w="1040915" stroke="1">
                                <a:moveTo>
                                  <a:pt x="1036467" y="381896"/>
                                </a:moveTo>
                                <a:lnTo>
                                  <a:pt x="1040915" y="404137"/>
                                </a:lnTo>
                                <a:lnTo>
                                  <a:pt x="1038691" y="399689"/>
                                </a:lnTo>
                                <a:cubicBezTo>
                                  <a:pt x="882999" y="208410"/>
                                  <a:pt x="622770" y="117218"/>
                                  <a:pt x="369214" y="190616"/>
                                </a:cubicBezTo>
                                <a:cubicBezTo>
                                  <a:pt x="242435" y="226203"/>
                                  <a:pt x="135675" y="299601"/>
                                  <a:pt x="57829" y="393017"/>
                                </a:cubicBezTo>
                                <a:lnTo>
                                  <a:pt x="0" y="477535"/>
                                </a:lnTo>
                                <a:lnTo>
                                  <a:pt x="0" y="466414"/>
                                </a:lnTo>
                                <a:cubicBezTo>
                                  <a:pt x="24466" y="261790"/>
                                  <a:pt x="169038" y="81632"/>
                                  <a:pt x="380334" y="21579"/>
                                </a:cubicBezTo>
                                <a:cubicBezTo>
                                  <a:pt x="662805" y="-60716"/>
                                  <a:pt x="956397" y="99425"/>
                                  <a:pt x="1036467" y="381896"/>
                                </a:cubicBezTo>
                                <a:lnTo>
                                  <a:pt x="1036467" y="381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03" name="任意多边形: 形状 17"/>
                        <wps:cNvSpPr/>
                        <wps:spPr>
                          <a:xfrm>
                            <a:off x="3199979" y="1802295"/>
                            <a:ext cx="903962" cy="759274"/>
                          </a:xfrm>
                          <a:custGeom>
                            <a:avLst/>
                            <a:gdLst>
                              <a:gd name="connsiteX0" fmla="*/ 860757 w 903962"/>
                              <a:gd name="connsiteY0" fmla="*/ 739257 h 759274"/>
                              <a:gd name="connsiteX1" fmla="*/ 849636 w 903962"/>
                              <a:gd name="connsiteY1" fmla="*/ 759274 h 759274"/>
                              <a:gd name="connsiteX2" fmla="*/ 849636 w 903962"/>
                              <a:gd name="connsiteY2" fmla="*/ 754826 h 759274"/>
                              <a:gd name="connsiteX3" fmla="*/ 467077 w 903962"/>
                              <a:gd name="connsiteY3" fmla="*/ 167643 h 759274"/>
                              <a:gd name="connsiteX4" fmla="*/ 97864 w 903962"/>
                              <a:gd name="connsiteY4" fmla="*/ 127608 h 759274"/>
                              <a:gd name="connsiteX5" fmla="*/ 0 w 903962"/>
                              <a:gd name="connsiteY5" fmla="*/ 156522 h 759274"/>
                              <a:gd name="connsiteX6" fmla="*/ 6673 w 903962"/>
                              <a:gd name="connsiteY6" fmla="*/ 147626 h 759274"/>
                              <a:gd name="connsiteX7" fmla="*/ 582735 w 903962"/>
                              <a:gd name="connsiteY7" fmla="*/ 43089 h 759274"/>
                              <a:gd name="connsiteX8" fmla="*/ 860757 w 903962"/>
                              <a:gd name="connsiteY8" fmla="*/ 739257 h 759274"/>
                              <a:gd name="connsiteX9" fmla="*/ 860757 w 903962"/>
                              <a:gd name="connsiteY9" fmla="*/ 739257 h 759274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759274" w="903962" stroke="1">
                                <a:moveTo>
                                  <a:pt x="860757" y="739257"/>
                                </a:moveTo>
                                <a:lnTo>
                                  <a:pt x="849636" y="759274"/>
                                </a:lnTo>
                                <a:lnTo>
                                  <a:pt x="849636" y="754826"/>
                                </a:lnTo>
                                <a:cubicBezTo>
                                  <a:pt x="851860" y="505718"/>
                                  <a:pt x="707289" y="272180"/>
                                  <a:pt x="467077" y="167643"/>
                                </a:cubicBezTo>
                                <a:cubicBezTo>
                                  <a:pt x="344748" y="116487"/>
                                  <a:pt x="217969" y="105366"/>
                                  <a:pt x="97864" y="127608"/>
                                </a:cubicBezTo>
                                <a:lnTo>
                                  <a:pt x="0" y="156522"/>
                                </a:lnTo>
                                <a:lnTo>
                                  <a:pt x="6673" y="147626"/>
                                </a:lnTo>
                                <a:cubicBezTo>
                                  <a:pt x="155692" y="5278"/>
                                  <a:pt x="382559" y="-43654"/>
                                  <a:pt x="582735" y="43089"/>
                                </a:cubicBezTo>
                                <a:cubicBezTo>
                                  <a:pt x="851860" y="158746"/>
                                  <a:pt x="976414" y="470131"/>
                                  <a:pt x="860757" y="739257"/>
                                </a:cubicBezTo>
                                <a:lnTo>
                                  <a:pt x="860757" y="7392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04" name="任意多边形: 形状 18"/>
                        <wps:cNvSpPr/>
                        <wps:spPr>
                          <a:xfrm>
                            <a:off x="4076305" y="2363312"/>
                            <a:ext cx="885292" cy="778767"/>
                          </a:xfrm>
                          <a:custGeom>
                            <a:avLst/>
                            <a:gdLst>
                              <a:gd name="connsiteX0" fmla="*/ 15569 w 885292"/>
                              <a:gd name="connsiteY0" fmla="*/ 124859 h 778767"/>
                              <a:gd name="connsiteX1" fmla="*/ 0 w 885292"/>
                              <a:gd name="connsiteY1" fmla="*/ 140429 h 778767"/>
                              <a:gd name="connsiteX2" fmla="*/ 4448 w 885292"/>
                              <a:gd name="connsiteY2" fmla="*/ 138204 h 778767"/>
                              <a:gd name="connsiteX3" fmla="*/ 676150 w 885292"/>
                              <a:gd name="connsiteY3" fmla="*/ 336156 h 778767"/>
                              <a:gd name="connsiteX4" fmla="*/ 820722 w 885292"/>
                              <a:gd name="connsiteY4" fmla="*/ 676456 h 778767"/>
                              <a:gd name="connsiteX5" fmla="*/ 820722 w 885292"/>
                              <a:gd name="connsiteY5" fmla="*/ 778768 h 778767"/>
                              <a:gd name="connsiteX6" fmla="*/ 827394 w 885292"/>
                              <a:gd name="connsiteY6" fmla="*/ 769871 h 778767"/>
                              <a:gd name="connsiteX7" fmla="*/ 760669 w 885292"/>
                              <a:gd name="connsiteY7" fmla="*/ 189361 h 778767"/>
                              <a:gd name="connsiteX8" fmla="*/ 15569 w 885292"/>
                              <a:gd name="connsiteY8" fmla="*/ 124859 h 778767"/>
                              <a:gd name="connsiteX9" fmla="*/ 15569 w 885292"/>
                              <a:gd name="connsiteY9" fmla="*/ 124859 h 778767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778767" w="885292" stroke="1">
                                <a:moveTo>
                                  <a:pt x="15569" y="124859"/>
                                </a:moveTo>
                                <a:lnTo>
                                  <a:pt x="0" y="140429"/>
                                </a:lnTo>
                                <a:lnTo>
                                  <a:pt x="4448" y="138204"/>
                                </a:lnTo>
                                <a:cubicBezTo>
                                  <a:pt x="240211" y="67031"/>
                                  <a:pt x="507113" y="135980"/>
                                  <a:pt x="676150" y="336156"/>
                                </a:cubicBezTo>
                                <a:cubicBezTo>
                                  <a:pt x="760669" y="436244"/>
                                  <a:pt x="807377" y="556350"/>
                                  <a:pt x="820722" y="676456"/>
                                </a:cubicBezTo>
                                <a:lnTo>
                                  <a:pt x="820722" y="778768"/>
                                </a:lnTo>
                                <a:lnTo>
                                  <a:pt x="827394" y="769871"/>
                                </a:lnTo>
                                <a:cubicBezTo>
                                  <a:pt x="920810" y="585264"/>
                                  <a:pt x="903016" y="356174"/>
                                  <a:pt x="760669" y="189361"/>
                                </a:cubicBezTo>
                                <a:cubicBezTo>
                                  <a:pt x="576062" y="-35281"/>
                                  <a:pt x="240211" y="-64196"/>
                                  <a:pt x="15569" y="124859"/>
                                </a:cubicBezTo>
                                <a:lnTo>
                                  <a:pt x="15569" y="1248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05" name="任意多边形: 形状 19"/>
                        <wps:cNvSpPr/>
                        <wps:spPr>
                          <a:xfrm>
                            <a:off x="4067409" y="2070572"/>
                            <a:ext cx="1043139" cy="455411"/>
                          </a:xfrm>
                          <a:custGeom>
                            <a:avLst/>
                            <a:gdLst>
                              <a:gd name="connsiteX0" fmla="*/ 2224 w 1043139"/>
                              <a:gd name="connsiteY0" fmla="*/ 433169 h 455411"/>
                              <a:gd name="connsiteX1" fmla="*/ 0 w 1043139"/>
                              <a:gd name="connsiteY1" fmla="*/ 455411 h 455411"/>
                              <a:gd name="connsiteX2" fmla="*/ 2224 w 1043139"/>
                              <a:gd name="connsiteY2" fmla="*/ 450963 h 455411"/>
                              <a:gd name="connsiteX3" fmla="*/ 649460 w 1043139"/>
                              <a:gd name="connsiteY3" fmla="*/ 179613 h 455411"/>
                              <a:gd name="connsiteX4" fmla="*/ 978638 w 1043139"/>
                              <a:gd name="connsiteY4" fmla="*/ 350875 h 455411"/>
                              <a:gd name="connsiteX5" fmla="*/ 1043139 w 1043139"/>
                              <a:gd name="connsiteY5" fmla="*/ 428721 h 455411"/>
                              <a:gd name="connsiteX6" fmla="*/ 1040915 w 1043139"/>
                              <a:gd name="connsiteY6" fmla="*/ 417600 h 455411"/>
                              <a:gd name="connsiteX7" fmla="*/ 620546 w 1043139"/>
                              <a:gd name="connsiteY7" fmla="*/ 8351 h 455411"/>
                              <a:gd name="connsiteX8" fmla="*/ 2224 w 1043139"/>
                              <a:gd name="connsiteY8" fmla="*/ 433169 h 455411"/>
                              <a:gd name="connsiteX9" fmla="*/ 2224 w 1043139"/>
                              <a:gd name="connsiteY9" fmla="*/ 433169 h 455411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455411" w="1043139" stroke="1">
                                <a:moveTo>
                                  <a:pt x="2224" y="433169"/>
                                </a:moveTo>
                                <a:lnTo>
                                  <a:pt x="0" y="455411"/>
                                </a:lnTo>
                                <a:lnTo>
                                  <a:pt x="2224" y="450963"/>
                                </a:lnTo>
                                <a:cubicBezTo>
                                  <a:pt x="140123" y="246338"/>
                                  <a:pt x="391455" y="130681"/>
                                  <a:pt x="649460" y="179613"/>
                                </a:cubicBezTo>
                                <a:cubicBezTo>
                                  <a:pt x="778462" y="204079"/>
                                  <a:pt x="891895" y="266356"/>
                                  <a:pt x="978638" y="350875"/>
                                </a:cubicBezTo>
                                <a:lnTo>
                                  <a:pt x="1043139" y="428721"/>
                                </a:lnTo>
                                <a:lnTo>
                                  <a:pt x="1040915" y="417600"/>
                                </a:lnTo>
                                <a:cubicBezTo>
                                  <a:pt x="996432" y="215200"/>
                                  <a:pt x="836291" y="50611"/>
                                  <a:pt x="620546" y="8351"/>
                                </a:cubicBezTo>
                                <a:cubicBezTo>
                                  <a:pt x="335851" y="-42805"/>
                                  <a:pt x="57829" y="146250"/>
                                  <a:pt x="2224" y="433169"/>
                                </a:cubicBezTo>
                                <a:lnTo>
                                  <a:pt x="2224" y="433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06" name="任意多边形: 形状 20"/>
                        <wps:cNvSpPr/>
                        <wps:spPr>
                          <a:xfrm>
                            <a:off x="4025149" y="2446865"/>
                            <a:ext cx="408244" cy="637386"/>
                          </a:xfrm>
                          <a:custGeom>
                            <a:avLst/>
                            <a:gdLst>
                              <a:gd name="connsiteX0" fmla="*/ 13345 w 408244"/>
                              <a:gd name="connsiteY0" fmla="*/ 3496 h 637386"/>
                              <a:gd name="connsiteX1" fmla="*/ 0 w 408244"/>
                              <a:gd name="connsiteY1" fmla="*/ 7944 h 637386"/>
                              <a:gd name="connsiteX2" fmla="*/ 2224 w 408244"/>
                              <a:gd name="connsiteY2" fmla="*/ 7944 h 637386"/>
                              <a:gd name="connsiteX3" fmla="*/ 304712 w 408244"/>
                              <a:gd name="connsiteY3" fmla="*/ 346019 h 637386"/>
                              <a:gd name="connsiteX4" fmla="*/ 269126 w 408244"/>
                              <a:gd name="connsiteY4" fmla="*/ 581782 h 637386"/>
                              <a:gd name="connsiteX5" fmla="*/ 235763 w 408244"/>
                              <a:gd name="connsiteY5" fmla="*/ 637387 h 637386"/>
                              <a:gd name="connsiteX6" fmla="*/ 242435 w 408244"/>
                              <a:gd name="connsiteY6" fmla="*/ 635162 h 637386"/>
                              <a:gd name="connsiteX7" fmla="*/ 404800 w 408244"/>
                              <a:gd name="connsiteY7" fmla="*/ 292639 h 637386"/>
                              <a:gd name="connsiteX8" fmla="*/ 13345 w 408244"/>
                              <a:gd name="connsiteY8" fmla="*/ 3496 h 637386"/>
                              <a:gd name="connsiteX9" fmla="*/ 13345 w 408244"/>
                              <a:gd name="connsiteY9" fmla="*/ 3496 h 637386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637386" w="408244" stroke="1">
                                <a:moveTo>
                                  <a:pt x="13345" y="3496"/>
                                </a:moveTo>
                                <a:lnTo>
                                  <a:pt x="0" y="7944"/>
                                </a:lnTo>
                                <a:lnTo>
                                  <a:pt x="2224" y="7944"/>
                                </a:lnTo>
                                <a:cubicBezTo>
                                  <a:pt x="157917" y="47979"/>
                                  <a:pt x="280246" y="176982"/>
                                  <a:pt x="304712" y="346019"/>
                                </a:cubicBezTo>
                                <a:cubicBezTo>
                                  <a:pt x="318057" y="430538"/>
                                  <a:pt x="302488" y="512833"/>
                                  <a:pt x="269126" y="581782"/>
                                </a:cubicBezTo>
                                <a:lnTo>
                                  <a:pt x="235763" y="637387"/>
                                </a:lnTo>
                                <a:lnTo>
                                  <a:pt x="242435" y="635162"/>
                                </a:lnTo>
                                <a:cubicBezTo>
                                  <a:pt x="355869" y="566213"/>
                                  <a:pt x="424818" y="432762"/>
                                  <a:pt x="404800" y="292639"/>
                                </a:cubicBezTo>
                                <a:cubicBezTo>
                                  <a:pt x="375886" y="105808"/>
                                  <a:pt x="200176" y="-23194"/>
                                  <a:pt x="13345" y="3496"/>
                                </a:cubicBezTo>
                                <a:lnTo>
                                  <a:pt x="13345" y="34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A821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07" name="任意多边形: 形状 21"/>
                        <wps:cNvSpPr/>
                        <wps:spPr>
                          <a:xfrm>
                            <a:off x="3467940" y="2342545"/>
                            <a:ext cx="648401" cy="381389"/>
                          </a:xfrm>
                          <a:custGeom>
                            <a:avLst/>
                            <a:gdLst>
                              <a:gd name="connsiteX0" fmla="*/ 1165 w 648401"/>
                              <a:gd name="connsiteY0" fmla="*/ 368044 h 381389"/>
                              <a:gd name="connsiteX1" fmla="*/ 3389 w 648401"/>
                              <a:gd name="connsiteY1" fmla="*/ 381389 h 381389"/>
                              <a:gd name="connsiteX2" fmla="*/ 3389 w 648401"/>
                              <a:gd name="connsiteY2" fmla="*/ 379165 h 381389"/>
                              <a:gd name="connsiteX3" fmla="*/ 361482 w 648401"/>
                              <a:gd name="connsiteY3" fmla="*/ 101143 h 381389"/>
                              <a:gd name="connsiteX4" fmla="*/ 595021 w 648401"/>
                              <a:gd name="connsiteY4" fmla="*/ 154523 h 381389"/>
                              <a:gd name="connsiteX5" fmla="*/ 648401 w 648401"/>
                              <a:gd name="connsiteY5" fmla="*/ 192334 h 381389"/>
                              <a:gd name="connsiteX6" fmla="*/ 646177 w 648401"/>
                              <a:gd name="connsiteY6" fmla="*/ 185662 h 381389"/>
                              <a:gd name="connsiteX7" fmla="*/ 314774 w 648401"/>
                              <a:gd name="connsiteY7" fmla="*/ 1055 h 381389"/>
                              <a:gd name="connsiteX8" fmla="*/ 1165 w 648401"/>
                              <a:gd name="connsiteY8" fmla="*/ 368044 h 381389"/>
                              <a:gd name="connsiteX9" fmla="*/ 1165 w 648401"/>
                              <a:gd name="connsiteY9" fmla="*/ 368044 h 381389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381389" w="648401" stroke="1">
                                <a:moveTo>
                                  <a:pt x="1165" y="368044"/>
                                </a:moveTo>
                                <a:lnTo>
                                  <a:pt x="3389" y="381389"/>
                                </a:lnTo>
                                <a:lnTo>
                                  <a:pt x="3389" y="379165"/>
                                </a:lnTo>
                                <a:cubicBezTo>
                                  <a:pt x="54546" y="227921"/>
                                  <a:pt x="192445" y="114488"/>
                                  <a:pt x="361482" y="101143"/>
                                </a:cubicBezTo>
                                <a:cubicBezTo>
                                  <a:pt x="446001" y="94470"/>
                                  <a:pt x="526071" y="114488"/>
                                  <a:pt x="595021" y="154523"/>
                                </a:cubicBezTo>
                                <a:lnTo>
                                  <a:pt x="648401" y="192334"/>
                                </a:lnTo>
                                <a:lnTo>
                                  <a:pt x="646177" y="185662"/>
                                </a:lnTo>
                                <a:cubicBezTo>
                                  <a:pt x="586124" y="67780"/>
                                  <a:pt x="457122" y="-10066"/>
                                  <a:pt x="314774" y="1055"/>
                                </a:cubicBezTo>
                                <a:cubicBezTo>
                                  <a:pt x="127943" y="16624"/>
                                  <a:pt x="-14404" y="181213"/>
                                  <a:pt x="1165" y="368044"/>
                                </a:cubicBezTo>
                                <a:lnTo>
                                  <a:pt x="1165" y="368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A821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08" name="任意多边形: 形状 22"/>
                        <wps:cNvSpPr/>
                        <wps:spPr>
                          <a:xfrm rot="20393758">
                            <a:off x="3889475" y="1771987"/>
                            <a:ext cx="417916" cy="631914"/>
                          </a:xfrm>
                          <a:custGeom>
                            <a:avLst/>
                            <a:gdLst>
                              <a:gd name="connsiteX0" fmla="*/ 269126 w 417916"/>
                              <a:gd name="connsiteY0" fmla="*/ 6673 h 631914"/>
                              <a:gd name="connsiteX1" fmla="*/ 255780 w 417916"/>
                              <a:gd name="connsiteY1" fmla="*/ 0 h 631914"/>
                              <a:gd name="connsiteX2" fmla="*/ 258005 w 417916"/>
                              <a:gd name="connsiteY2" fmla="*/ 2224 h 631914"/>
                              <a:gd name="connsiteX3" fmla="*/ 249108 w 417916"/>
                              <a:gd name="connsiteY3" fmla="*/ 455956 h 631914"/>
                              <a:gd name="connsiteX4" fmla="*/ 60053 w 417916"/>
                              <a:gd name="connsiteY4" fmla="*/ 604976 h 631914"/>
                              <a:gd name="connsiteX5" fmla="*/ 0 w 417916"/>
                              <a:gd name="connsiteY5" fmla="*/ 622770 h 631914"/>
                              <a:gd name="connsiteX6" fmla="*/ 6673 w 417916"/>
                              <a:gd name="connsiteY6" fmla="*/ 624994 h 631914"/>
                              <a:gd name="connsiteX7" fmla="*/ 358093 w 417916"/>
                              <a:gd name="connsiteY7" fmla="*/ 482647 h 631914"/>
                              <a:gd name="connsiteX8" fmla="*/ 269126 w 417916"/>
                              <a:gd name="connsiteY8" fmla="*/ 6673 h 631914"/>
                              <a:gd name="connsiteX9" fmla="*/ 269126 w 417916"/>
                              <a:gd name="connsiteY9" fmla="*/ 6673 h 631914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631914" w="417916" stroke="1">
                                <a:moveTo>
                                  <a:pt x="269126" y="6673"/>
                                </a:moveTo>
                                <a:lnTo>
                                  <a:pt x="255780" y="0"/>
                                </a:lnTo>
                                <a:lnTo>
                                  <a:pt x="258005" y="2224"/>
                                </a:lnTo>
                                <a:cubicBezTo>
                                  <a:pt x="344748" y="137899"/>
                                  <a:pt x="346972" y="315833"/>
                                  <a:pt x="249108" y="455956"/>
                                </a:cubicBezTo>
                                <a:cubicBezTo>
                                  <a:pt x="200176" y="524906"/>
                                  <a:pt x="135675" y="576062"/>
                                  <a:pt x="60053" y="604976"/>
                                </a:cubicBezTo>
                                <a:lnTo>
                                  <a:pt x="0" y="622770"/>
                                </a:lnTo>
                                <a:lnTo>
                                  <a:pt x="6673" y="624994"/>
                                </a:lnTo>
                                <a:cubicBezTo>
                                  <a:pt x="137899" y="651684"/>
                                  <a:pt x="278022" y="600528"/>
                                  <a:pt x="358093" y="482647"/>
                                </a:cubicBezTo>
                                <a:cubicBezTo>
                                  <a:pt x="464853" y="326954"/>
                                  <a:pt x="424818" y="113433"/>
                                  <a:pt x="269126" y="6673"/>
                                </a:cubicBezTo>
                                <a:lnTo>
                                  <a:pt x="269126" y="66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A821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09" name="任意多边形: 形状 23"/>
                        <wps:cNvSpPr/>
                        <wps:spPr>
                          <a:xfrm>
                            <a:off x="3920032" y="2483723"/>
                            <a:ext cx="269706" cy="2328714"/>
                          </a:xfrm>
                          <a:custGeom>
                            <a:avLst/>
                            <a:gdLst>
                              <a:gd name="connsiteX0" fmla="*/ 116238 w 269706"/>
                              <a:gd name="connsiteY0" fmla="*/ 0 h 2328714"/>
                              <a:gd name="connsiteX1" fmla="*/ 207430 w 269706"/>
                              <a:gd name="connsiteY1" fmla="*/ 13345 h 2328714"/>
                              <a:gd name="connsiteX2" fmla="*/ 269706 w 269706"/>
                              <a:gd name="connsiteY2" fmla="*/ 2328714 h 2328714"/>
                              <a:gd name="connsiteX3" fmla="*/ 107341 w 269706"/>
                              <a:gd name="connsiteY3" fmla="*/ 2328714 h 2328714"/>
                              <a:gd name="connsiteX4" fmla="*/ 116238 w 269706"/>
                              <a:gd name="connsiteY4" fmla="*/ 0 h 2328714"/>
                              <a:gd name="connsiteX5" fmla="*/ 116238 w 269706"/>
                              <a:gd name="connsiteY5" fmla="*/ 0 h 2328714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fill="norm" h="2328714" w="269706" stroke="1">
                                <a:moveTo>
                                  <a:pt x="116238" y="0"/>
                                </a:moveTo>
                                <a:lnTo>
                                  <a:pt x="207430" y="13345"/>
                                </a:lnTo>
                                <a:cubicBezTo>
                                  <a:pt x="105117" y="845188"/>
                                  <a:pt x="87324" y="1745980"/>
                                  <a:pt x="269706" y="2328714"/>
                                </a:cubicBezTo>
                                <a:lnTo>
                                  <a:pt x="107341" y="2328714"/>
                                </a:lnTo>
                                <a:cubicBezTo>
                                  <a:pt x="-37230" y="1632547"/>
                                  <a:pt x="-37230" y="809601"/>
                                  <a:pt x="116238" y="0"/>
                                </a:cubicBezTo>
                                <a:lnTo>
                                  <a:pt x="1162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33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10" name="任意多边形: 形状 24"/>
                        <wps:cNvSpPr/>
                        <wps:spPr>
                          <a:xfrm>
                            <a:off x="3517664" y="2999364"/>
                            <a:ext cx="678747" cy="385151"/>
                          </a:xfrm>
                          <a:custGeom>
                            <a:avLst/>
                            <a:gdLst>
                              <a:gd name="connsiteX0" fmla="*/ 373 w 678747"/>
                              <a:gd name="connsiteY0" fmla="*/ 369582 h 385151"/>
                              <a:gd name="connsiteX1" fmla="*/ 2597 w 678747"/>
                              <a:gd name="connsiteY1" fmla="*/ 385151 h 385151"/>
                              <a:gd name="connsiteX2" fmla="*/ 2597 w 678747"/>
                              <a:gd name="connsiteY2" fmla="*/ 382927 h 385151"/>
                              <a:gd name="connsiteX3" fmla="*/ 382932 w 678747"/>
                              <a:gd name="connsiteY3" fmla="*/ 107129 h 385151"/>
                              <a:gd name="connsiteX4" fmla="*/ 623143 w 678747"/>
                              <a:gd name="connsiteY4" fmla="*/ 169406 h 385151"/>
                              <a:gd name="connsiteX5" fmla="*/ 678747 w 678747"/>
                              <a:gd name="connsiteY5" fmla="*/ 209441 h 385151"/>
                              <a:gd name="connsiteX6" fmla="*/ 676523 w 678747"/>
                              <a:gd name="connsiteY6" fmla="*/ 202769 h 385151"/>
                              <a:gd name="connsiteX7" fmla="*/ 340672 w 678747"/>
                              <a:gd name="connsiteY7" fmla="*/ 369 h 385151"/>
                              <a:gd name="connsiteX8" fmla="*/ 373 w 678747"/>
                              <a:gd name="connsiteY8" fmla="*/ 369582 h 385151"/>
                              <a:gd name="connsiteX9" fmla="*/ 373 w 678747"/>
                              <a:gd name="connsiteY9" fmla="*/ 369582 h 385151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385151" w="678747" stroke="1">
                                <a:moveTo>
                                  <a:pt x="373" y="369582"/>
                                </a:moveTo>
                                <a:lnTo>
                                  <a:pt x="2597" y="385151"/>
                                </a:lnTo>
                                <a:lnTo>
                                  <a:pt x="2597" y="382927"/>
                                </a:lnTo>
                                <a:cubicBezTo>
                                  <a:pt x="60426" y="229459"/>
                                  <a:pt x="207222" y="116026"/>
                                  <a:pt x="382932" y="107129"/>
                                </a:cubicBezTo>
                                <a:cubicBezTo>
                                  <a:pt x="469675" y="102681"/>
                                  <a:pt x="554194" y="127147"/>
                                  <a:pt x="623143" y="169406"/>
                                </a:cubicBezTo>
                                <a:lnTo>
                                  <a:pt x="678747" y="209441"/>
                                </a:lnTo>
                                <a:lnTo>
                                  <a:pt x="676523" y="202769"/>
                                </a:lnTo>
                                <a:cubicBezTo>
                                  <a:pt x="616471" y="78215"/>
                                  <a:pt x="487468" y="-6304"/>
                                  <a:pt x="340672" y="369"/>
                                </a:cubicBezTo>
                                <a:cubicBezTo>
                                  <a:pt x="142721" y="9265"/>
                                  <a:pt x="-8524" y="173855"/>
                                  <a:pt x="373" y="369582"/>
                                </a:cubicBezTo>
                                <a:lnTo>
                                  <a:pt x="373" y="3695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11" name="任意多边形: 形状 25"/>
                        <wps:cNvSpPr/>
                        <wps:spPr>
                          <a:xfrm>
                            <a:off x="3427413" y="2798301"/>
                            <a:ext cx="513217" cy="599559"/>
                          </a:xfrm>
                          <a:custGeom>
                            <a:avLst/>
                            <a:gdLst>
                              <a:gd name="connsiteX0" fmla="*/ 90623 w 513217"/>
                              <a:gd name="connsiteY0" fmla="*/ 588439 h 599559"/>
                              <a:gd name="connsiteX1" fmla="*/ 101744 w 513217"/>
                              <a:gd name="connsiteY1" fmla="*/ 599559 h 599559"/>
                              <a:gd name="connsiteX2" fmla="*/ 99520 w 513217"/>
                              <a:gd name="connsiteY2" fmla="*/ 597335 h 599559"/>
                              <a:gd name="connsiteX3" fmla="*/ 219626 w 513217"/>
                              <a:gd name="connsiteY3" fmla="*/ 145827 h 599559"/>
                              <a:gd name="connsiteX4" fmla="*/ 444268 w 513217"/>
                              <a:gd name="connsiteY4" fmla="*/ 41291 h 599559"/>
                              <a:gd name="connsiteX5" fmla="*/ 513217 w 513217"/>
                              <a:gd name="connsiteY5" fmla="*/ 39067 h 599559"/>
                              <a:gd name="connsiteX6" fmla="*/ 506545 w 513217"/>
                              <a:gd name="connsiteY6" fmla="*/ 34618 h 599559"/>
                              <a:gd name="connsiteX7" fmla="*/ 117314 w 513217"/>
                              <a:gd name="connsiteY7" fmla="*/ 90223 h 599559"/>
                              <a:gd name="connsiteX8" fmla="*/ 90623 w 513217"/>
                              <a:gd name="connsiteY8" fmla="*/ 588439 h 599559"/>
                              <a:gd name="connsiteX9" fmla="*/ 90623 w 513217"/>
                              <a:gd name="connsiteY9" fmla="*/ 588439 h 599559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599559" w="513217" stroke="1">
                                <a:moveTo>
                                  <a:pt x="90623" y="588439"/>
                                </a:moveTo>
                                <a:lnTo>
                                  <a:pt x="101744" y="599559"/>
                                </a:lnTo>
                                <a:lnTo>
                                  <a:pt x="99520" y="597335"/>
                                </a:lnTo>
                                <a:cubicBezTo>
                                  <a:pt x="46140" y="441643"/>
                                  <a:pt x="88399" y="261484"/>
                                  <a:pt x="219626" y="145827"/>
                                </a:cubicBezTo>
                                <a:cubicBezTo>
                                  <a:pt x="284127" y="87998"/>
                                  <a:pt x="364197" y="52412"/>
                                  <a:pt x="444268" y="41291"/>
                                </a:cubicBezTo>
                                <a:lnTo>
                                  <a:pt x="513217" y="39067"/>
                                </a:lnTo>
                                <a:lnTo>
                                  <a:pt x="506545" y="34618"/>
                                </a:lnTo>
                                <a:cubicBezTo>
                                  <a:pt x="381991" y="-25435"/>
                                  <a:pt x="228522" y="-7641"/>
                                  <a:pt x="117314" y="90223"/>
                                </a:cubicBezTo>
                                <a:cubicBezTo>
                                  <a:pt x="-27258" y="219225"/>
                                  <a:pt x="-40603" y="443867"/>
                                  <a:pt x="90623" y="588439"/>
                                </a:cubicBezTo>
                                <a:lnTo>
                                  <a:pt x="90623" y="5884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12" name="任意多边形: 形状 26"/>
                        <wps:cNvSpPr/>
                        <wps:spPr>
                          <a:xfrm>
                            <a:off x="3001767" y="3335537"/>
                            <a:ext cx="498476" cy="611695"/>
                          </a:xfrm>
                          <a:custGeom>
                            <a:avLst/>
                            <a:gdLst>
                              <a:gd name="connsiteX0" fmla="*/ 485131 w 498476"/>
                              <a:gd name="connsiteY0" fmla="*/ 24513 h 611695"/>
                              <a:gd name="connsiteX1" fmla="*/ 498476 w 498476"/>
                              <a:gd name="connsiteY1" fmla="*/ 31185 h 611695"/>
                              <a:gd name="connsiteX2" fmla="*/ 494028 w 498476"/>
                              <a:gd name="connsiteY2" fmla="*/ 31185 h 611695"/>
                              <a:gd name="connsiteX3" fmla="*/ 109245 w 498476"/>
                              <a:gd name="connsiteY3" fmla="*/ 300311 h 611695"/>
                              <a:gd name="connsiteX4" fmla="*/ 89227 w 498476"/>
                              <a:gd name="connsiteY4" fmla="*/ 547195 h 611695"/>
                              <a:gd name="connsiteX5" fmla="*/ 111469 w 498476"/>
                              <a:gd name="connsiteY5" fmla="*/ 611696 h 611695"/>
                              <a:gd name="connsiteX6" fmla="*/ 107021 w 498476"/>
                              <a:gd name="connsiteY6" fmla="*/ 607248 h 611695"/>
                              <a:gd name="connsiteX7" fmla="*/ 24726 w 498476"/>
                              <a:gd name="connsiteY7" fmla="*/ 224689 h 611695"/>
                              <a:gd name="connsiteX8" fmla="*/ 485131 w 498476"/>
                              <a:gd name="connsiteY8" fmla="*/ 24513 h 611695"/>
                              <a:gd name="connsiteX9" fmla="*/ 485131 w 498476"/>
                              <a:gd name="connsiteY9" fmla="*/ 24513 h 611695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611695" w="498476" stroke="1">
                                <a:moveTo>
                                  <a:pt x="485131" y="24513"/>
                                </a:moveTo>
                                <a:lnTo>
                                  <a:pt x="498476" y="31185"/>
                                </a:lnTo>
                                <a:lnTo>
                                  <a:pt x="494028" y="31185"/>
                                </a:lnTo>
                                <a:cubicBezTo>
                                  <a:pt x="329439" y="35634"/>
                                  <a:pt x="173746" y="135722"/>
                                  <a:pt x="109245" y="300311"/>
                                </a:cubicBezTo>
                                <a:cubicBezTo>
                                  <a:pt x="78107" y="382606"/>
                                  <a:pt x="71434" y="467124"/>
                                  <a:pt x="89227" y="547195"/>
                                </a:cubicBezTo>
                                <a:lnTo>
                                  <a:pt x="111469" y="611696"/>
                                </a:lnTo>
                                <a:lnTo>
                                  <a:pt x="107021" y="607248"/>
                                </a:lnTo>
                                <a:cubicBezTo>
                                  <a:pt x="6933" y="509384"/>
                                  <a:pt x="-28654" y="360364"/>
                                  <a:pt x="24726" y="224689"/>
                                </a:cubicBezTo>
                                <a:cubicBezTo>
                                  <a:pt x="95900" y="42306"/>
                                  <a:pt x="302749" y="-46661"/>
                                  <a:pt x="485131" y="24513"/>
                                </a:cubicBezTo>
                                <a:lnTo>
                                  <a:pt x="485131" y="24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13" name="任意多边形: 形状 27"/>
                        <wps:cNvSpPr/>
                        <wps:spPr>
                          <a:xfrm>
                            <a:off x="2839660" y="3185603"/>
                            <a:ext cx="671703" cy="399088"/>
                          </a:xfrm>
                          <a:custGeom>
                            <a:avLst/>
                            <a:gdLst>
                              <a:gd name="connsiteX0" fmla="*/ 665031 w 671703"/>
                              <a:gd name="connsiteY0" fmla="*/ 181119 h 399088"/>
                              <a:gd name="connsiteX1" fmla="*/ 671704 w 671703"/>
                              <a:gd name="connsiteY1" fmla="*/ 194465 h 399088"/>
                              <a:gd name="connsiteX2" fmla="*/ 667256 w 671703"/>
                              <a:gd name="connsiteY2" fmla="*/ 192240 h 399088"/>
                              <a:gd name="connsiteX3" fmla="*/ 200178 w 671703"/>
                              <a:gd name="connsiteY3" fmla="*/ 156653 h 399088"/>
                              <a:gd name="connsiteX4" fmla="*/ 28917 w 671703"/>
                              <a:gd name="connsiteY4" fmla="*/ 334588 h 399088"/>
                              <a:gd name="connsiteX5" fmla="*/ 4451 w 671703"/>
                              <a:gd name="connsiteY5" fmla="*/ 399089 h 399088"/>
                              <a:gd name="connsiteX6" fmla="*/ 2226 w 671703"/>
                              <a:gd name="connsiteY6" fmla="*/ 392416 h 399088"/>
                              <a:gd name="connsiteX7" fmla="*/ 182385 w 671703"/>
                              <a:gd name="connsiteY7" fmla="*/ 45445 h 399088"/>
                              <a:gd name="connsiteX8" fmla="*/ 665031 w 671703"/>
                              <a:gd name="connsiteY8" fmla="*/ 181119 h 399088"/>
                              <a:gd name="connsiteX9" fmla="*/ 665031 w 671703"/>
                              <a:gd name="connsiteY9" fmla="*/ 181119 h 399088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399088" w="671703" stroke="1">
                                <a:moveTo>
                                  <a:pt x="665031" y="181119"/>
                                </a:moveTo>
                                <a:lnTo>
                                  <a:pt x="671704" y="194465"/>
                                </a:lnTo>
                                <a:lnTo>
                                  <a:pt x="667256" y="192240"/>
                                </a:lnTo>
                                <a:cubicBezTo>
                                  <a:pt x="536029" y="92152"/>
                                  <a:pt x="353647" y="72135"/>
                                  <a:pt x="200178" y="156653"/>
                                </a:cubicBezTo>
                                <a:cubicBezTo>
                                  <a:pt x="124556" y="198913"/>
                                  <a:pt x="64503" y="263414"/>
                                  <a:pt x="28917" y="334588"/>
                                </a:cubicBezTo>
                                <a:lnTo>
                                  <a:pt x="4451" y="399089"/>
                                </a:lnTo>
                                <a:lnTo>
                                  <a:pt x="2226" y="392416"/>
                                </a:lnTo>
                                <a:cubicBezTo>
                                  <a:pt x="-13343" y="254517"/>
                                  <a:pt x="53382" y="116618"/>
                                  <a:pt x="182385" y="45445"/>
                                </a:cubicBezTo>
                                <a:cubicBezTo>
                                  <a:pt x="351422" y="-50195"/>
                                  <a:pt x="569392" y="9858"/>
                                  <a:pt x="665031" y="181119"/>
                                </a:cubicBezTo>
                                <a:lnTo>
                                  <a:pt x="665031" y="181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14" name="任意多边形: 形状 28"/>
                        <wps:cNvSpPr/>
                        <wps:spPr>
                          <a:xfrm>
                            <a:off x="3323203" y="3324463"/>
                            <a:ext cx="199282" cy="451508"/>
                          </a:xfrm>
                          <a:custGeom>
                            <a:avLst/>
                            <a:gdLst>
                              <a:gd name="connsiteX0" fmla="*/ 190386 w 199282"/>
                              <a:gd name="connsiteY0" fmla="*/ 0 h 451508"/>
                              <a:gd name="connsiteX1" fmla="*/ 199282 w 199282"/>
                              <a:gd name="connsiteY1" fmla="*/ 0 h 451508"/>
                              <a:gd name="connsiteX2" fmla="*/ 197058 w 199282"/>
                              <a:gd name="connsiteY2" fmla="*/ 2224 h 451508"/>
                              <a:gd name="connsiteX3" fmla="*/ 76953 w 199282"/>
                              <a:gd name="connsiteY3" fmla="*/ 280246 h 451508"/>
                              <a:gd name="connsiteX4" fmla="*/ 150350 w 199282"/>
                              <a:gd name="connsiteY4" fmla="*/ 422594 h 451508"/>
                              <a:gd name="connsiteX5" fmla="*/ 183713 w 199282"/>
                              <a:gd name="connsiteY5" fmla="*/ 451508 h 451508"/>
                              <a:gd name="connsiteX6" fmla="*/ 179265 w 199282"/>
                              <a:gd name="connsiteY6" fmla="*/ 451508 h 451508"/>
                              <a:gd name="connsiteX7" fmla="*/ 3555 w 199282"/>
                              <a:gd name="connsiteY7" fmla="*/ 269126 h 451508"/>
                              <a:gd name="connsiteX8" fmla="*/ 190386 w 199282"/>
                              <a:gd name="connsiteY8" fmla="*/ 0 h 451508"/>
                              <a:gd name="connsiteX9" fmla="*/ 190386 w 199282"/>
                              <a:gd name="connsiteY9" fmla="*/ 0 h 451508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451508" w="199282" stroke="1">
                                <a:moveTo>
                                  <a:pt x="190386" y="0"/>
                                </a:moveTo>
                                <a:lnTo>
                                  <a:pt x="199282" y="0"/>
                                </a:lnTo>
                                <a:lnTo>
                                  <a:pt x="197058" y="2224"/>
                                </a:lnTo>
                                <a:cubicBezTo>
                                  <a:pt x="108091" y="60053"/>
                                  <a:pt x="56935" y="169037"/>
                                  <a:pt x="76953" y="280246"/>
                                </a:cubicBezTo>
                                <a:cubicBezTo>
                                  <a:pt x="88073" y="335851"/>
                                  <a:pt x="112539" y="384783"/>
                                  <a:pt x="150350" y="422594"/>
                                </a:cubicBezTo>
                                <a:lnTo>
                                  <a:pt x="183713" y="451508"/>
                                </a:lnTo>
                                <a:lnTo>
                                  <a:pt x="179265" y="451508"/>
                                </a:lnTo>
                                <a:cubicBezTo>
                                  <a:pt x="92522" y="431490"/>
                                  <a:pt x="21348" y="362541"/>
                                  <a:pt x="3555" y="269126"/>
                                </a:cubicBezTo>
                                <a:cubicBezTo>
                                  <a:pt x="-18687" y="142347"/>
                                  <a:pt x="65832" y="22242"/>
                                  <a:pt x="190386" y="0"/>
                                </a:cubicBezTo>
                                <a:lnTo>
                                  <a:pt x="1903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15" name="任意多边形: 形状 29"/>
                        <wps:cNvSpPr/>
                        <wps:spPr>
                          <a:xfrm>
                            <a:off x="3480226" y="3197205"/>
                            <a:ext cx="451508" cy="198431"/>
                          </a:xfrm>
                          <a:custGeom>
                            <a:avLst/>
                            <a:gdLst>
                              <a:gd name="connsiteX0" fmla="*/ 449284 w 451508"/>
                              <a:gd name="connsiteY0" fmla="*/ 171741 h 198431"/>
                              <a:gd name="connsiteX1" fmla="*/ 451508 w 451508"/>
                              <a:gd name="connsiteY1" fmla="*/ 180638 h 198431"/>
                              <a:gd name="connsiteX2" fmla="*/ 449284 w 451508"/>
                              <a:gd name="connsiteY2" fmla="*/ 180638 h 198431"/>
                              <a:gd name="connsiteX3" fmla="*/ 162365 w 451508"/>
                              <a:gd name="connsiteY3" fmla="*/ 80550 h 198431"/>
                              <a:gd name="connsiteX4" fmla="*/ 24466 w 451508"/>
                              <a:gd name="connsiteY4" fmla="*/ 162845 h 198431"/>
                              <a:gd name="connsiteX5" fmla="*/ 0 w 451508"/>
                              <a:gd name="connsiteY5" fmla="*/ 198431 h 198431"/>
                              <a:gd name="connsiteX6" fmla="*/ 0 w 451508"/>
                              <a:gd name="connsiteY6" fmla="*/ 193983 h 198431"/>
                              <a:gd name="connsiteX7" fmla="*/ 171262 w 451508"/>
                              <a:gd name="connsiteY7" fmla="*/ 7152 h 198431"/>
                              <a:gd name="connsiteX8" fmla="*/ 449284 w 451508"/>
                              <a:gd name="connsiteY8" fmla="*/ 171741 h 198431"/>
                              <a:gd name="connsiteX9" fmla="*/ 449284 w 451508"/>
                              <a:gd name="connsiteY9" fmla="*/ 171741 h 198431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198431" w="451508" stroke="1">
                                <a:moveTo>
                                  <a:pt x="449284" y="171741"/>
                                </a:moveTo>
                                <a:lnTo>
                                  <a:pt x="451508" y="180638"/>
                                </a:lnTo>
                                <a:lnTo>
                                  <a:pt x="449284" y="180638"/>
                                </a:lnTo>
                                <a:cubicBezTo>
                                  <a:pt x="384783" y="96119"/>
                                  <a:pt x="273574" y="51636"/>
                                  <a:pt x="162365" y="80550"/>
                                </a:cubicBezTo>
                                <a:cubicBezTo>
                                  <a:pt x="106761" y="93895"/>
                                  <a:pt x="60053" y="125033"/>
                                  <a:pt x="24466" y="162845"/>
                                </a:cubicBezTo>
                                <a:lnTo>
                                  <a:pt x="0" y="198431"/>
                                </a:lnTo>
                                <a:lnTo>
                                  <a:pt x="0" y="193983"/>
                                </a:lnTo>
                                <a:cubicBezTo>
                                  <a:pt x="13345" y="105016"/>
                                  <a:pt x="77846" y="29394"/>
                                  <a:pt x="171262" y="7152"/>
                                </a:cubicBezTo>
                                <a:cubicBezTo>
                                  <a:pt x="293592" y="-23986"/>
                                  <a:pt x="418145" y="49411"/>
                                  <a:pt x="449284" y="171741"/>
                                </a:cubicBezTo>
                                <a:lnTo>
                                  <a:pt x="449284" y="1717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8049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16" name="任意多边形: 形状 30"/>
                        <wps:cNvSpPr/>
                        <wps:spPr>
                          <a:xfrm>
                            <a:off x="3247688" y="2917438"/>
                            <a:ext cx="350418" cy="373396"/>
                          </a:xfrm>
                          <a:custGeom>
                            <a:avLst/>
                            <a:gdLst>
                              <a:gd name="connsiteX0" fmla="*/ 45706 w 350418"/>
                              <a:gd name="connsiteY0" fmla="*/ 6673 h 373396"/>
                              <a:gd name="connsiteX1" fmla="*/ 52379 w 350418"/>
                              <a:gd name="connsiteY1" fmla="*/ 0 h 373396"/>
                              <a:gd name="connsiteX2" fmla="*/ 52379 w 350418"/>
                              <a:gd name="connsiteY2" fmla="*/ 2224 h 373396"/>
                              <a:gd name="connsiteX3" fmla="*/ 154691 w 350418"/>
                              <a:gd name="connsiteY3" fmla="*/ 286919 h 373396"/>
                              <a:gd name="connsiteX4" fmla="*/ 305935 w 350418"/>
                              <a:gd name="connsiteY4" fmla="*/ 342523 h 373396"/>
                              <a:gd name="connsiteX5" fmla="*/ 350419 w 350418"/>
                              <a:gd name="connsiteY5" fmla="*/ 340299 h 373396"/>
                              <a:gd name="connsiteX6" fmla="*/ 345970 w 350418"/>
                              <a:gd name="connsiteY6" fmla="*/ 342523 h 373396"/>
                              <a:gd name="connsiteX7" fmla="*/ 92414 w 350418"/>
                              <a:gd name="connsiteY7" fmla="*/ 326954 h 373396"/>
                              <a:gd name="connsiteX8" fmla="*/ 45706 w 350418"/>
                              <a:gd name="connsiteY8" fmla="*/ 6673 h 373396"/>
                              <a:gd name="connsiteX9" fmla="*/ 45706 w 350418"/>
                              <a:gd name="connsiteY9" fmla="*/ 6673 h 373396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fill="norm" h="373396" w="350418" stroke="1">
                                <a:moveTo>
                                  <a:pt x="45706" y="6673"/>
                                </a:moveTo>
                                <a:lnTo>
                                  <a:pt x="52379" y="0"/>
                                </a:lnTo>
                                <a:lnTo>
                                  <a:pt x="52379" y="2224"/>
                                </a:lnTo>
                                <a:cubicBezTo>
                                  <a:pt x="25689" y="106761"/>
                                  <a:pt x="63500" y="220194"/>
                                  <a:pt x="154691" y="286919"/>
                                </a:cubicBezTo>
                                <a:cubicBezTo>
                                  <a:pt x="199175" y="320282"/>
                                  <a:pt x="252555" y="338075"/>
                                  <a:pt x="305935" y="342523"/>
                                </a:cubicBezTo>
                                <a:lnTo>
                                  <a:pt x="350419" y="340299"/>
                                </a:lnTo>
                                <a:lnTo>
                                  <a:pt x="345970" y="342523"/>
                                </a:lnTo>
                                <a:cubicBezTo>
                                  <a:pt x="268124" y="387007"/>
                                  <a:pt x="168036" y="384783"/>
                                  <a:pt x="92414" y="326954"/>
                                </a:cubicBezTo>
                                <a:cubicBezTo>
                                  <a:pt x="-9898" y="251332"/>
                                  <a:pt x="-29916" y="108985"/>
                                  <a:pt x="45706" y="6673"/>
                                </a:cubicBezTo>
                                <a:lnTo>
                                  <a:pt x="45706" y="66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C00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17" name="任意多边形: 形状 31"/>
                        <wps:cNvSpPr/>
                        <wps:spPr>
                          <a:xfrm>
                            <a:off x="3471329" y="3351153"/>
                            <a:ext cx="553820" cy="1499095"/>
                          </a:xfrm>
                          <a:custGeom>
                            <a:avLst/>
                            <a:gdLst>
                              <a:gd name="connsiteX0" fmla="*/ 53380 w 553820"/>
                              <a:gd name="connsiteY0" fmla="*/ 0 h 1499095"/>
                              <a:gd name="connsiteX1" fmla="*/ 0 w 553820"/>
                              <a:gd name="connsiteY1" fmla="*/ 26690 h 1499095"/>
                              <a:gd name="connsiteX2" fmla="*/ 453732 w 553820"/>
                              <a:gd name="connsiteY2" fmla="*/ 1499096 h 1499095"/>
                              <a:gd name="connsiteX3" fmla="*/ 553820 w 553820"/>
                              <a:gd name="connsiteY3" fmla="*/ 1465733 h 1499095"/>
                              <a:gd name="connsiteX4" fmla="*/ 53380 w 553820"/>
                              <a:gd name="connsiteY4" fmla="*/ 0 h 1499095"/>
                              <a:gd name="connsiteX5" fmla="*/ 53380 w 553820"/>
                              <a:gd name="connsiteY5" fmla="*/ 0 h 1499095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fill="norm" h="1499095" w="553820" stroke="1">
                                <a:moveTo>
                                  <a:pt x="53380" y="0"/>
                                </a:moveTo>
                                <a:lnTo>
                                  <a:pt x="0" y="26690"/>
                                </a:lnTo>
                                <a:cubicBezTo>
                                  <a:pt x="240211" y="529354"/>
                                  <a:pt x="442611" y="1094295"/>
                                  <a:pt x="453732" y="1499096"/>
                                </a:cubicBezTo>
                                <a:lnTo>
                                  <a:pt x="553820" y="1465733"/>
                                </a:lnTo>
                                <a:cubicBezTo>
                                  <a:pt x="493767" y="996432"/>
                                  <a:pt x="322506" y="478198"/>
                                  <a:pt x="53380" y="0"/>
                                </a:cubicBezTo>
                                <a:lnTo>
                                  <a:pt x="533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33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18" name="任意多边形: 形状 32"/>
                        <wps:cNvSpPr/>
                        <wps:spPr>
                          <a:xfrm>
                            <a:off x="3651487" y="4532191"/>
                            <a:ext cx="869653" cy="471525"/>
                          </a:xfrm>
                          <a:custGeom>
                            <a:avLst/>
                            <a:gdLst>
                              <a:gd name="connsiteX0" fmla="*/ 31139 w 869653"/>
                              <a:gd name="connsiteY0" fmla="*/ 211297 h 471525"/>
                              <a:gd name="connsiteX1" fmla="*/ 371438 w 869653"/>
                              <a:gd name="connsiteY1" fmla="*/ 0 h 471525"/>
                              <a:gd name="connsiteX2" fmla="*/ 778462 w 869653"/>
                              <a:gd name="connsiteY2" fmla="*/ 104536 h 471525"/>
                              <a:gd name="connsiteX3" fmla="*/ 869654 w 869653"/>
                              <a:gd name="connsiteY3" fmla="*/ 320282 h 471525"/>
                              <a:gd name="connsiteX4" fmla="*/ 713961 w 869653"/>
                              <a:gd name="connsiteY4" fmla="*/ 471526 h 471525"/>
                              <a:gd name="connsiteX5" fmla="*/ 0 w 869653"/>
                              <a:gd name="connsiteY5" fmla="*/ 471526 h 471525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fill="norm" h="471525" w="869653" stroke="1">
                                <a:moveTo>
                                  <a:pt x="31139" y="211297"/>
                                </a:moveTo>
                                <a:lnTo>
                                  <a:pt x="371438" y="0"/>
                                </a:lnTo>
                                <a:lnTo>
                                  <a:pt x="778462" y="104536"/>
                                </a:lnTo>
                                <a:lnTo>
                                  <a:pt x="869654" y="320282"/>
                                </a:lnTo>
                                <a:lnTo>
                                  <a:pt x="713961" y="471526"/>
                                </a:lnTo>
                                <a:lnTo>
                                  <a:pt x="0" y="471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5B2B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119" name="任意多边形: 形状 33"/>
                        <wps:cNvSpPr/>
                        <wps:spPr>
                          <a:xfrm>
                            <a:off x="4372121" y="4814662"/>
                            <a:ext cx="507112" cy="275797"/>
                          </a:xfrm>
                          <a:custGeom>
                            <a:avLst/>
                            <a:gdLst>
                              <a:gd name="connsiteX0" fmla="*/ 17793 w 507112"/>
                              <a:gd name="connsiteY0" fmla="*/ 124554 h 275797"/>
                              <a:gd name="connsiteX1" fmla="*/ 215745 w 507112"/>
                              <a:gd name="connsiteY1" fmla="*/ 0 h 275797"/>
                              <a:gd name="connsiteX2" fmla="*/ 453732 w 507112"/>
                              <a:gd name="connsiteY2" fmla="*/ 62277 h 275797"/>
                              <a:gd name="connsiteX3" fmla="*/ 507112 w 507112"/>
                              <a:gd name="connsiteY3" fmla="*/ 186831 h 275797"/>
                              <a:gd name="connsiteX4" fmla="*/ 415921 w 507112"/>
                              <a:gd name="connsiteY4" fmla="*/ 275798 h 275797"/>
                              <a:gd name="connsiteX5" fmla="*/ 0 w 507112"/>
                              <a:gd name="connsiteY5" fmla="*/ 275798 h 275797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fill="norm" h="275797" w="507112" stroke="1">
                                <a:moveTo>
                                  <a:pt x="17793" y="124554"/>
                                </a:moveTo>
                                <a:lnTo>
                                  <a:pt x="215745" y="0"/>
                                </a:lnTo>
                                <a:lnTo>
                                  <a:pt x="453732" y="62277"/>
                                </a:lnTo>
                                <a:lnTo>
                                  <a:pt x="507112" y="186831"/>
                                </a:lnTo>
                                <a:lnTo>
                                  <a:pt x="415921" y="275798"/>
                                </a:lnTo>
                                <a:lnTo>
                                  <a:pt x="0" y="275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458"/>
                          </a:solidFill>
                          <a:ln w="22237">
                            <a:noFill/>
                            <a:prstDash val="solid"/>
                            <a:miter lim="0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4" o:spid="_x0000_s1070" style="width:252pt;height:112.5pt;margin-top:-64.25pt;margin-left:69.75pt;mso-wrap-distance-bottom:0;mso-wrap-distance-left:9pt;mso-wrap-distance-right:9pt;mso-wrap-distance-top:0;position:absolute;z-index:251693056" coordorigin="10505,11533" coordsize="21600,21600">
                <v:shape id="_x0000_s1071" style="width:17214;height:12161;left:14891;position:absolute;top:20090;v-text-anchor:top" coordsize="21600,21600" path="m,l21600,l21600,l21600,21600l21600,21600l,21600xe" fillcolor="#e6ad5f" stroked="f" strokeweight="1.75pt">
                  <v:stroke joinstyle="miter"/>
                </v:shape>
                <v:shape id="_x0000_s1072" style="width:15560;height:10775;left:15640;position:absolute;top:20799;v-text-anchor:top" coordsize="21600,21600" path="m21600,21099c14210,21738,7002,21796,,21099l,21099c525,13757,583,6675,,l,c7413,1596,14632,1712,21600,l21600,c21017,6704,21075,13757,21600,21099xe" fillcolor="#e7dccb" stroked="f" strokeweight="1.75pt">
                  <v:stroke joinstyle="miter"/>
                </v:shape>
                <v:group id="_x0000_s1073" style="width:576;height:1013;left:15936;position:absolute;top:21422" coordorigin="597619,456592" coordsize="21600,21600">
                  <v:shape id="_x0000_s1074" style="width:21600;height:21600;left:597620;position:absolute;top:456592;v-text-anchor:top" coordsize="21600,21600" path="m21600,10800c21600,16765,16765,21600,10800,21600l10800,21600c4835,21600,,16765,,10800l,10800c,4835,4835,,10800,l10800,c16765,,21600,4835,21600,10800xe" fillcolor="#9b9991" stroked="f" strokeweight="1.75pt">
                    <v:stroke joinstyle="miter"/>
                  </v:shape>
                  <v:shape id="_x0000_s1075" style="width:17280;height:11109;left:600397;position:absolute;top:461838;v-text-anchor:top" coordsize="21600,21600" path="m21600,l,21600e" fillcolor="this" stroked="t" strokecolor="#4c4c47" strokeweight="1.28pt">
                    <v:stroke joinstyle="miter"/>
                  </v:shape>
                  <v:shape id="_x0000_s1076" style="width:11726;height:14811;left:602865;position:absolute;top:459369;v-text-anchor:top" coordsize="21600,21600" path="m21600,21600l,e" fillcolor="this" stroked="t" strokecolor="#4c4c47" strokeweight="1.28pt">
                    <v:stroke joinstyle="miter"/>
                  </v:shape>
                </v:group>
                <v:group id="_x0000_s1077" style="width:576;height:1013;left:30328;position:absolute;top:21306" coordorigin="1137312,454123" coordsize="21600,21600">
                  <v:shape id="_x0000_s1078" style="width:21600;height:21600;left:1137313;position:absolute;top:454124;v-text-anchor:top" coordsize="21600,21600" path="m21600,10800c21600,16765,16765,21600,10800,21600l10800,21600c4835,21600,,16765,,10800l,10800c,4835,4835,,10800,l10800,c16765,,21600,4835,21600,10800xe" fillcolor="#9b9991" stroked="f" strokeweight="1.75pt">
                    <v:stroke joinstyle="miter"/>
                  </v:shape>
                  <v:shape id="_x0000_s1079" style="width:16971;height:11109;left:1140090;position:absolute;top:459369;v-text-anchor:top" coordsize="21600,21600" path="m21600,l,21600e" fillcolor="this" stroked="t" strokecolor="#4c4c47" strokeweight="1.28pt">
                    <v:stroke joinstyle="miter"/>
                  </v:shape>
                  <v:shape id="_x0000_s1080" style="width:11726;height:14811;left:1142558;position:absolute;top:456901;v-text-anchor:top" coordsize="21600,21600" path="m21600,21600l,e" fillcolor="this" stroked="t" strokecolor="#4c4c47" strokeweight="1.28pt">
                    <v:stroke joinstyle="miter"/>
                  </v:shape>
                </v:group>
                <v:shape id="_x0000_s1081" style="width:3851;height:3108;left:11156;position:absolute;top:13884;v-text-anchor:top" coordsize="21600,21600" path="m21508,17274l21600,18280l21600,18280l21554,18079l21554,18079c18323,9427,12923,5302,7662,8622l7662,8622c5031,10232,2815,13552,1200,17777l1200,17777l,21600l,21600l,21097l,21097c508,11841,3508,3692,7892,976l7892,976c13754,-2746,19846,4497,21508,17274l21508,17274l21508,17274xe" fillcolor="#0c0" stroked="f" strokeweight="1.75pt">
                  <v:stroke joinstyle="miter"/>
                </v:shape>
                <v:shape id="_x0000_s1082" style="width:3344;height:4942;left:11839;position:absolute;top:11731;v-text-anchor:top" coordsize="21600,21600" path="m20568,21031l20302,21600l20302,21600l20302,21473l20302,21473c20355,14387,16901,7743,11161,4769l11161,4769c8238,3314,5208,2997,2338,3630l2338,3630l,4453l,4453l159,4200l159,4200c3720,150,9141,-1242,13924,1226l13924,1226c20355,4516,23331,13374,20568,21031l20568,21031l20568,21031xe" fillcolor="#0c0" stroked="f" strokeweight="1.75pt">
                  <v:stroke joinstyle="miter"/>
                </v:shape>
                <v:shape id="_x0000_s1083" style="width:3275;height:5069;left:15081;position:absolute;top:15383;v-text-anchor:top" coordsize="21600,21600" path="m380,3463l,3895l,3895l109,3833l109,3833c5861,1859,12373,3772,16497,9324l16497,9324c18559,12100,19699,15431,20025,18762l20025,18762l20025,21600l20025,21600l20187,21353l20187,21353c22467,16233,22032,9879,18559,5252l18559,5252c14055,-979,5861,-1781,380,3463l380,3463l380,3463xe" fillcolor="#0c0" stroked="f" strokeweight="1.75pt">
                  <v:stroke joinstyle="miter"/>
                </v:shape>
                <v:shape id="_x0000_s1084" style="width:3859;height:2964;left:15048;position:absolute;top:13477;v-text-anchor:top" coordsize="21600,21600" path="m46,20545l,21600l,21600l46,21389l46,21389c2901,11684,8106,6198,13448,8519l13448,8519c16119,9679,18468,12633,20264,16642l20264,16642l21600,20334l21600,20334l21554,19807l21554,19807c20633,10207,17317,2400,12849,396l12849,396c6954,-2030,1197,6937,46,20545l46,20545l46,20545xe" fillcolor="#0c0" stroked="f" strokeweight="1.75pt">
                  <v:stroke joinstyle="miter"/>
                </v:shape>
                <v:shape id="_x0000_s1085" style="width:1510;height:4149;left:14891;position:absolute;top:15927;v-text-anchor:top" coordsize="21600,21600" path="m706,118l,269l,269l118,269l118,269c8355,1626,14828,5998,16122,11726l16122,11726c16828,14590,16004,17379,14239,19716l14239,19716l12474,21600l12474,21600l12827,21525l12827,21525c18829,19188,22477,14666,21418,9917l21418,9917c19888,3586,10591,-786,706,118l706,118l706,118xe" fillcolor="#58a821" stroked="f" strokeweight="1.75pt">
                  <v:stroke joinstyle="miter"/>
                </v:shape>
                <v:shape id="_x0000_s1086" style="width:2399;height:2482;left:12830;position:absolute;top:15248;v-text-anchor:top" coordsize="21600,21600" path="m39,20844l113,21600l113,21600l113,21474l113,21474c1817,12908,6411,6484,12042,5728l12042,5728c14858,5350,17525,6484,19822,8751l19822,8751l21600,10893l21600,10893l21526,10515l21526,10515c19525,3839,15228,-570,10486,60l10486,60c4262,942,-480,10263,39,20844l39,20844l39,20844xe" fillcolor="#58a821" stroked="f" strokeweight="1.75pt">
                  <v:stroke joinstyle="miter"/>
                </v:shape>
                <v:shape id="_x0000_s1087" style="width:1546;height:4113;left:14390;position:absolute;rotation:22275422fd;top:11534;v-text-anchor:top" coordsize="21600,21600" path="m13910,228l13220,l13220,l13335,76l13335,76c17818,4714,17933,10796,12875,15585l12875,15585c10346,17942,7012,19691,3104,20679l3104,20679l,21287l,21287l345,21363l345,21363c7127,22276,14370,20527,18508,16498l18508,16498c24026,11176,21957,3877,13910,228l13910,228l13910,228xe" fillcolor="#58a821" stroked="f" strokeweight="1.75pt">
                  <v:stroke joinstyle="miter"/>
                </v:shape>
                <v:shape id="_x0000_s1088" style="width:998;height:15158;left:14503;position:absolute;top:16167;v-text-anchor:top" coordsize="21600,21600" path="m9309,l16612,124l16612,124c8419,7840,6994,16195,21600,21600l21600,21600l8597,21600l8597,21600c-2982,15143,-2982,7509,9309,l9309,l9309,xe" fillcolor="#393" stroked="f" strokeweight="1.75pt">
                  <v:stroke joinstyle="miter"/>
                </v:shape>
                <v:shape id="_x0000_s1089" style="width:2511;height:2507;left:13014;position:absolute;top:19523;v-text-anchor:top" coordsize="21600,21600" path="m12,20727l83,21600l83,21600l83,21475l83,21475c1923,12868,6594,6507,12186,6008l12186,6008c14947,5759,17636,7131,19830,9501l19830,9501l21600,11746l21600,11746l21529,11372l21529,11372c19618,4386,15513,-354,10841,21l10841,21c4542,520,-271,9750,12,20727l12,20727l12,20727xe" fillcolor="#0c0" stroked="f" strokeweight="1.75pt">
                  <v:stroke joinstyle="miter"/>
                </v:shape>
                <v:shape id="_x0000_s1090" style="width:1899;height:3903;left:12680;position:absolute;top:18214;v-text-anchor:top" coordsize="21600,21600" path="m3814,21199l4282,21600l4282,21600l4189,21520l4189,21520c1942,15911,3720,9420,9244,5254l9244,5254c11958,3170,15328,1888,18698,1488l18698,1488l21600,1407l21600,1407l21319,1247l21319,1247c16077,-916,9618,-275,4937,3250l4937,3250c-1147,7898,-1709,15991,3814,21199l3814,21199l3814,21199xe" fillcolor="#0c0" stroked="f" strokeweight="1.75pt">
                  <v:stroke joinstyle="miter"/>
                </v:shape>
                <v:shape id="_x0000_s1091" style="width:1844;height:3982;left:11105;position:absolute;top:21711;v-text-anchor:top" coordsize="21600,21600" path="m21022,866l21600,1101l21600,1101l21407,1101l21407,1101c14275,1258,7529,4793,4734,10604l4734,10604c3385,13510,3095,16495,3866,19322l3866,19322l4830,21600l4830,21600l4637,21443l4637,21443c300,17987,-1242,12725,1071,7934l1071,7934c4156,1494,13119,-1648,21022,866l21022,866l21022,866xe" fillcolor="#0c0" stroked="f" strokeweight="1.75pt">
                  <v:stroke joinstyle="miter"/>
                </v:shape>
                <v:shape id="_x0000_s1092" style="width:2485;height:2598;left:10506;position:absolute;top:20735;v-text-anchor:top" coordsize="21600,21600" path="m21385,9803l21600,10525l21600,10525l21457,10405l21457,10405c17237,4988,11372,3904,6437,8479l6437,8479c4005,10766,2074,14257,930,18109l930,18109l143,21600l143,21600l72,21239l72,21239c-429,13775,1717,6312,5865,2460l5865,2460c11301,-2717,18310,534,21385,9803l21385,9803l21385,9803xe" fillcolor="#0c0" stroked="f" strokeweight="1.75pt">
                  <v:stroke joinstyle="miter"/>
                </v:shape>
                <v:shape id="_x0000_s1093" style="width:737;height:2939;left:12295;position:absolute;top:21639;v-text-anchor:top" coordsize="21600,21600" path="m20636,l21600,l21600,l21359,106l21359,106c11716,2873,6171,8087,8341,13407l8341,13407c9546,16067,12198,18408,16296,20217l16296,20217l19912,21600l19912,21600l19430,21600l19430,21600c10028,20642,2314,17344,385,12875l385,12875c-2025,6810,7135,1064,20636,l20636,l20636,xe" fillcolor="#0c0" stroked="f" strokeweight="1.75pt">
                  <v:stroke joinstyle="miter"/>
                </v:shape>
                <v:shape id="_x0000_s1094" style="width:1670;height:1292;left:12875;position:absolute;top:20811;v-text-anchor:top" coordsize="21600,21600" path="m21494,18695l21600,19663l21600,19663l21494,19663l21494,19663c18408,10463,13088,5621,7767,8768l7767,8768c5107,10221,2873,13610,1170,17726l1170,17726l,21600l,21600l,21116l,21116c638,11431,3724,3200,8193,779l8193,779c14045,-2611,20004,5379,21494,18695l21494,18695l21494,18695xe" fillcolor="#2b8049" stroked="f" strokeweight="1.75pt">
                  <v:stroke joinstyle="miter"/>
                </v:shape>
                <v:shape id="_x0000_s1095" style="width:1296;height:2430;left:12015;position:absolute;top:18990;v-text-anchor:top" coordsize="21600,21600" path="m2817,386l3229,l3229,l3229,129l3229,129c1583,6176,3914,12738,9535,16598l9535,16598c12277,18527,15568,19557,18858,19814l18858,19814l21600,19685l21600,19685l21326,19814l21326,19814c16527,22387,10358,22259,5696,18913l5696,18913c-610,14539,-1844,6305,2817,386l2817,386l2817,386xe" fillcolor="#0c0" stroked="f" strokeweight="1.75pt">
                  <v:stroke joinstyle="miter"/>
                </v:shape>
                <v:shape id="_x0000_s1096" style="width:2049;height:9758;left:12843;position:absolute;top:21813;v-text-anchor:top" coordsize="21600,21600" path="m2082,l,385l,385c9369,7627,17263,15767,17696,21600l17696,21600l21600,21119l21600,21119c19258,14357,12578,6890,2082,l2082,l2082,xe" fillcolor="#393" stroked="f" strokeweight="1.75pt">
                  <v:stroke joinstyle="miter"/>
                </v:shape>
                <v:shape id="_x0000_s1097" style="width:3217;height:3069;left:13509;position:absolute;top:29500;v-text-anchor:top" coordsize="21600,21600" path="m773,9679l9226,l9226,l19335,4789l19335,4789l21600,14672l21600,14672l17733,21600l17733,21600l,21600xe" fillcolor="#c75b2b" stroked="f" strokeweight="1.75pt">
                  <v:stroke joinstyle="miter"/>
                </v:shape>
                <v:shape id="_x0000_s1098" style="width:1876;height:1795;left:16175;position:absolute;top:31339;v-text-anchor:top" coordsize="21600,21600" path="m758,9755l9189,l9189,l19326,4877l19326,4877l21600,14632l21600,14632l17716,21600l17716,21600l,21600xe" fillcolor="#cc8458" stroked="f" strokeweight="1.75pt">
                  <v:stroke joinstyle="miter"/>
                </v:shape>
              </v:group>
            </w:pict>
          </mc:Fallback>
        </mc:AlternateContent>
      </w: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-274320</wp:posOffset>
                </wp:positionH>
                <wp:positionV relativeFrom="paragraph">
                  <wp:posOffset>202565</wp:posOffset>
                </wp:positionV>
                <wp:extent cx="5753100" cy="7889875"/>
                <wp:effectExtent l="12700" t="0" r="25400" b="2222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861060" y="1414145"/>
                          <a:ext cx="5753100" cy="7889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ind w:firstLine="560" w:firstLineChars="200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关于数独的最早起源一直是一个备受争议的话题。有一部分人说它最早来 源于欧拉的拉丁方块（没有宫的规则的标准“无官”数独）；而有一部分人则说， 数独发源于一个工人；也有人称，数独起源于中国的洛书。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ind w:firstLine="560" w:firstLineChars="200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我们不能确认最终谁是对的，但它的发展却有很长的历史。先是风靡了欧 洲和美洲，然后大约在20世纪传入亚洲，在日本得到发展和推广，主要做推 广的是Nico公司。数独最早被称为“填方块”(Number Place),日本为其 取名为“数字具有唯一的限定条件（的游戏）”（数字独身仁限弓）。但由 于日文版的名字太长，随后就被简化成为两个字一数独，并一直沿用至今。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ind w:firstLine="560" w:firstLineChars="200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 xml:space="preserve">中国大陆于2006年、2007年接触到数独游戏，并在其间派出国家队参与 全球比赛，获得较好名次；而真正向公众推广，则是2008年。 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ind w:firstLine="560" w:firstLineChars="200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现在，数独已经广泛进入各大学校，并作为奥林匹克数学的相关考题，各 大学、中学，甚至小学，也有数独相关社团和活动。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7" o:spid="_x0000_s1099" type="#_x0000_t202" style="width:453pt;height:621.25pt;margin-top:15.95pt;margin-left:-21.6pt;mso-wrap-distance-bottom:0;mso-wrap-distance-left:9pt;mso-wrap-distance-right:9pt;mso-wrap-distance-top:0;position:absolute;v-text-anchor:top;z-index:251691008" fillcolor="white" stroked="t" strokecolor="#f79646" strokeweight="2pt">
                <v:textbox>
                  <w:txbxContent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ind w:firstLine="560" w:firstLineChars="200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关于数独的最早起源一直是一个备受争议的话题。有一部分人说它最早来 源于欧拉的拉丁方块（没有宫的规则的标准“无官”数独）；而有一部分人则说， 数独发源于一个工人；也有人称，数独起源于中国的洛书。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ind w:firstLine="560" w:firstLineChars="200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我们不能确认最终谁是对的，但它的发展却有很长的历史。先是风靡了欧 洲和美洲，然后大约在20世纪传入亚洲，在日本得到发展和推广，主要做推 广的是Nico公司。数独最早被称为“填方块”(Number Place),日本为其 取名为“数字具有唯一的限定条件（的游戏）”（数字独身仁限弓）。但由 于日文版的名字太长，随后就被简化成为两个字一数独，并一直沿用至今。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ind w:firstLine="560" w:firstLineChars="200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 xml:space="preserve">中国大陆于2006年、2007年接触到数独游戏，并在其间派出国家队参与 全球比赛，获得较好名次；而真正向公众推广，则是2008年。 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ind w:firstLine="560" w:firstLineChars="200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现在，数独已经广泛进入各大学校，并作为奥林匹克数学的相关考题，各 大学、中学，甚至小学，也有数独相关社团和活动。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topLinePunct w:val="0"/>
        <w:bidi w:val="0"/>
        <w:spacing w:line="300" w:lineRule="auto"/>
        <w:ind w:firstLine="560" w:firstLineChars="200"/>
        <w:textAlignment w:val="auto"/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  <w:sectPr>
          <w:headerReference w:type="default" r:id="rId15"/>
          <w:footerReference w:type="default" r:id="rId16"/>
          <w:type w:val="nextPage"/>
          <w:pgSz w:w="11906" w:h="16838"/>
          <w:pgMar w:top="1440" w:right="1803" w:bottom="1440" w:left="1803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3"/>
          <w:cols w:num="1" w:space="720"/>
          <w:titlePg w:val="0"/>
          <w:docGrid w:type="lines" w:linePitch="312" w:charSpace="0"/>
        </w:sect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default"/>
          <w:sz w:val="36"/>
          <w:szCs w:val="44"/>
        </w:rPr>
      </w:pPr>
      <w:r>
        <w:rPr>
          <w:sz w:val="21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-489585</wp:posOffset>
            </wp:positionV>
            <wp:extent cx="4253865" cy="967740"/>
            <wp:effectExtent l="0" t="0" r="13335" b="3810"/>
            <wp:wrapNone/>
            <wp:docPr id="156" name="图片 1" descr="简约框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" descr="简约框_画板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1230630" y="-13335"/>
                      <a:ext cx="4253865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隶书" w:eastAsia="隶书" w:hAnsi="隶书" w:cs="隶书" w:hint="eastAsia"/>
          <w:sz w:val="36"/>
          <w:szCs w:val="44"/>
        </w:rPr>
        <w:t>第</w:t>
      </w:r>
      <w:r>
        <w:rPr>
          <w:rFonts w:ascii="隶书" w:eastAsia="隶书" w:hAnsi="隶书" w:cs="隶书" w:hint="eastAsia"/>
          <w:sz w:val="36"/>
          <w:szCs w:val="44"/>
          <w:lang w:val="en-US" w:eastAsia="zh-CN"/>
        </w:rPr>
        <w:t>3</w:t>
      </w:r>
      <w:r>
        <w:rPr>
          <w:rFonts w:ascii="隶书" w:eastAsia="隶书" w:hAnsi="隶书" w:cs="隶书" w:hint="eastAsia"/>
          <w:sz w:val="36"/>
          <w:szCs w:val="44"/>
        </w:rPr>
        <w:t xml:space="preserve">课 </w:t>
      </w:r>
      <w:r>
        <w:rPr>
          <w:rFonts w:ascii="隶书" w:eastAsia="隶书" w:hAnsi="隶书" w:cs="隶书" w:hint="eastAsia"/>
          <w:sz w:val="36"/>
          <w:szCs w:val="44"/>
          <w:lang w:val="en-US" w:eastAsia="zh-CN"/>
        </w:rPr>
        <w:t>数独的坐标表示及相关规则</w:t>
      </w: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-264795</wp:posOffset>
                </wp:positionH>
                <wp:positionV relativeFrom="paragraph">
                  <wp:posOffset>326390</wp:posOffset>
                </wp:positionV>
                <wp:extent cx="5753100" cy="2730500"/>
                <wp:effectExtent l="12700" t="0" r="25400" b="1905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53100" cy="273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ind w:firstLine="560" w:firstLineChars="200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ind w:firstLine="560" w:firstLineChars="200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在数独中，我们要描述一些相关规则时，就产生了“坐标”这一个概念。 我们将每一列标记为数字“1~9”，将每一行标记为字母“A~I”。因此在第三行的第六格我们就会将其简记为“单元格C6”,其中，“单元格”这3个 字可以省略。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1" o:spid="_x0000_s1100" type="#_x0000_t202" style="width:453pt;height:215pt;margin-top:25.7pt;margin-left:-20.85pt;mso-wrap-distance-bottom:0;mso-wrap-distance-left:9pt;mso-wrap-distance-right:9pt;mso-wrap-distance-top:0;position:absolute;v-text-anchor:top;z-index:251697152" fillcolor="white" stroked="t" strokecolor="#f79646" strokeweight="2pt">
                <v:textbox>
                  <w:txbxContent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ind w:firstLine="560" w:firstLineChars="200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ind w:firstLine="560" w:firstLineChars="200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在数独中，我们要描述一些相关规则时，就产生了“坐标”这一个概念。 我们将每一列标记为数字“1~9”，将每一行标记为字母“A~I”。因此在第三行的第六格我们就会将其简记为“单元格C6”,其中，“单元格”这3个 字可以省略。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3" w:bottom="1440" w:left="1803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4"/>
          <w:cols w:num="1" w:space="720"/>
          <w:titlePg w:val="0"/>
          <w:docGrid w:type="lines" w:linePitch="312" w:charSpace="0"/>
        </w:sect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tbl>
      <w:tblPr>
        <w:tblStyle w:val="TableGrid2"/>
        <w:tblpPr w:leftFromText="180" w:rightFromText="180" w:vertAnchor="text" w:horzAnchor="page" w:tblpX="3895" w:tblpY="1944"/>
        <w:tblOverlap w:val="never"/>
        <w:tblW w:w="4086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>
        <w:tblPrEx>
          <w:tblW w:w="4086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FBD4B4" w:themeColor="accent6" w:themeTint="66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FBD4B4" w:themeColor="accent6" w:themeTint="66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auto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jc w:val="both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color w:val="000000" w:themeColor="text1"/>
                <w:szCs w:val="21"/>
                <w:vertAlign w:val="baseline"/>
                <w14:textFill>
                  <w14:noFill/>
                </w14:textFill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宫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宫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三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宫</w:t>
            </w: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四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宫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五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宫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六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宫</w:t>
            </w: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七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宫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八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宫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九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/>
                <w:bCs/>
                <w:szCs w:val="21"/>
                <w:vertAlign w:val="baseline"/>
              </w:rPr>
            </w:pPr>
            <w:r>
              <w:rPr>
                <w:rFonts w:ascii="宋体" w:hAnsi="宋体" w:cs="宋体"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宫</w:t>
            </w:r>
          </w:p>
        </w:tc>
      </w:tr>
      <w:tr>
        <w:tblPrEx>
          <w:tblW w:w="4086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/>
        </w:trPr>
        <w:tc>
          <w:tcPr>
            <w:tcW w:w="45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DEADA"/>
            <w:vAlign w:val="top"/>
          </w:tcPr>
          <w:p>
            <w:pPr>
              <w:pageBreakBefore w:val="0"/>
              <w:topLinePunct w:val="0"/>
              <w:autoSpaceDN w:val="0"/>
              <w:bidi w:val="0"/>
              <w:spacing w:line="300" w:lineRule="auto"/>
              <w:textAlignment w:val="auto"/>
              <w:rPr>
                <w:rFonts w:ascii="宋体" w:hAnsi="宋体" w:cs="宋体" w:hint="eastAsia"/>
                <w:b w:val="0"/>
                <w:bCs w:val="0"/>
                <w:szCs w:val="21"/>
                <w:vertAlign w:val="baseline"/>
              </w:rPr>
            </w:pPr>
          </w:p>
        </w:tc>
      </w:tr>
    </w:tbl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1297940</wp:posOffset>
                </wp:positionH>
                <wp:positionV relativeFrom="paragraph">
                  <wp:posOffset>32385</wp:posOffset>
                </wp:positionV>
                <wp:extent cx="2580640" cy="394970"/>
                <wp:effectExtent l="0" t="0" r="10160" b="5080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80640" cy="394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ageBreakBefore w:val="0"/>
                              <w:topLinePunct w:val="0"/>
                              <w:autoSpaceDN w:val="0"/>
                              <w:bidi w:val="0"/>
                              <w:spacing w:line="300" w:lineRule="auto"/>
                              <w:jc w:val="both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8"/>
                                <w:szCs w:val="28"/>
                                <w:vertAlign w:val="baseline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8"/>
                                <w:szCs w:val="28"/>
                                <w:vertAlign w:val="baseline"/>
                                <w:lang w:val="en-US" w:eastAsia="zh-CN"/>
                              </w:rPr>
                              <w:t>1  2  3  4  5  6  7  8   9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2" o:spid="_x0000_s1101" type="#_x0000_t202" style="width:203.2pt;height:31.1pt;margin-top:2.55pt;margin-left:102.2pt;mso-wrap-distance-bottom:0;mso-wrap-distance-left:9pt;mso-wrap-distance-right:9pt;mso-wrap-distance-top:0;position:absolute;v-text-anchor:top;z-index:251700224" fillcolor="white" stroked="f" strokeweight="0.5pt">
                <v:textbox>
                  <w:txbxContent>
                    <w:p>
                      <w:pPr>
                        <w:pageBreakBefore w:val="0"/>
                        <w:topLinePunct w:val="0"/>
                        <w:autoSpaceDN w:val="0"/>
                        <w:bidi w:val="0"/>
                        <w:spacing w:line="300" w:lineRule="auto"/>
                        <w:jc w:val="both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8"/>
                          <w:szCs w:val="28"/>
                          <w:vertAlign w:val="baseline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8"/>
                          <w:szCs w:val="28"/>
                          <w:vertAlign w:val="baseline"/>
                          <w:lang w:val="en-US" w:eastAsia="zh-CN"/>
                        </w:rPr>
                        <w:t>1  2  3  4  5  6  7  8   9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973455</wp:posOffset>
                </wp:positionH>
                <wp:positionV relativeFrom="paragraph">
                  <wp:posOffset>26670</wp:posOffset>
                </wp:positionV>
                <wp:extent cx="257810" cy="2771140"/>
                <wp:effectExtent l="0" t="0" r="8890" b="1016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2194560" y="5394960"/>
                          <a:ext cx="257810" cy="2771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 w:val="0"/>
                              <w:bidi w:val="0"/>
                              <w:adjustRightInd/>
                              <w:snapToGrid/>
                              <w:spacing w:line="360" w:lineRule="auto"/>
                              <w:jc w:val="both"/>
                              <w:textAlignment w:val="auto"/>
                              <w:outlineLvl w:val="9"/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  <w:lang w:val="en-US" w:eastAsia="zh-CN"/>
                              </w:rPr>
                              <w:t>A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 w:val="0"/>
                              <w:bidi w:val="0"/>
                              <w:adjustRightInd/>
                              <w:snapToGrid/>
                              <w:spacing w:line="360" w:lineRule="auto"/>
                              <w:jc w:val="both"/>
                              <w:textAlignment w:val="auto"/>
                              <w:outlineLvl w:val="9"/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  <w:lang w:val="en-US" w:eastAsia="zh-CN"/>
                              </w:rPr>
                              <w:t>B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 w:val="0"/>
                              <w:bidi w:val="0"/>
                              <w:adjustRightInd/>
                              <w:snapToGrid/>
                              <w:spacing w:line="360" w:lineRule="auto"/>
                              <w:jc w:val="both"/>
                              <w:textAlignment w:val="auto"/>
                              <w:outlineLvl w:val="9"/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  <w:lang w:val="en-US" w:eastAsia="zh-CN"/>
                              </w:rPr>
                              <w:t>C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 w:val="0"/>
                              <w:bidi w:val="0"/>
                              <w:adjustRightInd/>
                              <w:snapToGrid/>
                              <w:spacing w:line="360" w:lineRule="auto"/>
                              <w:jc w:val="both"/>
                              <w:textAlignment w:val="auto"/>
                              <w:outlineLvl w:val="9"/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  <w:lang w:val="en-US" w:eastAsia="zh-CN"/>
                              </w:rPr>
                              <w:t>D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 w:val="0"/>
                              <w:bidi w:val="0"/>
                              <w:adjustRightInd/>
                              <w:snapToGrid/>
                              <w:spacing w:line="360" w:lineRule="auto"/>
                              <w:jc w:val="both"/>
                              <w:textAlignment w:val="auto"/>
                              <w:outlineLvl w:val="9"/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  <w:lang w:val="en-US" w:eastAsia="zh-CN"/>
                              </w:rPr>
                              <w:t>E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 w:val="0"/>
                              <w:bidi w:val="0"/>
                              <w:adjustRightInd/>
                              <w:snapToGrid/>
                              <w:spacing w:line="360" w:lineRule="auto"/>
                              <w:jc w:val="both"/>
                              <w:textAlignment w:val="auto"/>
                              <w:outlineLvl w:val="9"/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  <w:lang w:val="en-US" w:eastAsia="zh-CN"/>
                              </w:rPr>
                              <w:t>F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 w:val="0"/>
                              <w:bidi w:val="0"/>
                              <w:adjustRightInd/>
                              <w:snapToGrid/>
                              <w:spacing w:line="360" w:lineRule="auto"/>
                              <w:jc w:val="both"/>
                              <w:textAlignment w:val="auto"/>
                              <w:outlineLvl w:val="9"/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  <w:lang w:val="en-US" w:eastAsia="zh-CN"/>
                              </w:rPr>
                              <w:t>G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 w:val="0"/>
                              <w:bidi w:val="0"/>
                              <w:adjustRightInd/>
                              <w:snapToGrid/>
                              <w:spacing w:line="360" w:lineRule="auto"/>
                              <w:jc w:val="both"/>
                              <w:textAlignment w:val="auto"/>
                              <w:outlineLvl w:val="9"/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  <w:lang w:val="en-US" w:eastAsia="zh-CN"/>
                              </w:rPr>
                              <w:t>H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 w:val="0"/>
                              <w:bidi w:val="0"/>
                              <w:adjustRightInd/>
                              <w:snapToGrid/>
                              <w:spacing w:line="360" w:lineRule="auto"/>
                              <w:jc w:val="both"/>
                              <w:textAlignment w:val="auto"/>
                              <w:outlineLvl w:val="9"/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baseline"/>
                                <w:lang w:val="en-US" w:eastAsia="zh-CN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5" o:spid="_x0000_s1102" type="#_x0000_t202" style="width:20.3pt;height:218.2pt;margin-top:2.1pt;margin-left:76.65pt;mso-wrap-distance-bottom:0;mso-wrap-distance-left:9pt;mso-wrap-distance-right:9pt;mso-wrap-distance-top:0;position:absolute;v-text-anchor:top;z-index:251702272" fillcolor="white" stroked="f" strokeweight="0.5pt"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 w:val="0"/>
                        <w:bidi w:val="0"/>
                        <w:adjustRightInd/>
                        <w:snapToGrid/>
                        <w:spacing w:line="360" w:lineRule="auto"/>
                        <w:jc w:val="both"/>
                        <w:textAlignment w:val="auto"/>
                        <w:outlineLvl w:val="9"/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  <w:lang w:val="en-US" w:eastAsia="zh-CN"/>
                        </w:rPr>
                        <w:t>A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 w:val="0"/>
                        <w:bidi w:val="0"/>
                        <w:adjustRightInd/>
                        <w:snapToGrid/>
                        <w:spacing w:line="360" w:lineRule="auto"/>
                        <w:jc w:val="both"/>
                        <w:textAlignment w:val="auto"/>
                        <w:outlineLvl w:val="9"/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  <w:lang w:val="en-US" w:eastAsia="zh-CN"/>
                        </w:rPr>
                        <w:t>B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 w:val="0"/>
                        <w:bidi w:val="0"/>
                        <w:adjustRightInd/>
                        <w:snapToGrid/>
                        <w:spacing w:line="360" w:lineRule="auto"/>
                        <w:jc w:val="both"/>
                        <w:textAlignment w:val="auto"/>
                        <w:outlineLvl w:val="9"/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  <w:lang w:val="en-US" w:eastAsia="zh-CN"/>
                        </w:rPr>
                        <w:t>C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 w:val="0"/>
                        <w:bidi w:val="0"/>
                        <w:adjustRightInd/>
                        <w:snapToGrid/>
                        <w:spacing w:line="360" w:lineRule="auto"/>
                        <w:jc w:val="both"/>
                        <w:textAlignment w:val="auto"/>
                        <w:outlineLvl w:val="9"/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  <w:lang w:val="en-US" w:eastAsia="zh-CN"/>
                        </w:rPr>
                        <w:t>D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 w:val="0"/>
                        <w:bidi w:val="0"/>
                        <w:adjustRightInd/>
                        <w:snapToGrid/>
                        <w:spacing w:line="360" w:lineRule="auto"/>
                        <w:jc w:val="both"/>
                        <w:textAlignment w:val="auto"/>
                        <w:outlineLvl w:val="9"/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  <w:lang w:val="en-US" w:eastAsia="zh-CN"/>
                        </w:rPr>
                        <w:t>E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 w:val="0"/>
                        <w:bidi w:val="0"/>
                        <w:adjustRightInd/>
                        <w:snapToGrid/>
                        <w:spacing w:line="360" w:lineRule="auto"/>
                        <w:jc w:val="both"/>
                        <w:textAlignment w:val="auto"/>
                        <w:outlineLvl w:val="9"/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  <w:lang w:val="en-US" w:eastAsia="zh-CN"/>
                        </w:rPr>
                        <w:t>F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 w:val="0"/>
                        <w:bidi w:val="0"/>
                        <w:adjustRightInd/>
                        <w:snapToGrid/>
                        <w:spacing w:line="360" w:lineRule="auto"/>
                        <w:jc w:val="both"/>
                        <w:textAlignment w:val="auto"/>
                        <w:outlineLvl w:val="9"/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  <w:lang w:val="en-US" w:eastAsia="zh-CN"/>
                        </w:rPr>
                        <w:t>G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 w:val="0"/>
                        <w:bidi w:val="0"/>
                        <w:adjustRightInd/>
                        <w:snapToGrid/>
                        <w:spacing w:line="360" w:lineRule="auto"/>
                        <w:jc w:val="both"/>
                        <w:textAlignment w:val="auto"/>
                        <w:outlineLvl w:val="9"/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  <w:lang w:val="en-US" w:eastAsia="zh-CN"/>
                        </w:rPr>
                        <w:t>H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 w:val="0"/>
                        <w:bidi w:val="0"/>
                        <w:adjustRightInd/>
                        <w:snapToGrid/>
                        <w:spacing w:line="360" w:lineRule="auto"/>
                        <w:jc w:val="both"/>
                        <w:textAlignment w:val="auto"/>
                        <w:outlineLvl w:val="9"/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b/>
                          <w:bCs/>
                          <w:color w:val="auto"/>
                          <w:sz w:val="24"/>
                          <w:szCs w:val="24"/>
                          <w:vertAlign w:val="baseline"/>
                          <w:lang w:val="en-US" w:eastAsia="zh-CN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3" w:bottom="1440" w:left="1803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5"/>
          <w:cols w:num="1" w:space="720"/>
          <w:titlePg w:val="0"/>
          <w:docGrid w:type="lines" w:linePitch="312" w:charSpace="0"/>
        </w:sectPr>
      </w:pPr>
    </w:p>
    <w:p>
      <w:pPr>
        <w:pageBreakBefore w:val="0"/>
        <w:numPr>
          <w:ilvl w:val="0"/>
          <w:numId w:val="1"/>
        </w:numPr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  <w:r>
        <w:rPr>
          <w:rFonts w:ascii="隶书" w:eastAsia="隶书" w:hAnsi="隶书" w:cs="隶书" w:hint="eastAsia"/>
          <w:sz w:val="36"/>
          <w:szCs w:val="44"/>
          <w:lang w:val="en-US" w:eastAsia="zh-CN"/>
        </w:rPr>
        <w:t>如何解数独</w:t>
      </w:r>
      <w:r>
        <w:rPr>
          <w:sz w:val="21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-489585</wp:posOffset>
            </wp:positionV>
            <wp:extent cx="4253865" cy="967740"/>
            <wp:effectExtent l="0" t="0" r="13335" b="3810"/>
            <wp:wrapNone/>
            <wp:docPr id="158" name="图片 1" descr="简约框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" descr="简约框_画板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53865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0"/>
        <w:numPr>
          <w:ilvl w:val="0"/>
          <w:numId w:val="0"/>
        </w:numPr>
        <w:topLinePunct w:val="0"/>
        <w:bidi w:val="0"/>
        <w:spacing w:line="300" w:lineRule="auto"/>
        <w:jc w:val="both"/>
        <w:textAlignment w:val="auto"/>
        <w:rPr>
          <w:rFonts w:ascii="隶书" w:eastAsia="隶书" w:hAnsi="隶书" w:cs="隶书" w:hint="default"/>
          <w:sz w:val="36"/>
          <w:szCs w:val="44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-255270</wp:posOffset>
                </wp:positionH>
                <wp:positionV relativeFrom="paragraph">
                  <wp:posOffset>255905</wp:posOffset>
                </wp:positionV>
                <wp:extent cx="5753100" cy="7216775"/>
                <wp:effectExtent l="12700" t="0" r="25400" b="2857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53100" cy="7216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ind w:firstLine="560" w:firstLineChars="200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解数独题常用的方法包括直观法和候选数法。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直观法就是不需要任何辅助工具，从接到数独谜题的那一刻起就可以立即开始解题。这也是初学者最常接触的方式。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数独直观法解题技巧主要有：唯一解法，唯余法。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如果遇到更为复杂的题目，直观法就会显得力不从心。这时候我们就要引入候选数法。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候选数法，顾名思义，在解题时， 需先建立候选数列表根据各种条件，逐步安全的清除每个宫格候选数的不可能取值的候选数，从而达到解题的目的。根据技巧不同，又分为：唯一候选数法、隐性唯一候选数法、显式数集删减法、隐性数集删减法、候选数区块删减法、候选数矩形删减法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6" o:spid="_x0000_s1103" type="#_x0000_t202" style="width:453pt;height:568.25pt;margin-top:20.15pt;margin-left:-20.1pt;mso-wrap-distance-bottom:0;mso-wrap-distance-left:9pt;mso-wrap-distance-right:9pt;mso-wrap-distance-top:0;position:absolute;v-text-anchor:top;z-index:251704320" fillcolor="white" stroked="t" strokecolor="#f79646" strokeweight="2pt">
                <v:textbox>
                  <w:txbxContent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ind w:firstLine="560" w:firstLineChars="200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解数独题常用的方法包括直观法和候选数法。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直观法就是不需要任何辅助工具，从接到数独谜题的那一刻起就可以立即开始解题。这也是初学者最常接触的方式。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数独直观法解题技巧主要有：唯一解法，唯余法。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如果遇到更为复杂的题目，直观法就会显得力不从心。这时候我们就要引入候选数法。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候选数法，顾名思义，在解题时， 需先建立候选数列表根据各种条件，逐步安全的清除每个宫格候选数的不可能取值的候选数，从而达到解题的目的。根据技巧不同，又分为：唯一候选数法、隐性唯一候选数法、显式数集删减法、隐性数集删减法、候选数区块删减法、候选数矩形删减法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3" w:bottom="1440" w:left="1803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6"/>
          <w:cols w:num="1" w:space="720"/>
          <w:titlePg w:val="0"/>
          <w:docGrid w:type="lines" w:linePitch="312" w:charSpace="0"/>
        </w:sect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both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default"/>
          <w:sz w:val="36"/>
          <w:szCs w:val="44"/>
        </w:rPr>
      </w:pPr>
      <w:r>
        <w:rPr>
          <w:rFonts w:ascii="隶书" w:eastAsia="隶书" w:hAnsi="隶书" w:cs="隶书" w:hint="eastAsia"/>
          <w:sz w:val="36"/>
          <w:szCs w:val="44"/>
        </w:rPr>
        <w:t>第</w:t>
      </w:r>
      <w:r>
        <w:rPr>
          <w:rFonts w:ascii="隶书" w:eastAsia="隶书" w:hAnsi="隶书" w:cs="隶书" w:hint="eastAsia"/>
          <w:sz w:val="36"/>
          <w:szCs w:val="44"/>
          <w:lang w:val="en-US" w:eastAsia="zh-CN"/>
        </w:rPr>
        <w:t>5</w:t>
      </w:r>
      <w:r>
        <w:rPr>
          <w:rFonts w:ascii="隶书" w:eastAsia="隶书" w:hAnsi="隶书" w:cs="隶书" w:hint="eastAsia"/>
          <w:sz w:val="36"/>
          <w:szCs w:val="44"/>
        </w:rPr>
        <w:t xml:space="preserve">课 </w:t>
      </w:r>
      <w:r>
        <w:rPr>
          <w:rFonts w:ascii="隶书" w:eastAsia="隶书" w:hAnsi="隶书" w:cs="隶书" w:hint="eastAsia"/>
          <w:sz w:val="36"/>
          <w:szCs w:val="44"/>
          <w:lang w:val="en-US" w:eastAsia="zh-CN"/>
        </w:rPr>
        <w:t>候选数</w:t>
      </w:r>
      <w:r>
        <w:rPr>
          <w:sz w:val="21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-489585</wp:posOffset>
            </wp:positionV>
            <wp:extent cx="4253865" cy="967740"/>
            <wp:effectExtent l="0" t="0" r="13335" b="3810"/>
            <wp:wrapNone/>
            <wp:docPr id="159" name="图片 1" descr="简约框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" descr="简约框_画板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53865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0"/>
        <w:topLinePunct w:val="0"/>
        <w:bidi w:val="0"/>
        <w:spacing w:line="300" w:lineRule="auto"/>
        <w:jc w:val="both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3" w:bottom="1440" w:left="1803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7"/>
          <w:cols w:num="1" w:space="720"/>
          <w:titlePg w:val="0"/>
          <w:docGrid w:type="lines" w:linePitch="312" w:charSpace="0"/>
        </w:sect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-255270</wp:posOffset>
                </wp:positionH>
                <wp:positionV relativeFrom="paragraph">
                  <wp:posOffset>-4895215</wp:posOffset>
                </wp:positionV>
                <wp:extent cx="5753100" cy="7216775"/>
                <wp:effectExtent l="12700" t="0" r="25400" b="2857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53100" cy="7216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ind w:firstLine="560" w:firstLineChars="200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首先定义候选数的概念：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一个空格理论上可以填入1~9中的任意一个数字，依据数独规则，我们可以将空格所在的行、列、九宫中已经存在的数字排除掉，那么此空格余下的理论上可能填入的数字，就成为候选数集合。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如下图所示：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2767330" cy="2792095"/>
                                  <wp:effectExtent l="0" t="0" r="13970" b="8255"/>
                                  <wp:docPr id="316114618" name="图片 9" descr="2e3fbc865cf8f70e2d41ef1c19c19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16114618" name="图片 9" descr="2e3fbc865cf8f70e2d41ef1c19c198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2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67330" cy="27920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8" o:spid="_x0000_s1104" type="#_x0000_t202" style="width:453pt;height:568.25pt;margin-top:-385.45pt;margin-left:-20.1pt;mso-wrap-distance-bottom:0;mso-wrap-distance-left:9pt;mso-wrap-distance-right:9pt;mso-wrap-distance-top:0;position:absolute;v-text-anchor:top;z-index:251708416" fillcolor="white" stroked="t" strokecolor="#f79646" strokeweight="2pt">
                <v:textbox>
                  <w:txbxContent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ind w:firstLine="560" w:firstLineChars="200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首先定义候选数的概念：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一个空格理论上可以填入1~9中的任意一个数字，依据数独规则，我们可以将空格所在的行、列、九宫中已经存在的数字排除掉，那么此空格余下的理论上可能填入的数字，就成为候选数集合。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如下图所示：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drawing>
                        <wp:inline distT="0" distB="0" distL="114300" distR="114300">
                          <wp:extent cx="2767330" cy="2792095"/>
                          <wp:effectExtent l="0" t="0" r="13970" b="8255"/>
                          <wp:docPr id="9" name="图片 9" descr="2e3fbc865cf8f70e2d41ef1c19c198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图片 9" descr="2e3fbc865cf8f70e2d41ef1c19c198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2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767330" cy="27920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  <w:r>
        <w:rPr>
          <w:rFonts w:ascii="隶书" w:eastAsia="隶书" w:hAnsi="隶书" w:cs="隶书" w:hint="eastAsia"/>
          <w:sz w:val="36"/>
          <w:szCs w:val="44"/>
        </w:rPr>
        <w:t>第</w:t>
      </w:r>
      <w:r>
        <w:rPr>
          <w:rFonts w:ascii="隶书" w:eastAsia="隶书" w:hAnsi="隶书" w:cs="隶书" w:hint="eastAsia"/>
          <w:sz w:val="36"/>
          <w:szCs w:val="44"/>
          <w:lang w:val="en-US" w:eastAsia="zh-CN"/>
        </w:rPr>
        <w:t>6</w:t>
      </w:r>
      <w:r>
        <w:rPr>
          <w:rFonts w:ascii="隶书" w:eastAsia="隶书" w:hAnsi="隶书" w:cs="隶书" w:hint="eastAsia"/>
          <w:sz w:val="36"/>
          <w:szCs w:val="44"/>
        </w:rPr>
        <w:t xml:space="preserve">课 </w:t>
      </w:r>
      <w:r>
        <w:rPr>
          <w:rFonts w:ascii="隶书" w:eastAsia="隶书" w:hAnsi="隶书" w:cs="隶书" w:hint="eastAsia"/>
          <w:sz w:val="36"/>
          <w:szCs w:val="44"/>
          <w:lang w:eastAsia="zh-CN"/>
        </w:rPr>
        <w:t>唯一解法</w:t>
      </w:r>
      <w:r>
        <w:rPr>
          <w:sz w:val="21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-489585</wp:posOffset>
            </wp:positionV>
            <wp:extent cx="4253865" cy="967740"/>
            <wp:effectExtent l="0" t="0" r="13335" b="3810"/>
            <wp:wrapNone/>
            <wp:docPr id="160" name="图片 1" descr="简约框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1" descr="简约框_画板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53865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-255270</wp:posOffset>
                </wp:positionH>
                <wp:positionV relativeFrom="paragraph">
                  <wp:posOffset>-140335</wp:posOffset>
                </wp:positionV>
                <wp:extent cx="5753100" cy="7216775"/>
                <wp:effectExtent l="12700" t="0" r="25400" b="2857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53100" cy="7216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唯一解法：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这是直观法里最简单的一种。即如果某[行/列/九宫]中，已填数字的单元格达到8个，那么该【行/列/九宫】剩下唯个空格，只能填那个还没出现过的数字。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基本上只需要看谜题，推理分析一概都用不上，这是因为要使用它所需满足的条件十分明显。同样，也正是因为它简单，所以只能处理很简单的谜题，或是在处理较复杂谜题的后期才用得上。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如下图所示：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2844800" cy="2873375"/>
                                  <wp:effectExtent l="0" t="0" r="12700" b="3175"/>
                                  <wp:docPr id="1532844526" name="图片 12" descr="a08d8bcd18c2ea1fa7baa2afe3b19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32844526" name="图片 12" descr="a08d8bcd18c2ea1fa7baa2afe3b198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2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44800" cy="2873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绿色边框所展示的列中，绿色格子是唯一空格，符合唯一解法的定义，故可以直接填入3。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105" type="#_x0000_t202" style="width:453pt;height:568.25pt;margin-top:-11.05pt;margin-left:-20.1pt;mso-wrap-distance-bottom:0;mso-wrap-distance-left:9pt;mso-wrap-distance-right:9pt;mso-wrap-distance-top:0;position:absolute;v-text-anchor:top;z-index:251710464" fillcolor="white" stroked="t" strokecolor="#f79646" strokeweight="2pt">
                <v:textbox>
                  <w:txbxContent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唯一解法：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这是直观法里最简单的一种。即如果某[行/列/九宫]中，已填数字的单元格达到8个，那么该【行/列/九宫】剩下唯个空格，只能填那个还没出现过的数字。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基本上只需要看谜题，推理分析一概都用不上，这是因为要使用它所需满足的条件十分明显。同样，也正是因为它简单，所以只能处理很简单的谜题，或是在处理较复杂谜题的后期才用得上。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如下图所示：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drawing>
                        <wp:inline distT="0" distB="0" distL="114300" distR="114300">
                          <wp:extent cx="2844800" cy="2873375"/>
                          <wp:effectExtent l="0" t="0" r="12700" b="3175"/>
                          <wp:docPr id="12" name="图片 12" descr="a08d8bcd18c2ea1fa7baa2afe3b198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" name="图片 12" descr="a08d8bcd18c2ea1fa7baa2afe3b198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844800" cy="28733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绿色边框所展示的列中，绿色格子是唯一空格，符合唯一解法的定义，故可以直接填入3。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3" w:bottom="1440" w:left="1803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8"/>
          <w:cols w:num="1" w:space="720"/>
          <w:titlePg w:val="0"/>
          <w:docGrid w:type="lines" w:linePitch="312" w:charSpace="0"/>
        </w:sect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  <w:r>
        <w:rPr>
          <w:rFonts w:ascii="隶书" w:eastAsia="隶书" w:hAnsi="隶书" w:cs="隶书" w:hint="eastAsia"/>
          <w:sz w:val="36"/>
          <w:szCs w:val="44"/>
        </w:rPr>
        <w:t>第</w:t>
      </w:r>
      <w:r>
        <w:rPr>
          <w:rFonts w:ascii="隶书" w:eastAsia="隶书" w:hAnsi="隶书" w:cs="隶书" w:hint="eastAsia"/>
          <w:sz w:val="36"/>
          <w:szCs w:val="44"/>
          <w:lang w:val="en-US" w:eastAsia="zh-CN"/>
        </w:rPr>
        <w:t>7</w:t>
      </w:r>
      <w:r>
        <w:rPr>
          <w:rFonts w:ascii="隶书" w:eastAsia="隶书" w:hAnsi="隶书" w:cs="隶书" w:hint="eastAsia"/>
          <w:sz w:val="36"/>
          <w:szCs w:val="44"/>
        </w:rPr>
        <w:t xml:space="preserve">课 </w:t>
      </w:r>
      <w:r>
        <w:rPr>
          <w:rFonts w:ascii="隶书" w:eastAsia="隶书" w:hAnsi="隶书" w:cs="隶书" w:hint="eastAsia"/>
          <w:sz w:val="36"/>
          <w:szCs w:val="44"/>
          <w:lang w:eastAsia="zh-CN"/>
        </w:rPr>
        <w:t>唯余解法</w:t>
      </w:r>
      <w:r>
        <w:rPr>
          <w:sz w:val="21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-489585</wp:posOffset>
            </wp:positionV>
            <wp:extent cx="4253865" cy="967740"/>
            <wp:effectExtent l="0" t="0" r="13335" b="3810"/>
            <wp:wrapNone/>
            <wp:docPr id="161" name="图片 1" descr="简约框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" descr="简约框_画板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53865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-255270</wp:posOffset>
                </wp:positionH>
                <wp:positionV relativeFrom="paragraph">
                  <wp:posOffset>-140335</wp:posOffset>
                </wp:positionV>
                <wp:extent cx="5753100" cy="7216775"/>
                <wp:effectExtent l="12700" t="0" r="25400" b="2857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53100" cy="7216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唯余法：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唯余法的理论基础很简单，即假如某个空格所在的行、列、九宫范围内，已经存在八个不同的数字，那么此空格只能填入剩下的唯一一个数字。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这其实是唯一解法的推广版本，但也比唯一解法要更难以识别一些。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如下图所示：</w:t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2886075" cy="2882265"/>
                                  <wp:effectExtent l="0" t="0" r="9525" b="13335"/>
                                  <wp:docPr id="1148755311" name="图片 15" descr="b2f9786706ce5e055604360aeb23df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48755311" name="图片 15" descr="b2f9786706ce5e055604360aeb23df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3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86075" cy="28822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ageBreakBefore w:val="0"/>
                              <w:topLinePunct w:val="0"/>
                              <w:bidi w:val="0"/>
                              <w:spacing w:line="300" w:lineRule="auto"/>
                              <w:textAlignment w:val="auto"/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绿色格子所在的行、列、九宫区域内中，除了6之外的其余数字均已经存在。利用唯余法，空格中只能填入6。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13" o:spid="_x0000_s1106" type="#_x0000_t202" style="width:453pt;height:568.25pt;margin-top:-11.05pt;margin-left:-20.1pt;mso-wrap-distance-bottom:0;mso-wrap-distance-left:9pt;mso-wrap-distance-right:9pt;mso-wrap-distance-top:0;position:absolute;v-text-anchor:top;z-index:251713536" fillcolor="white" stroked="t" strokecolor="#f79646" strokeweight="2pt">
                <v:textbox>
                  <w:txbxContent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唯余法：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唯余法的理论基础很简单，即假如某个空格所在的行、列、九宫范围内，已经存在八个不同的数字，那么此空格只能填入剩下的唯一一个数字。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这其实是唯一解法的推广版本，但也比唯一解法要更难以识别一些。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如下图所示：</w:t>
                      </w:r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drawing>
                        <wp:inline distT="0" distB="0" distL="114300" distR="114300">
                          <wp:extent cx="2886075" cy="2882265"/>
                          <wp:effectExtent l="0" t="0" r="9525" b="13335"/>
                          <wp:docPr id="15" name="图片 15" descr="b2f9786706ce5e055604360aeb23df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" name="图片 15" descr="b2f9786706ce5e055604360aeb23df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3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886075" cy="288226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pageBreakBefore w:val="0"/>
                        <w:topLinePunct w:val="0"/>
                        <w:bidi w:val="0"/>
                        <w:spacing w:line="300" w:lineRule="auto"/>
                        <w:textAlignment w:val="auto"/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kern w:val="0"/>
                          <w:sz w:val="28"/>
                          <w:szCs w:val="28"/>
                          <w:lang w:val="en-US" w:eastAsia="zh-CN"/>
                        </w:rPr>
                        <w:t>绿色格子所在的行、列、九宫区域内中，除了6之外的其余数字均已经存在。利用唯余法，空格中只能填入6。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  <w:r>
        <w:rPr>
          <w:rFonts w:ascii="隶书" w:eastAsia="隶书" w:hAnsi="隶书" w:cs="隶书" w:hint="eastAsia"/>
          <w:sz w:val="36"/>
          <w:szCs w:val="44"/>
        </w:rPr>
        <w:br/>
      </w:r>
      <w:r>
        <w:rPr>
          <w:rFonts w:ascii="隶书" w:eastAsia="隶书" w:hAnsi="隶书" w:cs="隶书" w:hint="eastAsia"/>
          <w:sz w:val="36"/>
          <w:szCs w:val="4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https://d.book118.com/358011124022006037</w:t>
        </w:r>
      </w:hyperlink>
    </w:p>
    <w:p>
      <w:pPr>
        <w:pageBreakBefore w:val="0"/>
        <w:topLinePunct w:val="0"/>
        <w:bidi w:val="0"/>
        <w:spacing w:line="300" w:lineRule="auto"/>
        <w:jc w:val="center"/>
        <w:textAlignment w:val="auto"/>
        <w:rPr>
          <w:rFonts w:ascii="隶书" w:eastAsia="隶书" w:hAnsi="隶书" w:cs="隶书" w:hint="eastAsia"/>
          <w:sz w:val="36"/>
          <w:szCs w:val="44"/>
        </w:rPr>
      </w:pPr>
    </w:p>
    <w:sectPr>
      <w:headerReference w:type="default" r:id="rId32"/>
      <w:footerReference w:type="default" r:id="rId33"/>
      <w:type w:val="nextPage"/>
      <w:pgSz w:w="11906" w:h="16838"/>
      <w:pgMar w:top="1440" w:right="1803" w:bottom="1440" w:left="1803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003" w:usb1="288F0000" w:usb2="00000006" w:usb3="00000000" w:csb0="00140001" w:csb1="00000000"/>
    <w:embedRegular r:id="rId1" w:subsetted="1" w:fontKey="{F45E2F1A-129B-48AE-9651-822EA2C7AF49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6BBA95F8-CFD4-4A17-85D8-DF4A561C1F08}"/>
  </w:font>
  <w:font w:name="Calibri">
    <w:panose1 w:val="020F0502020204030204"/>
    <w:charset w:val="86"/>
    <w:family w:val="swiss"/>
    <w:pitch w:val="default"/>
    <w:sig w:usb0="E00002FF" w:usb1="4000ACFF" w:usb2="00000001" w:usb3="00000000" w:csb0="2004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subsetted="1" w:fontKey="{6B07FDF3-AD0F-4F24-B624-F95287B1A2D6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subsetted="1" w:fontKey="{EC5FDC98-AE01-43AB-A8DE-A1005C9BDAD2}"/>
  </w:font>
  <w:font w:name="汉仪糯米团简">
    <w:panose1 w:val="00020600040101010101"/>
    <w:charset w:val="86"/>
    <w:family w:val="auto"/>
    <w:pitch w:val="default"/>
    <w:sig w:usb0="00000000" w:usb1="00000000" w:usb2="00000000" w:usb3="00000000" w:csb0="00040000" w:csb1="00000000"/>
    <w:embedRegular r:id="rId5" w:subsetted="1" w:fontKey="{8650D666-31E4-4259-8591-F6CFF6CA815D}"/>
  </w:font>
  <w:font w:name="汉仪刚艺体-95简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站酷快乐体">
    <w:panose1 w:val="02010600030101010101"/>
    <w:charset w:val="80"/>
    <w:family w:val="auto"/>
    <w:pitch w:val="default"/>
    <w:sig w:usb0="00000000" w:usb1="00000000" w:usb2="00000000" w:usb3="00000000" w:csb0="00020000" w:csb1="00000000"/>
    <w:embedRegular r:id="rId6" w:subsetted="1" w:fontKey="{7FED49DC-326B-4637-8DFA-1B1206AD0BAE}"/>
  </w:font>
  <w:font w:name="方正黑体简体"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7" w:subsetted="1" w:fontKey="{C50523FE-F16F-436B-A5EE-27EE2EBE975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subsetted="1" w:fontKey="{81C07697-DBA3-4DB2-B4DB-23A4A711DBF0}"/>
  </w:font>
  <w:font w:name="汉仪铸字童年体W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  <w:embedRegular r:id="rId9" w:subsetted="1" w:fontKey="{E35E394E-D880-4039-BF5D-0C49400CD655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10" w:subsetted="1" w:fontKey="{7AC6B62F-14D9-4BFD-8B38-745105AD595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6211570</wp:posOffset>
              </wp:positionH>
              <wp:positionV relativeFrom="topMargin">
                <wp:posOffset>9863455</wp:posOffset>
              </wp:positionV>
              <wp:extent cx="361950" cy="349250"/>
              <wp:effectExtent l="0" t="0" r="6350" b="6350"/>
              <wp:wrapNone/>
              <wp:docPr id="46" name="矩形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643255" y="393700"/>
                        <a:ext cx="361950" cy="349250"/>
                      </a:xfrm>
                      <a:prstGeom prst="rect">
                        <a:avLst/>
                      </a:prstGeom>
                      <a:blipFill>
                        <a:blip xmlns:r="http://schemas.openxmlformats.org/officeDocument/2006/relationships" r:embed="rId1"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>
                          <w:pPr>
                            <w:jc w:val="center"/>
                            <w:rPr>
                              <w:rFonts w:hint="default"/>
                              <w:color w:val="403152" w:themeColor="accent4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instrText xml:space="preserve"> PAGE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矩形 46" o:spid="_x0000_s2049" type="#_x0000_t202" style="width:28.5pt;height:27.5pt;margin-top:776.65pt;margin-left:489.1pt;mso-position-horizontal-relative:page;mso-position-vertical-relative:top-margin-area;mso-wrap-distance-bottom:0;mso-wrap-distance-left:9pt;mso-wrap-distance-right:9pt;mso-wrap-distance-top:0;position:absolute;v-text-anchor:middle;z-index:251660288" stroked="f" strokecolor="#385d8a" strokeweight="2pt">
              <v:fill r:id="rId1" o:title="" recolor="t" rotate="t" type="frame"/>
              <v:textbox>
                <w:txbxContent>
                  <w:p>
                    <w:pPr>
                      <w:jc w:val="center"/>
                      <w:rPr>
                        <w:rFonts w:hint="default"/>
                        <w:color w:val="403152" w:themeColor="accent4" w:themeShade="80"/>
                        <w:sz w:val="24"/>
                        <w:szCs w:val="24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instrText xml:space="preserve"> PAGE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205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posOffset>6211570</wp:posOffset>
              </wp:positionH>
              <wp:positionV relativeFrom="topMargin">
                <wp:posOffset>9863455</wp:posOffset>
              </wp:positionV>
              <wp:extent cx="361950" cy="349250"/>
              <wp:effectExtent l="0" t="0" r="6350" b="6350"/>
              <wp:wrapNone/>
              <wp:docPr id="914159475" name="矩形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643255" y="393700"/>
                        <a:ext cx="361950" cy="349250"/>
                      </a:xfrm>
                      <a:prstGeom prst="rect">
                        <a:avLst/>
                      </a:prstGeom>
                      <a:blipFill>
                        <a:blip xmlns:r="http://schemas.openxmlformats.org/officeDocument/2006/relationships" r:embed="rId1"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>
                          <w:pPr>
                            <w:jc w:val="center"/>
                            <w:rPr>
                              <w:rFonts w:hint="default"/>
                              <w:color w:val="403152" w:themeColor="accent4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instrText xml:space="preserve"> PAGE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矩形 46" o:spid="_x0000_s2051" type="#_x0000_t202" style="width:28.5pt;height:27.5pt;margin-top:776.65pt;margin-left:489.1pt;mso-position-horizontal-relative:page;mso-position-vertical-relative:top-margin-area;mso-wrap-distance-bottom:0;mso-wrap-distance-left:9pt;mso-wrap-distance-right:9pt;mso-wrap-distance-top:0;position:absolute;v-text-anchor:middle;z-index:251664384" stroked="f" strokecolor="#385d8a" strokeweight="2pt">
              <v:fill r:id="rId1" o:title="" recolor="t" rotate="t" type="frame"/>
              <v:textbox>
                <w:txbxContent>
                  <w:p>
                    <w:pPr>
                      <w:jc w:val="center"/>
                      <w:rPr>
                        <w:rFonts w:hint="default"/>
                        <w:color w:val="403152" w:themeColor="accent4" w:themeShade="80"/>
                        <w:sz w:val="24"/>
                        <w:szCs w:val="24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instrText xml:space="preserve"> PAGE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t>2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05422401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2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205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2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6211570</wp:posOffset>
              </wp:positionH>
              <wp:positionV relativeFrom="topMargin">
                <wp:posOffset>9863455</wp:posOffset>
              </wp:positionV>
              <wp:extent cx="361950" cy="349250"/>
              <wp:effectExtent l="0" t="0" r="6350" b="6350"/>
              <wp:wrapNone/>
              <wp:docPr id="1800912653" name="矩形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643255" y="393700"/>
                        <a:ext cx="361950" cy="349250"/>
                      </a:xfrm>
                      <a:prstGeom prst="rect">
                        <a:avLst/>
                      </a:prstGeom>
                      <a:blipFill>
                        <a:blip xmlns:r="http://schemas.openxmlformats.org/officeDocument/2006/relationships" r:embed="rId1"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>
                          <w:pPr>
                            <w:jc w:val="center"/>
                            <w:rPr>
                              <w:rFonts w:hint="default"/>
                              <w:color w:val="403152" w:themeColor="accent4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instrText xml:space="preserve"> PAGE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t>3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矩形 46" o:spid="_x0000_s2053" type="#_x0000_t202" style="width:28.5pt;height:27.5pt;margin-top:776.65pt;margin-left:489.1pt;mso-position-horizontal-relative:page;mso-position-vertical-relative:top-margin-area;mso-wrap-distance-bottom:0;mso-wrap-distance-left:9pt;mso-wrap-distance-right:9pt;mso-wrap-distance-top:0;position:absolute;v-text-anchor:middle;z-index:251668480" stroked="f" strokecolor="#385d8a" strokeweight="2pt">
              <v:fill r:id="rId1" o:title="" recolor="t" rotate="t" type="frame"/>
              <v:textbox>
                <w:txbxContent>
                  <w:p>
                    <w:pPr>
                      <w:jc w:val="center"/>
                      <w:rPr>
                        <w:rFonts w:hint="default"/>
                        <w:color w:val="403152" w:themeColor="accent4" w:themeShade="80"/>
                        <w:sz w:val="24"/>
                        <w:szCs w:val="24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instrText xml:space="preserve"> PAGE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t>3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76830137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205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3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page">
                <wp:posOffset>6211570</wp:posOffset>
              </wp:positionH>
              <wp:positionV relativeFrom="topMargin">
                <wp:posOffset>9863455</wp:posOffset>
              </wp:positionV>
              <wp:extent cx="361950" cy="349250"/>
              <wp:effectExtent l="0" t="0" r="6350" b="6350"/>
              <wp:wrapNone/>
              <wp:docPr id="1672906607" name="矩形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643255" y="393700"/>
                        <a:ext cx="361950" cy="349250"/>
                      </a:xfrm>
                      <a:prstGeom prst="rect">
                        <a:avLst/>
                      </a:prstGeom>
                      <a:blipFill>
                        <a:blip xmlns:r="http://schemas.openxmlformats.org/officeDocument/2006/relationships" r:embed="rId1"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>
                          <w:pPr>
                            <w:jc w:val="center"/>
                            <w:rPr>
                              <w:rFonts w:hint="default"/>
                              <w:color w:val="403152" w:themeColor="accent4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instrText xml:space="preserve"> PAGE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矩形 46" o:spid="_x0000_s2055" type="#_x0000_t202" style="width:28.5pt;height:27.5pt;margin-top:776.65pt;margin-left:489.1pt;mso-position-horizontal-relative:page;mso-position-vertical-relative:top-margin-area;mso-wrap-distance-bottom:0;mso-wrap-distance-left:9pt;mso-wrap-distance-right:9pt;mso-wrap-distance-top:0;position:absolute;v-text-anchor:middle;z-index:251672576" stroked="f" strokecolor="#385d8a" strokeweight="2pt">
              <v:fill r:id="rId1" o:title="" recolor="t" rotate="t" type="frame"/>
              <v:textbox>
                <w:txbxContent>
                  <w:p>
                    <w:pPr>
                      <w:jc w:val="center"/>
                      <w:rPr>
                        <w:rFonts w:hint="default"/>
                        <w:color w:val="403152" w:themeColor="accent4" w:themeShade="80"/>
                        <w:sz w:val="24"/>
                        <w:szCs w:val="24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instrText xml:space="preserve"> PAGE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t>4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6953470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4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205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4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page">
                <wp:posOffset>6211570</wp:posOffset>
              </wp:positionH>
              <wp:positionV relativeFrom="topMargin">
                <wp:posOffset>9863455</wp:posOffset>
              </wp:positionV>
              <wp:extent cx="361950" cy="349250"/>
              <wp:effectExtent l="0" t="0" r="6350" b="6350"/>
              <wp:wrapNone/>
              <wp:docPr id="1069890414" name="矩形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643255" y="393700"/>
                        <a:ext cx="361950" cy="349250"/>
                      </a:xfrm>
                      <a:prstGeom prst="rect">
                        <a:avLst/>
                      </a:prstGeom>
                      <a:blipFill>
                        <a:blip xmlns:r="http://schemas.openxmlformats.org/officeDocument/2006/relationships" r:embed="rId1"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>
                          <w:pPr>
                            <w:jc w:val="center"/>
                            <w:rPr>
                              <w:rFonts w:hint="default"/>
                              <w:color w:val="403152" w:themeColor="accent4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instrText xml:space="preserve"> PAGE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矩形 46" o:spid="_x0000_s2057" type="#_x0000_t202" style="width:28.5pt;height:27.5pt;margin-top:776.65pt;margin-left:489.1pt;mso-position-horizontal-relative:page;mso-position-vertical-relative:top-margin-area;mso-wrap-distance-bottom:0;mso-wrap-distance-left:9pt;mso-wrap-distance-right:9pt;mso-wrap-distance-top:0;position:absolute;v-text-anchor:middle;z-index:251676672" stroked="f" strokecolor="#385d8a" strokeweight="2pt">
              <v:fill r:id="rId1" o:title="" recolor="t" rotate="t" type="frame"/>
              <v:textbox>
                <w:txbxContent>
                  <w:p>
                    <w:pPr>
                      <w:jc w:val="center"/>
                      <w:rPr>
                        <w:rFonts w:hint="default"/>
                        <w:color w:val="403152" w:themeColor="accent4" w:themeShade="80"/>
                        <w:sz w:val="24"/>
                        <w:szCs w:val="24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instrText xml:space="preserve"> PAGE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t>5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48074644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5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205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5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page">
                <wp:posOffset>6211570</wp:posOffset>
              </wp:positionH>
              <wp:positionV relativeFrom="topMargin">
                <wp:posOffset>9863455</wp:posOffset>
              </wp:positionV>
              <wp:extent cx="361950" cy="349250"/>
              <wp:effectExtent l="0" t="0" r="6350" b="6350"/>
              <wp:wrapNone/>
              <wp:docPr id="1373417721" name="矩形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643255" y="393700"/>
                        <a:ext cx="361950" cy="349250"/>
                      </a:xfrm>
                      <a:prstGeom prst="rect">
                        <a:avLst/>
                      </a:prstGeom>
                      <a:blipFill>
                        <a:blip xmlns:r="http://schemas.openxmlformats.org/officeDocument/2006/relationships" r:embed="rId1"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>
                          <w:pPr>
                            <w:jc w:val="center"/>
                            <w:rPr>
                              <w:rFonts w:hint="default"/>
                              <w:color w:val="403152" w:themeColor="accent4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instrText xml:space="preserve"> PAGE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t>6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矩形 46" o:spid="_x0000_s2059" type="#_x0000_t202" style="width:28.5pt;height:27.5pt;margin-top:776.65pt;margin-left:489.1pt;mso-position-horizontal-relative:page;mso-position-vertical-relative:top-margin-area;mso-wrap-distance-bottom:0;mso-wrap-distance-left:9pt;mso-wrap-distance-right:9pt;mso-wrap-distance-top:0;position:absolute;v-text-anchor:middle;z-index:251680768" stroked="f" strokecolor="#385d8a" strokeweight="2pt">
              <v:fill r:id="rId1" o:title="" recolor="t" rotate="t" type="frame"/>
              <v:textbox>
                <w:txbxContent>
                  <w:p>
                    <w:pPr>
                      <w:jc w:val="center"/>
                      <w:rPr>
                        <w:rFonts w:hint="default"/>
                        <w:color w:val="403152" w:themeColor="accent4" w:themeShade="80"/>
                        <w:sz w:val="24"/>
                        <w:szCs w:val="24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instrText xml:space="preserve"> PAGE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t>6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374462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6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206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6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page">
                <wp:posOffset>6211570</wp:posOffset>
              </wp:positionH>
              <wp:positionV relativeFrom="topMargin">
                <wp:posOffset>9863455</wp:posOffset>
              </wp:positionV>
              <wp:extent cx="361950" cy="349250"/>
              <wp:effectExtent l="0" t="0" r="6350" b="6350"/>
              <wp:wrapNone/>
              <wp:docPr id="1483327242" name="矩形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643255" y="393700"/>
                        <a:ext cx="361950" cy="349250"/>
                      </a:xfrm>
                      <a:prstGeom prst="rect">
                        <a:avLst/>
                      </a:prstGeom>
                      <a:blipFill>
                        <a:blip xmlns:r="http://schemas.openxmlformats.org/officeDocument/2006/relationships" r:embed="rId1"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>
                          <w:pPr>
                            <w:jc w:val="center"/>
                            <w:rPr>
                              <w:rFonts w:hint="default"/>
                              <w:color w:val="403152" w:themeColor="accent4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instrText xml:space="preserve"> PAGE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矩形 46" o:spid="_x0000_s2061" type="#_x0000_t202" style="width:28.5pt;height:27.5pt;margin-top:776.65pt;margin-left:489.1pt;mso-position-horizontal-relative:page;mso-position-vertical-relative:top-margin-area;mso-wrap-distance-bottom:0;mso-wrap-distance-left:9pt;mso-wrap-distance-right:9pt;mso-wrap-distance-top:0;position:absolute;v-text-anchor:middle;z-index:251684864" stroked="f" strokecolor="#385d8a" strokeweight="2pt">
              <v:fill r:id="rId1" o:title="" recolor="t" rotate="t" type="frame"/>
              <v:textbox>
                <w:txbxContent>
                  <w:p>
                    <w:pPr>
                      <w:jc w:val="center"/>
                      <w:rPr>
                        <w:rFonts w:hint="default"/>
                        <w:color w:val="403152" w:themeColor="accent4" w:themeShade="80"/>
                        <w:sz w:val="24"/>
                        <w:szCs w:val="24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instrText xml:space="preserve"> PAGE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t>7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3260013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7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206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7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page">
                <wp:posOffset>6211570</wp:posOffset>
              </wp:positionH>
              <wp:positionV relativeFrom="topMargin">
                <wp:posOffset>9863455</wp:posOffset>
              </wp:positionV>
              <wp:extent cx="361950" cy="349250"/>
              <wp:effectExtent l="0" t="0" r="6350" b="6350"/>
              <wp:wrapNone/>
              <wp:docPr id="1437609461" name="矩形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643255" y="393700"/>
                        <a:ext cx="361950" cy="349250"/>
                      </a:xfrm>
                      <a:prstGeom prst="rect">
                        <a:avLst/>
                      </a:prstGeom>
                      <a:blipFill>
                        <a:blip xmlns:r="http://schemas.openxmlformats.org/officeDocument/2006/relationships" r:embed="rId1"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>
                          <w:pPr>
                            <w:jc w:val="center"/>
                            <w:rPr>
                              <w:rFonts w:hint="default"/>
                              <w:color w:val="403152" w:themeColor="accent4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instrText xml:space="preserve"> PAGE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t>8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矩形 46" o:spid="_x0000_s2063" type="#_x0000_t202" style="width:28.5pt;height:27.5pt;margin-top:776.65pt;margin-left:489.1pt;mso-position-horizontal-relative:page;mso-position-vertical-relative:top-margin-area;mso-wrap-distance-bottom:0;mso-wrap-distance-left:9pt;mso-wrap-distance-right:9pt;mso-wrap-distance-top:0;position:absolute;v-text-anchor:middle;z-index:251688960" stroked="f" strokecolor="#385d8a" strokeweight="2pt">
              <v:fill r:id="rId1" o:title="" recolor="t" rotate="t" type="frame"/>
              <v:textbox>
                <w:txbxContent>
                  <w:p>
                    <w:pPr>
                      <w:jc w:val="center"/>
                      <w:rPr>
                        <w:rFonts w:hint="default"/>
                        <w:color w:val="403152" w:themeColor="accent4" w:themeShade="80"/>
                        <w:sz w:val="24"/>
                        <w:szCs w:val="24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instrText xml:space="preserve"> PAGE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t>8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87513963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8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206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8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page">
                <wp:posOffset>6211570</wp:posOffset>
              </wp:positionH>
              <wp:positionV relativeFrom="topMargin">
                <wp:posOffset>9863455</wp:posOffset>
              </wp:positionV>
              <wp:extent cx="361950" cy="349250"/>
              <wp:effectExtent l="0" t="0" r="6350" b="6350"/>
              <wp:wrapNone/>
              <wp:docPr id="709018745" name="矩形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643255" y="393700"/>
                        <a:ext cx="361950" cy="349250"/>
                      </a:xfrm>
                      <a:prstGeom prst="rect">
                        <a:avLst/>
                      </a:prstGeom>
                      <a:blipFill>
                        <a:blip xmlns:r="http://schemas.openxmlformats.org/officeDocument/2006/relationships" r:embed="rId1"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>
                          <w:pPr>
                            <w:jc w:val="center"/>
                            <w:rPr>
                              <w:rFonts w:hint="default"/>
                              <w:color w:val="403152" w:themeColor="accent4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instrText xml:space="preserve"> PAGE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b/>
                              <w:bCs/>
                              <w:color w:val="403152" w:themeColor="accent4" w:themeShade="8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矩形 46" o:spid="_x0000_s2065" type="#_x0000_t202" style="width:28.5pt;height:27.5pt;margin-top:776.65pt;margin-left:489.1pt;mso-position-horizontal-relative:page;mso-position-vertical-relative:top-margin-area;mso-wrap-distance-bottom:0;mso-wrap-distance-left:9pt;mso-wrap-distance-right:9pt;mso-wrap-distance-top:0;position:absolute;v-text-anchor:middle;z-index:251693056" stroked="f" strokecolor="#385d8a" strokeweight="2pt">
              <v:fill r:id="rId1" o:title="" recolor="t" rotate="t" type="frame"/>
              <v:textbox>
                <w:txbxContent>
                  <w:p>
                    <w:pPr>
                      <w:jc w:val="center"/>
                      <w:rPr>
                        <w:rFonts w:hint="default"/>
                        <w:color w:val="403152" w:themeColor="accent4" w:themeShade="80"/>
                        <w:sz w:val="24"/>
                        <w:szCs w:val="24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instrText xml:space="preserve"> PAGE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t>9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b/>
                        <w:bCs/>
                        <w:color w:val="403152" w:themeColor="accent4" w:themeShade="8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21194018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9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206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9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6296F92"/>
    <w:multiLevelType w:val="singleLevel"/>
    <w:tmpl w:val="56296F92"/>
    <w:lvl w:ilvl="0">
      <w:start w:val="4"/>
      <w:numFmt w:val="decimal"/>
      <w:suff w:val="space"/>
      <w:lvlText w:val="第%1课"/>
      <w:lvlJc w:val="left"/>
    </w:lvl>
  </w:abstractNum>
  <w:abstractNum w:abstractNumId="1">
    <w:nsid w:val="7F3B402A"/>
    <w:multiLevelType w:val="singleLevel"/>
    <w:tmpl w:val="7F3B402A"/>
    <w:lvl w:ilvl="0">
      <w:start w:val="14"/>
      <w:numFmt w:val="decimal"/>
      <w:suff w:val="space"/>
      <w:lvlText w:val="第%1课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embedTrueTypeFonts/>
  <w:saveSubsetFonts/>
  <w:attachedTemplate r:id="rId1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C439A5"/>
    <w:rsid w:val="00097E25"/>
    <w:rsid w:val="000B3CCE"/>
    <w:rsid w:val="000C4F21"/>
    <w:rsid w:val="000E2F95"/>
    <w:rsid w:val="00107AFF"/>
    <w:rsid w:val="00120988"/>
    <w:rsid w:val="00144EBA"/>
    <w:rsid w:val="002021BC"/>
    <w:rsid w:val="00296F3C"/>
    <w:rsid w:val="002E656A"/>
    <w:rsid w:val="0040510E"/>
    <w:rsid w:val="00444361"/>
    <w:rsid w:val="004A6744"/>
    <w:rsid w:val="00551E47"/>
    <w:rsid w:val="006379A8"/>
    <w:rsid w:val="00661222"/>
    <w:rsid w:val="00673F42"/>
    <w:rsid w:val="006A544B"/>
    <w:rsid w:val="00804F90"/>
    <w:rsid w:val="00823239"/>
    <w:rsid w:val="008305C5"/>
    <w:rsid w:val="00831FB1"/>
    <w:rsid w:val="00843C6B"/>
    <w:rsid w:val="008E041B"/>
    <w:rsid w:val="00AA1EAC"/>
    <w:rsid w:val="00AB67DD"/>
    <w:rsid w:val="00B92382"/>
    <w:rsid w:val="00BA77D5"/>
    <w:rsid w:val="00BE411F"/>
    <w:rsid w:val="00C127DE"/>
    <w:rsid w:val="00C632EF"/>
    <w:rsid w:val="00F563B5"/>
    <w:rsid w:val="00FA3488"/>
    <w:rsid w:val="00FC7458"/>
    <w:rsid w:val="01B553CA"/>
    <w:rsid w:val="01BE7791"/>
    <w:rsid w:val="01C439A5"/>
    <w:rsid w:val="062E13F8"/>
    <w:rsid w:val="08E8514F"/>
    <w:rsid w:val="0916745A"/>
    <w:rsid w:val="09B8011C"/>
    <w:rsid w:val="0C454B82"/>
    <w:rsid w:val="0DD872D4"/>
    <w:rsid w:val="0F4C3866"/>
    <w:rsid w:val="116660FB"/>
    <w:rsid w:val="11BC0047"/>
    <w:rsid w:val="139837EE"/>
    <w:rsid w:val="18716A45"/>
    <w:rsid w:val="190B1DCE"/>
    <w:rsid w:val="1B8E2056"/>
    <w:rsid w:val="1F85473C"/>
    <w:rsid w:val="22F83A50"/>
    <w:rsid w:val="23160FB0"/>
    <w:rsid w:val="28340623"/>
    <w:rsid w:val="29C920C2"/>
    <w:rsid w:val="2A341268"/>
    <w:rsid w:val="32D239F9"/>
    <w:rsid w:val="32F00D2E"/>
    <w:rsid w:val="34137048"/>
    <w:rsid w:val="39F93470"/>
    <w:rsid w:val="432A0DC7"/>
    <w:rsid w:val="438A5913"/>
    <w:rsid w:val="465A0086"/>
    <w:rsid w:val="46980B5E"/>
    <w:rsid w:val="483F56DC"/>
    <w:rsid w:val="4FDB6A1D"/>
    <w:rsid w:val="50EB4717"/>
    <w:rsid w:val="53E9052A"/>
    <w:rsid w:val="54C1082F"/>
    <w:rsid w:val="56720BF5"/>
    <w:rsid w:val="56A02213"/>
    <w:rsid w:val="56B803CC"/>
    <w:rsid w:val="58A2203E"/>
    <w:rsid w:val="5B117F79"/>
    <w:rsid w:val="5B416E54"/>
    <w:rsid w:val="5F0C2B82"/>
    <w:rsid w:val="5F4C1567"/>
    <w:rsid w:val="61645099"/>
    <w:rsid w:val="624D5E41"/>
    <w:rsid w:val="67236729"/>
    <w:rsid w:val="67822752"/>
    <w:rsid w:val="685120EF"/>
    <w:rsid w:val="6BF879F2"/>
    <w:rsid w:val="6F2D753E"/>
    <w:rsid w:val="75854773"/>
    <w:rsid w:val="76255E35"/>
    <w:rsid w:val="76327D40"/>
    <w:rsid w:val="76671E50"/>
    <w:rsid w:val="77521916"/>
    <w:rsid w:val="7B4D5092"/>
    <w:rsid w:val="7BDD6F83"/>
    <w:rsid w:val="7C3725DB"/>
    <w:rsid w:val="7CB023B6"/>
    <w:rsid w:val="7D28392F"/>
    <w:rsid w:val="7DFA62FA"/>
    <w:rsid w:val="7ED67C3E"/>
    <w:rsid w:val="7F1D3298"/>
  </w:rsids>
  <w:docVars>
    <w:docVar w:name="commondata" w:val="eyJjb3VudCI6MjQsImhkaWQiOiI3ZjViZTA2NzFmNDJhODhhYmJlMjgzZDFlZGE1MTZhNyIsInVzZXJDb3VudCI6Mn0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iPriority="0" w:unhideWhenUsed="0" w:qFormat="1"/>
    <w:lsdException w:name="footer" w:semiHidden="0" w:uiPriority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0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uiPriority="0" w:unhideWhenUsed="0" w:qFormat="1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qFormat/>
    <w:rPr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列出段落"/>
    <w:basedOn w:val="Normal"/>
    <w:qFormat/>
    <w:pPr>
      <w:ind w:firstLine="420" w:firstLineChars="200"/>
    </w:pPr>
    <w:rPr>
      <w:rFonts w:ascii="Arial Unicode MS" w:eastAsia="微软雅黑" w:hAnsi="Arial Unicode MS"/>
    </w:rPr>
  </w:style>
  <w:style w:type="paragraph" w:customStyle="1" w:styleId="WPSOffice1">
    <w:name w:val="WPSOffice手动目录 1"/>
    <w:qFormat/>
    <w:pPr>
      <w:ind w:leftChars="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="Times New Roman" w:eastAsia="宋体" w:hAnsi="Times New Roman" w:cs="Times New Roman"/>
      <w:sz w:val="20"/>
      <w:szCs w:val="20"/>
    </w:rPr>
  </w:style>
  <w:style w:type="table" w:customStyle="1" w:styleId="TableGrid0">
    <w:name w:val="Table Grid_0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1.xml" /><Relationship Id="rId13" Type="http://schemas.openxmlformats.org/officeDocument/2006/relationships/header" Target="header6.xml" /><Relationship Id="rId14" Type="http://schemas.openxmlformats.org/officeDocument/2006/relationships/footer" Target="footer2.xml" /><Relationship Id="rId15" Type="http://schemas.openxmlformats.org/officeDocument/2006/relationships/header" Target="header7.xml" /><Relationship Id="rId16" Type="http://schemas.openxmlformats.org/officeDocument/2006/relationships/footer" Target="footer3.xml" /><Relationship Id="rId17" Type="http://schemas.openxmlformats.org/officeDocument/2006/relationships/image" Target="media/image4.png" /><Relationship Id="rId18" Type="http://schemas.openxmlformats.org/officeDocument/2006/relationships/header" Target="header8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5.xml" /><Relationship Id="rId22" Type="http://schemas.openxmlformats.org/officeDocument/2006/relationships/header" Target="header10.xml" /><Relationship Id="rId23" Type="http://schemas.openxmlformats.org/officeDocument/2006/relationships/footer" Target="footer6.xml" /><Relationship Id="rId24" Type="http://schemas.openxmlformats.org/officeDocument/2006/relationships/header" Target="header11.xml" /><Relationship Id="rId25" Type="http://schemas.openxmlformats.org/officeDocument/2006/relationships/footer" Target="footer7.xml" /><Relationship Id="rId26" Type="http://schemas.openxmlformats.org/officeDocument/2006/relationships/image" Target="media/image5.jpeg" /><Relationship Id="rId27" Type="http://schemas.openxmlformats.org/officeDocument/2006/relationships/image" Target="media/image6.jpeg" /><Relationship Id="rId28" Type="http://schemas.openxmlformats.org/officeDocument/2006/relationships/header" Target="header12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7.jpeg" /><Relationship Id="rId31" Type="http://schemas.openxmlformats.org/officeDocument/2006/relationships/hyperlink" Target="https://d.book118.com/358011124022006037" TargetMode="External" /><Relationship Id="rId32" Type="http://schemas.openxmlformats.org/officeDocument/2006/relationships/header" Target="header13.xml" /><Relationship Id="rId33" Type="http://schemas.openxmlformats.org/officeDocument/2006/relationships/footer" Target="footer9.xml" /><Relationship Id="rId34" Type="http://schemas.openxmlformats.org/officeDocument/2006/relationships/glossaryDocument" Target="glossary/document.xml" /><Relationship Id="rId35" Type="http://schemas.openxmlformats.org/officeDocument/2006/relationships/theme" Target="theme/theme1.xml" /><Relationship Id="rId36" Type="http://schemas.openxmlformats.org/officeDocument/2006/relationships/numbering" Target="numbering.xml" /><Relationship Id="rId37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e0752d62-4365-4efd-b8ae-b79a6bf3d5b2\&#21487;&#29233;&#21345;&#36890;&#28909;&#27668;&#29699;&#31616;&#21382;&#23553;&#38754;.doc.docx" TargetMode="External" /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docParts>
    <w:docPart>
      <w:docPartPr>
        <w:name w:val="{ea7c5a0c-9541-4826-96a6-227e02589426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A7C5A0C-9541-4826-96A6-227E0258942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cf66736-27d3-423b-b306-5b2dcfcdfce8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CF66736-27D3-423B-B306-5B2DCFCDFCE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cf96e99-a7cc-4fe9-bec7-555d0efe0236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CF96E99-A7CC-4FE9-BEC7-555D0EFE023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585a95e-4c3e-4bb1-87c2-1f80fcbc1a2c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585A95E-4C3E-4BB1-87C2-1F80FCBC1A2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3edec0a-c5ed-4e82-b970-f54c5cbdad6d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3EDEC0A-C5ED-4E82-B970-F54C5CBDAD6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3ca56c5-a9a2-4873-af8f-28a5bf9b8ee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3CA56C5-A9A2-4873-AF8F-28A5BF9B8EE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97df35f-02c7-43c9-9a2a-aa3d80e30566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97DF35F-02C7-43C9-9A2A-AA3D80E3056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b942cb3-3cc3-4c6b-9940-db0ea7757194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B942CB3-3CC3-4C6B-9940-DB0EA775719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4faeada-f18b-4981-9b6d-67809d76f073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4FAEADA-F18B-4981-9B6D-67809D76F07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e018f6d-5905-4694-9db2-261504233af2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E018F6D-5905-4694-9DB2-261504233AF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90ae4b3-4430-4818-8225-b3d78d9493ba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90AE4B3-4430-4818-8225-B3D78D9493B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3a93d3e-5387-49ad-9d34-ab0d48cf6e9e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3A93D3E-5387-49AD-9D34-AB0D48CF6E9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930794f-a912-41b5-a505-fa0074484666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930794F-A912-41B5-A505-FA007448466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17ef6e2-4bc1-4aed-85e2-696922b87c62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17EF6E2-4BC1-4AED-85E2-696922B87C6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1a14d22-0a89-4a4a-be7e-ed43eca35009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1A14D22-0A89-4A4A-BE7E-ED43ECA3500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022aba2-023d-4ad4-a13f-094b2a8affea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022ABA2-023D-4AD4-A13F-094B2A8AFFE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69cc0dd-6b42-4f51-8179-0823ca3847f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69CC0DD-6B42-4F51-8179-0823CA3847F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splitPgBreakAndParaMark/>
    <w:compatSetting w:name="compatibilityMode" w:uri="http://schemas.microsoft.com/office/word" w:val="15"/>
  </w:compat>
  <w:rsids>
    <w:rsidRoot w:val="0000000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7B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rot="0" vertOverflow="overflow" horzOverflow="overflow" vert="horz" wrap="square" lIns="91440" tIns="45720" rIns="91440" bIns="45720" numCol="1" spcCol="0" rtlCol="0" fromWordArt="0" anchor="t" anchorCtr="0" forceAA="0" compatLnSpc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侯若宸</dc:creator>
  <cp:lastModifiedBy>Administrator</cp:lastModifiedBy>
  <cp:revision>1</cp:revision>
  <dcterms:created xsi:type="dcterms:W3CDTF">2020-06-04T15:51:00Z</dcterms:created>
  <dcterms:modified xsi:type="dcterms:W3CDTF">2023-02-17T02:26:29Z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B4C16185FF2948A8B1DAB8CA41A7BC11</vt:lpwstr>
  </property>
  <property fmtid="{D5CDD505-2E9C-101B-9397-08002B2CF9AE}" pid="3" name="KSOProductBuildVer">
    <vt:lpwstr>2052-10.8.2.6726</vt:lpwstr>
  </property>
  <property fmtid="{D5CDD505-2E9C-101B-9397-08002B2CF9AE}" pid="4" name="KSOTemplateKey">
    <vt:lpwstr>1.0_whOXi+eSRxdZogn5TyfqrugD6T2EeMhx9Ml+TMSLkT8lsYX7OEcU7CsUtJBpib8WLllNu4/dXmhk0APAzaKHGw==</vt:lpwstr>
  </property>
  <property fmtid="{D5CDD505-2E9C-101B-9397-08002B2CF9AE}" pid="5" name="KSOTemplateUUID">
    <vt:lpwstr>v1.0_mb_cbsxdorzxQcRs2A/30NS4Q==</vt:lpwstr>
  </property>
</Properties>
</file>