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BD" w:rsidRPr="00F67762">
      <w:pPr>
        <w:jc w:val="center"/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拼音练习1（单韵母）</w:t>
      </w:r>
    </w:p>
    <w:p w:rsidR="00CB73BD" w:rsidRPr="00F67762" w:rsidP="00F074B5">
      <w:pPr>
        <w:ind w:firstLine="4200" w:firstLineChars="1500"/>
        <w:rPr>
          <w:b/>
          <w:bCs/>
          <w:sz w:val="28"/>
          <w:szCs w:val="28"/>
          <w:u w:val="single"/>
        </w:rPr>
      </w:pPr>
      <w:r w:rsidRPr="00F67762">
        <w:rPr>
          <w:rFonts w:hint="eastAsia"/>
          <w:b/>
          <w:bCs/>
          <w:sz w:val="28"/>
          <w:szCs w:val="28"/>
        </w:rPr>
        <w:t>班级姓名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一、读熟单韵母的四声。</w:t>
      </w:r>
    </w:p>
    <w:p w:rsidR="00CB73BD" w:rsidRPr="00F67762" w:rsidP="00F074B5">
      <w:pPr>
        <w:ind w:firstLine="720" w:firstLineChars="150"/>
        <w:rPr>
          <w:rFonts w:ascii="宋体" w:hAnsi="宋体"/>
          <w:b/>
          <w:bCs/>
          <w:sz w:val="48"/>
          <w:szCs w:val="48"/>
          <w:lang w:val="pt-BR"/>
        </w:rPr>
      </w:pPr>
      <w:r w:rsidRPr="00F67762">
        <w:rPr>
          <w:rFonts w:ascii="宋体" w:hAnsi="宋体" w:hint="eastAsia"/>
          <w:b/>
          <w:bCs/>
          <w:sz w:val="48"/>
          <w:szCs w:val="48"/>
          <w:lang w:val="pt-BR"/>
        </w:rPr>
        <w:t>ǎòēǒéāóěáèōà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要求：读准、读熟，至少读5遍。</w:t>
      </w:r>
      <w:bookmarkStart w:id="0" w:name="_GoBack"/>
      <w:bookmarkEnd w:id="0"/>
      <w:r w:rsidRPr="00F67762">
        <w:rPr>
          <w:rFonts w:hint="eastAsia"/>
          <w:b/>
          <w:bCs/>
          <w:sz w:val="28"/>
          <w:szCs w:val="28"/>
        </w:rPr>
        <w:t>我读了（）遍</w:t>
      </w:r>
    </w:p>
    <w:p w:rsidR="00CB73BD" w:rsidRPr="00F67762">
      <w:pPr>
        <w:rPr>
          <w:b/>
          <w:bCs/>
          <w:sz w:val="28"/>
          <w:szCs w:val="28"/>
        </w:rPr>
      </w:pPr>
      <w:r>
        <w:rPr>
          <w:rFonts w:ascii="宋体" w:hAnsi="宋体"/>
          <w:b/>
          <w:bCs/>
          <w:noProof/>
          <w:sz w:val="48"/>
          <w:szCs w:val="48"/>
        </w:rPr>
        <w:pict>
          <v:group id="组合 189" o:spid="_x0000_s1025" alt="www.xkb1.com              新课标第一网不用注册，免费下载！" style="width:404.25pt;height:202.8pt;margin-top:46.8pt;margin-left:0;position:absolute;z-index:-251658240" coordorigin="1134,5190" coordsize="8085,4056">
            <v:line id="直线 190" o:spid="_x0000_s1026" style="position:absolute;visibility:visible" from="1134,5814" to="9219,5814" o:connectortype="straight"/>
            <v:line id="直线 191" o:spid="_x0000_s1027" style="position:absolute;visibility:visible" from="1134,5190" to="9219,5190" o:connectortype="straight"/>
            <v:line id="直线 192" o:spid="_x0000_s1028" style="position:absolute;visibility:visible" from="1134,5502" to="9219,5502" o:connectortype="straight"/>
            <v:line id="直线 193" o:spid="_x0000_s1029" style="position:absolute;visibility:visible" from="1134,6126" to="9219,6126" o:connectortype="straight"/>
            <v:line id="直线 194" o:spid="_x0000_s1030" style="position:absolute;visibility:visible" from="1134,8622" to="9219,8622" o:connectortype="straight"/>
            <v:line id="直线 195" o:spid="_x0000_s1031" style="position:absolute;visibility:visible" from="1134,6750" to="9219,6750" o:connectortype="straight"/>
            <v:line id="直线 196" o:spid="_x0000_s1032" style="position:absolute;visibility:visible" from="1134,7062" to="9219,7062" o:connectortype="straight"/>
            <v:line id="直线 197" o:spid="_x0000_s1033" style="position:absolute;visibility:visible" from="1134,8310" to="9219,8310" o:connectortype="straight"/>
            <v:line id="直线 198" o:spid="_x0000_s1034" style="position:absolute;visibility:visible" from="1134,8934" to="9219,8934" o:connectortype="straight"/>
            <v:line id="直线 199" o:spid="_x0000_s1035" style="position:absolute;visibility:visible" from="1134,7686" to="9219,7686" o:connectortype="straight"/>
            <v:line id="直线 200" o:spid="_x0000_s1036" style="position:absolute;visibility:visible" from="1134,7374" to="9219,7374" o:connectortype="straight"/>
            <v:line id="直线 201" o:spid="_x0000_s1037" style="position:absolute;visibility:visible" from="1134,9246" to="9219,9246" o:connectortype="straight"/>
            <w10:wrap type="square"/>
          </v:group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group id="组合 209" o:spid="_x0000_s1038" alt="www.xkb1.com              新课标第一网不用注册，免费下载！" style="width:336.05pt;height:132.6pt;margin-top:101.4pt;margin-left:36.7pt;position:absolute;z-index:251666432" coordorigin="1868,6282" coordsize="6721,2652"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0" o:spid="_x0000_s1039" type="#_x0000_t202" style="width:841;height:1092;left:291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1" o:spid="_x0000_s1040" type="#_x0000_t202" style="width:841;height:1092;left:186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2" o:spid="_x0000_s1041" type="#_x0000_t202" style="width:841;height:1092;left:4809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3" o:spid="_x0000_s1042" type="#_x0000_t202" style="width:841;height:1092;left:3864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4" o:spid="_x0000_s1043" type="#_x0000_t202" style="width:841;height:1092;left:585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 xml:space="preserve">. </w:t>
                    </w:r>
                    <w:r>
                      <w:rPr>
                        <w:noProof/>
                        <w:sz w:val="84"/>
                        <w:szCs w:val="84"/>
                      </w:rPr>
                      <w:pict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图片 1" o:spid="_x0000_i1044" type="#_x0000_t75" style="width:42pt;height:54.75pt;mso-wrap-distance-left:0;mso-wrap-distance-right:0" filled="f" stroked="f">
                          <v:imagedata r:id="rId4" o:title=""/>
                          <o:lock v:ext="edit" aspectratio="t"/>
                        </v:shape>
                      </w:pict>
                    </w:r>
                  </w:p>
                  <w:p w:rsidR="00CB73BD"/>
                </w:txbxContent>
              </v:textbox>
            </v:shape>
            <v:shape id="文本框 215" o:spid="_x0000_s1045" type="#_x0000_t202" style="width:841;height:1092;left:6803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6" o:spid="_x0000_s1046" type="#_x0000_t202" style="width:841;height:1092;left:774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7" o:spid="_x0000_s1047" type="#_x0000_t202" style="width:841;height:1092;left:291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8" o:spid="_x0000_s1048" type="#_x0000_t202" style="width:841;height:1092;left:186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19" o:spid="_x0000_s1049" type="#_x0000_t202" style="width:841;height:1092;left:4809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20" o:spid="_x0000_s1050" type="#_x0000_t202" style="width:841;height:1092;left:3864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21" o:spid="_x0000_s1051" type="#_x0000_t202" style="width:841;height:1092;left:585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 xml:space="preserve">. </w:t>
                    </w:r>
                    <w:r>
                      <w:rPr>
                        <w:noProof/>
                        <w:sz w:val="84"/>
                        <w:szCs w:val="84"/>
                      </w:rPr>
                      <w:pict>
                        <v:shape id="图片 3" o:spid="_x0000_i1052" type="#_x0000_t75" style="width:42pt;height:54.75pt;mso-wrap-distance-left:0;mso-wrap-distance-right:0" filled="f" stroked="f">
                          <v:imagedata r:id="rId4" o:title=""/>
                          <o:lock v:ext="edit" aspectratio="t"/>
                        </v:shape>
                      </w:pict>
                    </w:r>
                  </w:p>
                  <w:p w:rsidR="00CB73BD"/>
                </w:txbxContent>
              </v:textbox>
            </v:shape>
            <v:shape id="文本框 222" o:spid="_x0000_s1053" type="#_x0000_t202" style="width:841;height:1092;left:6803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23" o:spid="_x0000_s1054" type="#_x0000_t202" style="width:841;height:1092;left:774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w10:wrap type="square"/>
          </v:group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shape id="文本框 207" o:spid="_x0000_s1055" type="#_x0000_t202" alt="www.xkb1.com              新课标第一网不用注册，免费下载！" style="width:42.05pt;height:54.6pt;margin-top:23.4pt;margin-left:330.7pt;position:absolute;visibility:visible;z-index:251664384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shape id="文本框 208" o:spid="_x0000_s1056" type="#_x0000_t202" alt="www.xkb1.com              新课标第一网不用注册，免费下载！" style="width:42.05pt;height:54.6pt;margin-top:23.4pt;margin-left:283.45pt;position:absolute;visibility:visible;z-index:251665408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 xml:space="preserve">. </w:t>
                  </w:r>
                  <w:r>
                    <w:rPr>
                      <w:noProof/>
                      <w:sz w:val="84"/>
                      <w:szCs w:val="84"/>
                    </w:rPr>
                    <w:pict>
                      <v:shape id="图片 4" o:spid="_x0000_i1057" type="#_x0000_t75" style="width:42pt;height:54.75pt;mso-wrap-distance-left:0;mso-wrap-distance-right:0" filled="f" stroked="f">
                        <v:imagedata r:id="rId4" o:title=""/>
                        <o:lock v:ext="edit" aspectratio="t"/>
                      </v:shape>
                    </w:pict>
                  </w:r>
                </w:p>
                <w:p w:rsidR="00CB73BD"/>
              </w:txbxContent>
            </v:textbox>
          </v:shape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shape id="文本框 206" o:spid="_x0000_s1058" type="#_x0000_t202" alt="www.xkb1.com              新课标第一网不用注册，免费下载！" style="width:42.05pt;height:54.6pt;margin-top:23.4pt;margin-left:236.2pt;position:absolute;visibility:visible;z-index:251663360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shape id="文本框 204" o:spid="_x0000_s1059" type="#_x0000_t202" alt="www.xkb1.com              新课标第一网不用注册，免费下载！" style="width:42.05pt;height:54.6pt;margin-top:23.4pt;margin-left:183.7pt;position:absolute;visibility:visible;z-index:251661312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shape id="文本框 205" o:spid="_x0000_s1060" type="#_x0000_t202" alt="www.xkb1.com              新课标第一网不用注册，免费下载！" style="width:42.05pt;height:54.6pt;margin-top:23.4pt;margin-left:136.45pt;position:absolute;visibility:visible;z-index:251662336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rFonts w:ascii="宋体" w:hAnsi="宋体"/>
          <w:b/>
          <w:bCs/>
          <w:noProof/>
          <w:sz w:val="48"/>
          <w:szCs w:val="48"/>
        </w:rPr>
        <w:pict>
          <v:shape id="文本框 203" o:spid="_x0000_s1061" type="#_x0000_t202" alt="www.xkb1.com              新课标第一网不用注册，免费下载！" style="width:42.05pt;height:54.6pt;margin-top:23.4pt;margin-left:89.2pt;position:absolute;visibility:visible;z-index:251660288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02" o:spid="_x0000_s1062" type="#_x0000_t202" alt="www.xkb1.com              新课标第一网不用注册，免费下载！" style="width:42.05pt;height:54.6pt;margin-top:23.4pt;margin-left:36.75pt;position:absolute;visibility:visible;z-index:251659264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 w:rsidRPr="00F67762">
        <w:rPr>
          <w:rFonts w:hint="eastAsia"/>
          <w:b/>
          <w:bCs/>
          <w:sz w:val="28"/>
          <w:szCs w:val="28"/>
        </w:rPr>
        <w:t>二、练写单韵母a o e的四声。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要求：认真写、写饱满。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三、练习写自己的名字。</w:t>
      </w:r>
    </w:p>
    <w:p w:rsidR="00CB73BD" w:rsidRPr="00F67762">
      <w:pPr>
        <w:rPr>
          <w:b/>
          <w:bCs/>
          <w:sz w:val="28"/>
          <w:szCs w:val="28"/>
          <w:u w:val="single"/>
        </w:rPr>
      </w:pPr>
      <w:r w:rsidRPr="00F67762">
        <w:rPr>
          <w:rFonts w:hint="eastAsia"/>
          <w:b/>
          <w:bCs/>
          <w:sz w:val="28"/>
          <w:szCs w:val="28"/>
        </w:rPr>
        <w:t>、、</w:t>
      </w:r>
    </w:p>
    <w:p w:rsidR="00CB73BD" w:rsidRPr="00F67762">
      <w:pPr>
        <w:rPr>
          <w:b/>
          <w:bCs/>
          <w:sz w:val="28"/>
          <w:szCs w:val="28"/>
          <w:u w:val="single"/>
        </w:rPr>
      </w:pPr>
      <w:r w:rsidRPr="00F67762">
        <w:rPr>
          <w:rFonts w:hint="eastAsia"/>
          <w:b/>
          <w:bCs/>
          <w:sz w:val="28"/>
          <w:szCs w:val="28"/>
        </w:rPr>
        <w:t>、、</w:t>
      </w:r>
    </w:p>
    <w:p w:rsidR="00CB73BD" w:rsidRPr="00F67762">
      <w:pPr>
        <w:rPr>
          <w:b/>
          <w:bCs/>
          <w:sz w:val="28"/>
          <w:szCs w:val="28"/>
          <w:u w:val="single"/>
        </w:rPr>
      </w:pPr>
    </w:p>
    <w:p w:rsidR="00CB73BD" w:rsidRPr="00F67762">
      <w:pPr>
        <w:rPr>
          <w:b/>
          <w:bCs/>
          <w:sz w:val="28"/>
          <w:szCs w:val="28"/>
          <w:u w:val="single"/>
        </w:rPr>
      </w:pPr>
      <w:r w:rsidRPr="00F67762">
        <w:rPr>
          <w:rFonts w:hint="eastAsia"/>
          <w:b/>
          <w:bCs/>
          <w:sz w:val="28"/>
          <w:szCs w:val="28"/>
          <w:u w:val="single"/>
        </w:rPr>
        <w:t>注意：请家长督促孩子保管好每次发下来的拼音纸，以后备用。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家长签名（）</w:t>
      </w:r>
    </w:p>
    <w:p w:rsidR="00CB73BD" w:rsidRPr="00F67762">
      <w:pPr>
        <w:rPr>
          <w:b/>
          <w:bCs/>
          <w:sz w:val="28"/>
          <w:szCs w:val="28"/>
        </w:rPr>
      </w:pPr>
    </w:p>
    <w:p w:rsidR="00CB73BD" w:rsidRPr="00F67762">
      <w:pPr>
        <w:jc w:val="center"/>
        <w:rPr>
          <w:b/>
          <w:bCs/>
          <w:sz w:val="28"/>
          <w:szCs w:val="28"/>
        </w:rPr>
        <w:sectPr w:rsidSect="00CB73BD">
          <w:headerReference w:type="even" r:id="rId5"/>
          <w:headerReference w:type="default" r:id="rId6"/>
          <w:footerReference w:type="default" r:id="rId7"/>
          <w:headerReference w:type="first" r:id="rId8"/>
          <w:pgSz w:w="11850" w:h="16783"/>
          <w:pgMar w:top="1440" w:right="1800" w:bottom="1440" w:left="1800" w:header="500" w:footer="992" w:gutter="0"/>
          <w:cols w:space="720"/>
          <w:titlePg w:val="0"/>
          <w:docGrid w:type="lines" w:linePitch="312"/>
        </w:sectPr>
      </w:pPr>
    </w:p>
    <w:p w:rsidR="00CB73BD" w:rsidRPr="00F67762">
      <w:pPr>
        <w:jc w:val="center"/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拼音练习2（单韵母）</w:t>
      </w:r>
    </w:p>
    <w:p w:rsidR="00CB73BD" w:rsidRPr="00F67762" w:rsidP="00F074B5">
      <w:pPr>
        <w:ind w:firstLine="4920" w:firstLineChars="2050"/>
        <w:rPr>
          <w:b/>
          <w:bCs/>
          <w:sz w:val="24"/>
          <w:u w:val="single"/>
        </w:rPr>
      </w:pPr>
      <w:r w:rsidRPr="00F67762">
        <w:rPr>
          <w:rFonts w:hint="eastAsia"/>
          <w:b/>
          <w:bCs/>
          <w:sz w:val="24"/>
        </w:rPr>
        <w:t>班级姓名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一、熟读单韵母的四声。</w:t>
      </w:r>
    </w:p>
    <w:p w:rsidR="00CB73BD" w:rsidRPr="00F67762" w:rsidP="00F074B5">
      <w:pPr>
        <w:ind w:firstLine="720" w:firstLineChars="150"/>
        <w:rPr>
          <w:rFonts w:ascii="宋体" w:hAnsi="宋体"/>
          <w:b/>
          <w:bCs/>
          <w:sz w:val="48"/>
          <w:szCs w:val="48"/>
        </w:rPr>
      </w:pPr>
      <w:r w:rsidRPr="00F67762">
        <w:rPr>
          <w:rFonts w:ascii="宋体" w:hAnsi="宋体" w:hint="eastAsia"/>
          <w:b/>
          <w:bCs/>
          <w:sz w:val="48"/>
          <w:szCs w:val="48"/>
        </w:rPr>
        <w:t>ǎǖòìēúǒǜéīāǔ</w:t>
      </w:r>
    </w:p>
    <w:p w:rsidR="00CB73BD" w:rsidRPr="00F67762" w:rsidP="00F074B5">
      <w:pPr>
        <w:ind w:firstLine="720" w:firstLineChars="150"/>
        <w:rPr>
          <w:rFonts w:ascii="宋体" w:hAnsi="宋体"/>
          <w:b/>
          <w:bCs/>
          <w:sz w:val="48"/>
          <w:szCs w:val="48"/>
          <w:lang w:val="pt-BR"/>
        </w:rPr>
      </w:pPr>
      <w:r w:rsidRPr="00F67762">
        <w:rPr>
          <w:rFonts w:ascii="宋体" w:hAnsi="宋体" w:hint="eastAsia"/>
          <w:b/>
          <w:bCs/>
          <w:sz w:val="48"/>
          <w:szCs w:val="48"/>
          <w:lang w:val="pt-BR"/>
        </w:rPr>
        <w:t>óǐǚěǘáùèíōūà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要求：读准、读熟，至少读5遍。我读了（）遍</w:t>
      </w:r>
    </w:p>
    <w:p w:rsidR="00CB73BD" w:rsidRPr="00F6776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文本框 258" o:spid="_x0000_s1063" type="#_x0000_t202" alt="www.xkb1.com              新课标第一网不用注册，免费下载！" style="width:42.05pt;height:54.6pt;margin-top:15.6pt;margin-left:335.95pt;position:absolute;visibility:visible;z-index:251675648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57" o:spid="_x0000_s1064" type="#_x0000_t202" alt="www.xkb1.com              新课标第一网不用注册，免费下载！" style="width:42.05pt;height:54.6pt;margin-top:15.6pt;margin-left:283.45pt;position:absolute;visibility:visible;z-index:251674624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56" o:spid="_x0000_s1065" type="#_x0000_t202" alt="www.xkb1.com              新课标第一网不用注册，免费下载！" style="width:42.05pt;height:54.6pt;margin-top:15.6pt;margin-left:236.2pt;position:absolute;visibility:visible;z-index:251673600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55" o:spid="_x0000_s1066" type="#_x0000_t202" alt="www.xkb1.com              新课标第一网不用注册，免费下载！" style="width:42.05pt;height:54.6pt;margin-top:15.6pt;margin-left:188.95pt;position:absolute;visibility:visible;z-index:251672576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54" o:spid="_x0000_s1067" type="#_x0000_t202" alt="www.xkb1.com              新课标第一网不用注册，免费下载！" style="width:42.05pt;height:54.6pt;margin-top:15.6pt;margin-left:141.7pt;position:absolute;visibility:visible;z-index:251671552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53" o:spid="_x0000_s1068" type="#_x0000_t202" alt="www.xkb1.com              新课标第一网不用注册，免费下载！" style="width:42.05pt;height:54.6pt;margin-top:15.6pt;margin-left:89.2pt;position:absolute;visibility:visible;z-index:251670528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 id="文本框 252" o:spid="_x0000_s1069" type="#_x0000_t202" alt="www.xkb1.com              新课标第一网不用注册，免费下载！" style="width:42.05pt;height:54.6pt;margin-top:15.6pt;margin-left:42pt;position:absolute;visibility:visible;z-index:251669504" filled="f" stroked="f">
            <v:textbox>
              <w:txbxContent>
                <w:p w:rsidR="00CB73BD">
                  <w:pPr>
                    <w:rPr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.</w:t>
                  </w:r>
                </w:p>
                <w:p w:rsidR="00CB73BD"/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group id="组合 237" o:spid="_x0000_s1070" alt="www.xkb1.com              新课标第一网不用注册，免费下载！" style="width:336.05pt;height:132.6pt;margin-top:93.6pt;margin-left:41.95pt;position:absolute;z-index:251668480" coordorigin="1868,6282" coordsize="6721,2652">
            <v:shape id="文本框 238" o:spid="_x0000_s1071" type="#_x0000_t202" style="width:841;height:1092;left:291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39" o:spid="_x0000_s1072" type="#_x0000_t202" style="width:841;height:1092;left:186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0" o:spid="_x0000_s1073" type="#_x0000_t202" style="width:841;height:1092;left:4809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1" o:spid="_x0000_s1074" type="#_x0000_t202" style="width:841;height:1092;left:3864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2" o:spid="_x0000_s1075" type="#_x0000_t202" style="width:841;height:1092;left:585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 xml:space="preserve">. </w:t>
                    </w:r>
                    <w:r>
                      <w:rPr>
                        <w:noProof/>
                        <w:sz w:val="84"/>
                        <w:szCs w:val="84"/>
                      </w:rPr>
                      <w:pict>
                        <v:shape id="图片 5" o:spid="_x0000_i1076" type="#_x0000_t75" style="width:42pt;height:54.75pt;mso-wrap-distance-left:0;mso-wrap-distance-right:0" filled="f" stroked="f">
                          <v:imagedata r:id="rId4" o:title=""/>
                          <o:lock v:ext="edit" aspectratio="t"/>
                        </v:shape>
                      </w:pict>
                    </w:r>
                  </w:p>
                  <w:p w:rsidR="00CB73BD"/>
                </w:txbxContent>
              </v:textbox>
            </v:shape>
            <v:shape id="文本框 243" o:spid="_x0000_s1077" type="#_x0000_t202" style="width:841;height:1092;left:6803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4" o:spid="_x0000_s1078" type="#_x0000_t202" style="width:841;height:1092;left:7748;position:absolute;top:628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5" o:spid="_x0000_s1079" type="#_x0000_t202" style="width:841;height:1092;left:291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6" o:spid="_x0000_s1080" type="#_x0000_t202" style="width:841;height:1092;left:186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7" o:spid="_x0000_s1081" type="#_x0000_t202" style="width:841;height:1092;left:4809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8" o:spid="_x0000_s1082" type="#_x0000_t202" style="width:841;height:1092;left:3864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49" o:spid="_x0000_s1083" type="#_x0000_t202" style="width:841;height:1092;left:585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 xml:space="preserve">. </w:t>
                    </w:r>
                    <w:r>
                      <w:rPr>
                        <w:noProof/>
                        <w:sz w:val="84"/>
                        <w:szCs w:val="84"/>
                      </w:rPr>
                      <w:pict>
                        <v:shape id="图片 6" o:spid="_x0000_i1084" type="#_x0000_t75" style="width:42pt;height:54.75pt;mso-wrap-distance-left:0;mso-wrap-distance-right:0" filled="f" stroked="f">
                          <v:imagedata r:id="rId4" o:title=""/>
                          <o:lock v:ext="edit" aspectratio="t"/>
                        </v:shape>
                      </w:pict>
                    </w:r>
                  </w:p>
                  <w:p w:rsidR="00CB73BD"/>
                </w:txbxContent>
              </v:textbox>
            </v:shape>
            <v:shape id="文本框 250" o:spid="_x0000_s1085" type="#_x0000_t202" style="width:841;height:1092;left:6803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v:shape id="文本框 251" o:spid="_x0000_s1086" type="#_x0000_t202" style="width:841;height:1092;left:7748;position:absolute;top:7842;visibility:visible" filled="f" stroked="f">
              <v:textbox>
                <w:txbxContent>
                  <w:p w:rsidR="00CB73BD">
                    <w:pPr>
                      <w:rPr>
                        <w:sz w:val="84"/>
                        <w:szCs w:val="84"/>
                      </w:rPr>
                    </w:pPr>
                    <w:r>
                      <w:rPr>
                        <w:rFonts w:hint="eastAsia"/>
                        <w:sz w:val="84"/>
                        <w:szCs w:val="84"/>
                      </w:rPr>
                      <w:t>.</w:t>
                    </w:r>
                  </w:p>
                  <w:p w:rsidR="00CB73BD"/>
                </w:txbxContent>
              </v:textbox>
            </v:shape>
            <w10:wrap type="square"/>
          </v:group>
        </w:pict>
      </w:r>
      <w:r w:rsidRPr="00F67762">
        <w:rPr>
          <w:rFonts w:hint="eastAsia"/>
          <w:b/>
          <w:bCs/>
          <w:sz w:val="28"/>
          <w:szCs w:val="28"/>
        </w:rPr>
        <w:t>二、练写单韵母</w:t>
      </w:r>
      <w:r w:rsidRPr="00F67762">
        <w:rPr>
          <w:b/>
          <w:bCs/>
          <w:sz w:val="28"/>
          <w:szCs w:val="28"/>
        </w:rPr>
        <w:t xml:space="preserve">i u </w:t>
      </w:r>
      <w:r w:rsidRPr="00F67762">
        <w:rPr>
          <w:rFonts w:hint="eastAsia"/>
          <w:b/>
          <w:bCs/>
          <w:sz w:val="28"/>
          <w:szCs w:val="28"/>
        </w:rPr>
        <w:t>ü</w:t>
      </w:r>
      <w:r w:rsidRPr="00F67762">
        <w:rPr>
          <w:rFonts w:hint="eastAsia"/>
          <w:b/>
          <w:bCs/>
          <w:sz w:val="28"/>
          <w:szCs w:val="28"/>
        </w:rPr>
        <w:t>的四声。</w:t>
      </w:r>
    </w:p>
    <w:p w:rsidR="00CB73BD" w:rsidRPr="00F67762">
      <w:pPr>
        <w:spacing w:line="120" w:lineRule="exact"/>
        <w:rPr>
          <w:b/>
          <w:bCs/>
          <w:sz w:val="11"/>
          <w:szCs w:val="11"/>
        </w:rPr>
      </w:pPr>
    </w:p>
    <w:p w:rsidR="00CB73BD" w:rsidRPr="00F67762">
      <w:pPr>
        <w:spacing w:line="120" w:lineRule="exact"/>
        <w:rPr>
          <w:b/>
          <w:bCs/>
          <w:sz w:val="11"/>
          <w:szCs w:val="11"/>
        </w:rPr>
      </w:pPr>
      <w:r>
        <w:rPr>
          <w:b/>
          <w:bCs/>
          <w:noProof/>
          <w:sz w:val="11"/>
          <w:szCs w:val="11"/>
        </w:rPr>
        <w:pict>
          <v:group id="组合 224" o:spid="_x0000_s1087" alt="www.xkb1.com              新课标第一网不用注册，免费下载！" style="width:404.25pt;height:202.8pt;margin-top:0;margin-left:0;position:absolute;z-index:-251649024" coordorigin="1134,5190" coordsize="8085,4056">
            <v:line id="直线 225" o:spid="_x0000_s1088" style="position:absolute;visibility:visible" from="1134,5814" to="9219,5814" o:connectortype="straight"/>
            <v:line id="直线 226" o:spid="_x0000_s1089" style="position:absolute;visibility:visible" from="1134,5190" to="9219,5190" o:connectortype="straight"/>
            <v:line id="直线 227" o:spid="_x0000_s1090" style="position:absolute;visibility:visible" from="1134,5502" to="9219,5502" o:connectortype="straight"/>
            <v:line id="直线 228" o:spid="_x0000_s1091" style="position:absolute;visibility:visible" from="1134,6126" to="9219,6126" o:connectortype="straight"/>
            <v:line id="直线 229" o:spid="_x0000_s1092" style="position:absolute;visibility:visible" from="1134,8622" to="9219,8622" o:connectortype="straight"/>
            <v:line id="直线 230" o:spid="_x0000_s1093" style="position:absolute;visibility:visible" from="1134,6750" to="9219,6750" o:connectortype="straight"/>
            <v:line id="直线 231" o:spid="_x0000_s1094" style="position:absolute;visibility:visible" from="1134,7062" to="9219,7062" o:connectortype="straight"/>
            <v:line id="直线 232" o:spid="_x0000_s1095" style="position:absolute;visibility:visible" from="1134,8310" to="9219,8310" o:connectortype="straight"/>
            <v:line id="直线 233" o:spid="_x0000_s1096" style="position:absolute;visibility:visible" from="1134,8934" to="9219,8934" o:connectortype="straight"/>
            <v:line id="直线 234" o:spid="_x0000_s1097" style="position:absolute;visibility:visible" from="1134,7686" to="9219,7686" o:connectortype="straight"/>
            <v:line id="直线 235" o:spid="_x0000_s1098" style="position:absolute;visibility:visible" from="1134,7374" to="9219,7374" o:connectortype="straight"/>
            <v:line id="直线 236" o:spid="_x0000_s1099" style="position:absolute;visibility:visible" from="1134,9246" to="9219,9246" o:connectortype="straight"/>
            <w10:wrap type="square"/>
          </v:group>
        </w:pic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要求：认真写、写饱满。</w:t>
      </w:r>
    </w:p>
    <w:p w:rsidR="00CB73BD" w:rsidRPr="00F67762">
      <w:pPr>
        <w:rPr>
          <w:b/>
          <w:bCs/>
          <w:sz w:val="28"/>
          <w:szCs w:val="28"/>
        </w:rPr>
      </w:pPr>
      <w:r w:rsidRPr="00F67762">
        <w:rPr>
          <w:rFonts w:hint="eastAsia"/>
          <w:b/>
          <w:bCs/>
          <w:sz w:val="28"/>
          <w:szCs w:val="28"/>
        </w:rPr>
        <w:t>三、熟读下列汉字（按顺序读，打乱次序读）</w:t>
      </w:r>
    </w:p>
    <w:p w:rsidR="00CB73BD" w:rsidRPr="00F67762" w:rsidP="00F074B5">
      <w:pPr>
        <w:ind w:firstLine="470" w:firstLineChars="147"/>
        <w:rPr>
          <w:b/>
          <w:bCs/>
          <w:sz w:val="32"/>
          <w:szCs w:val="32"/>
        </w:rPr>
      </w:pPr>
      <w:r w:rsidRPr="00F67762">
        <w:rPr>
          <w:rFonts w:hint="eastAsia"/>
          <w:b/>
          <w:bCs/>
          <w:sz w:val="32"/>
          <w:szCs w:val="32"/>
        </w:rPr>
        <w:t>土女乐立戈谷禾火</w:t>
      </w:r>
    </w:p>
    <w:p w:rsidR="00CB73BD" w:rsidRPr="00F67762" w:rsidP="00F074B5">
      <w:pPr>
        <w:ind w:firstLine="470" w:firstLineChars="147"/>
        <w:rPr>
          <w:b/>
          <w:bCs/>
          <w:sz w:val="32"/>
          <w:szCs w:val="32"/>
        </w:rPr>
      </w:pPr>
      <w:r w:rsidRPr="00F67762">
        <w:rPr>
          <w:rFonts w:hint="eastAsia"/>
          <w:b/>
          <w:bCs/>
          <w:sz w:val="32"/>
          <w:szCs w:val="32"/>
        </w:rPr>
        <w:t>甲气西下足左册色</w:t>
      </w:r>
    </w:p>
    <w:p w:rsidR="00CB73BD" w:rsidRPr="00F67762">
      <w:pPr>
        <w:rPr>
          <w:b/>
          <w:bCs/>
          <w:sz w:val="28"/>
          <w:szCs w:val="28"/>
          <w:u w:val="single"/>
        </w:rPr>
      </w:pPr>
    </w:p>
    <w:p w:rsidR="00CB73BD" w:rsidRPr="00F67762">
      <w:pPr>
        <w:rPr>
          <w:b/>
          <w:bCs/>
          <w:sz w:val="28"/>
          <w:szCs w:val="28"/>
          <w:u w:val="single"/>
        </w:rPr>
      </w:pPr>
      <w:r w:rsidRPr="00F67762">
        <w:rPr>
          <w:rFonts w:hint="eastAsia"/>
          <w:b/>
          <w:bCs/>
          <w:sz w:val="28"/>
          <w:szCs w:val="28"/>
          <w:u w:val="single"/>
        </w:rPr>
        <w:t>注意：请家长督促孩子保管好每次发下来的拼音纸，以后备用。</w:t>
      </w:r>
    </w:p>
    <w:p w:rsidR="00CB73BD" w:rsidRPr="00F67762" w:rsidP="00F074B5">
      <w:pPr>
        <w:ind w:firstLine="4760" w:firstLineChars="1700"/>
        <w:rPr>
          <w:b/>
          <w:bCs/>
          <w:sz w:val="28"/>
          <w:szCs w:val="28"/>
          <w:u w:val="single"/>
        </w:rPr>
      </w:pPr>
      <w:r w:rsidRPr="00F67762">
        <w:rPr>
          <w:rFonts w:hint="eastAsia"/>
          <w:b/>
          <w:bCs/>
          <w:sz w:val="28"/>
          <w:szCs w:val="28"/>
        </w:rPr>
        <w:t>家长签名（）</w:t>
      </w:r>
    </w:p>
    <w:p w:rsidR="00CB73BD" w:rsidRPr="00F67762">
      <w:pPr>
        <w:jc w:val="center"/>
        <w:rPr>
          <w:b/>
          <w:bCs/>
          <w:sz w:val="28"/>
          <w:szCs w:val="28"/>
        </w:rPr>
      </w:pPr>
      <w:r w:rsidRPr="00F67762">
        <w:rPr>
          <w:b/>
          <w:bCs/>
          <w:sz w:val="28"/>
          <w:szCs w:val="28"/>
        </w:rPr>
        <w:br/>
      </w:r>
      <w:r w:rsidRPr="00F67762">
        <w:rPr>
          <w:b/>
          <w:bCs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https://d.book118.com/416225104221010051</w:t>
        </w:r>
      </w:hyperlink>
    </w:p>
    <w:p w:rsidR="00CB73BD" w:rsidRPr="00F67762">
      <w:pPr>
        <w:jc w:val="center"/>
        <w:rPr>
          <w:b/>
          <w:bCs/>
          <w:sz w:val="28"/>
          <w:szCs w:val="28"/>
        </w:rPr>
      </w:pPr>
    </w:p>
    <w:sectPr w:rsidSect="00CB73BD">
      <w:headerReference w:type="even" r:id="rId10"/>
      <w:headerReference w:type="default" r:id="rId11"/>
      <w:footerReference w:type="default" r:id="rId12"/>
      <w:headerReference w:type="first" r:id="rId13"/>
      <w:type w:val="nextPage"/>
      <w:pgSz w:w="11850" w:h="16783"/>
      <w:pgMar w:top="1440" w:right="1800" w:bottom="1440" w:left="1800" w:header="500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4B5"/>
    <w:rsid w:val="001329F2"/>
    <w:rsid w:val="00186F27"/>
    <w:rsid w:val="00CB73BD"/>
    <w:rsid w:val="00F074B5"/>
    <w:rsid w:val="00F6776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90D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qFormat/>
    <w:rsid w:val="003A790D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3A790D"/>
  </w:style>
  <w:style w:type="character" w:styleId="Strong">
    <w:name w:val="Strong"/>
    <w:basedOn w:val="DefaultParagraphFont"/>
    <w:qFormat/>
    <w:rsid w:val="003A790D"/>
    <w:rPr>
      <w:b/>
      <w:bCs/>
    </w:rPr>
  </w:style>
  <w:style w:type="character" w:styleId="Hyperlink">
    <w:name w:val="Hyperlink"/>
    <w:basedOn w:val="DefaultParagraphFont"/>
    <w:rsid w:val="003A790D"/>
    <w:rPr>
      <w:color w:val="000000"/>
      <w:u w:val="none"/>
    </w:rPr>
  </w:style>
  <w:style w:type="character" w:customStyle="1" w:styleId="spelle">
    <w:name w:val="spelle"/>
    <w:basedOn w:val="DefaultParagraphFont"/>
    <w:rsid w:val="003A790D"/>
  </w:style>
  <w:style w:type="character" w:customStyle="1" w:styleId="grame">
    <w:name w:val="grame"/>
    <w:basedOn w:val="DefaultParagraphFont"/>
    <w:rsid w:val="003A790D"/>
  </w:style>
  <w:style w:type="character" w:customStyle="1" w:styleId="Char">
    <w:name w:val="页眉 Char"/>
    <w:basedOn w:val="DefaultParagraphFont"/>
    <w:link w:val="Header"/>
    <w:rsid w:val="003A790D"/>
    <w:rPr>
      <w:rFonts w:ascii="Calibri" w:eastAsia="宋体" w:hAnsi="Calibri"/>
      <w:kern w:val="2"/>
      <w:sz w:val="18"/>
      <w:szCs w:val="18"/>
      <w:lang w:val="en-US" w:eastAsia="zh-CN" w:bidi="ar-SA"/>
    </w:rPr>
  </w:style>
  <w:style w:type="paragraph" w:styleId="PlainText">
    <w:name w:val="Plain Text"/>
    <w:basedOn w:val="Normal"/>
    <w:rsid w:val="003A790D"/>
    <w:rPr>
      <w:rFonts w:ascii="宋体" w:hAnsi="Courier New" w:cs="Courier New"/>
      <w:szCs w:val="21"/>
    </w:rPr>
  </w:style>
  <w:style w:type="paragraph" w:styleId="NormalWeb">
    <w:name w:val="Normal (Web)"/>
    <w:basedOn w:val="Normal"/>
    <w:rsid w:val="003A790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Header">
    <w:name w:val="header"/>
    <w:basedOn w:val="Normal"/>
    <w:link w:val="Char"/>
    <w:rsid w:val="003A79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3A7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">
    <w:name w:val="列出段落1"/>
    <w:basedOn w:val="Normal"/>
    <w:rsid w:val="003A790D"/>
    <w:pPr>
      <w:ind w:firstLine="420" w:firstLineChars="200"/>
    </w:pPr>
  </w:style>
  <w:style w:type="table" w:styleId="TableGrid">
    <w:name w:val="Table Grid"/>
    <w:basedOn w:val="TableNormal"/>
    <w:rsid w:val="003A790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Char0"/>
    <w:rsid w:val="00E8321D"/>
    <w:rPr>
      <w:sz w:val="18"/>
      <w:szCs w:val="18"/>
    </w:rPr>
  </w:style>
  <w:style w:type="character" w:customStyle="1" w:styleId="Char0">
    <w:name w:val="批注框文本 Char"/>
    <w:basedOn w:val="DefaultParagraphFont"/>
    <w:link w:val="BalloonText"/>
    <w:rsid w:val="00E8321D"/>
    <w:rPr>
      <w:rFonts w:ascii="Calibri" w:hAnsi="Calibri"/>
      <w:kern w:val="2"/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2.xml" /><Relationship Id="rId13" Type="http://schemas.openxmlformats.org/officeDocument/2006/relationships/header" Target="head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emf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hyperlink" Target="https://d.book118.com/416225104221010051" TargetMode="Externa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&#33891;&#26480;\AppData\Roaming\Microsoft\Templates\&#24494;&#20449;&#20844;&#20247;&#21495;&#65306;&#33891;&#19981;&#26131;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微信公众号：董不易</Template>
  <TotalTime>5</TotalTime>
  <Pages>2</Pages>
  <Words>4309</Words>
  <Characters>4784</Characters>
  <Application>Microsoft Office Word</Application>
  <DocSecurity>0</DocSecurity>
  <Lines>478</Lines>
  <Paragraphs>568</Paragraphs>
  <ScaleCrop>false</ScaleCrop>
  <Company/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USER</cp:lastModifiedBy>
  <cp:revision>2</cp:revision>
  <dcterms:created xsi:type="dcterms:W3CDTF">2017-08-08T16:40:00Z</dcterms:created>
  <dcterms:modified xsi:type="dcterms:W3CDTF">2022-01-17T19:31:00Z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