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宋体"/>
          <w:sz w:val="28"/>
          <w:szCs w:val="28"/>
        </w:rPr>
      </w:pPr>
      <w:bookmarkStart w:id="0" w:name="_Toc8028251"/>
      <w:bookmarkStart w:id="1" w:name="_Toc14800"/>
    </w:p>
    <w:p>
      <w:pPr>
        <w:pStyle w:val="BodyText"/>
        <w:spacing w:line="520" w:lineRule="exact"/>
        <w:rPr>
          <w:rFonts w:ascii="黑体" w:eastAsia="黑体" w:hAnsi="宋体"/>
          <w:sz w:val="44"/>
          <w:szCs w:val="44"/>
        </w:rPr>
      </w:pPr>
      <w:bookmarkStart w:id="2" w:name="_GoBack"/>
      <w:r>
        <w:rPr>
          <w:rFonts w:ascii="黑体" w:eastAsia="黑体" w:hAnsi="宋体" w:hint="eastAsia"/>
          <w:sz w:val="44"/>
          <w:szCs w:val="44"/>
        </w:rPr>
        <w:t>易班迎新网站的设计与实现</w:t>
      </w:r>
    </w:p>
    <w:bookmarkEnd w:id="2"/>
    <w:p>
      <w:pPr>
        <w:pStyle w:val="BodyText"/>
        <w:spacing w:line="520" w:lineRule="exact"/>
        <w:rPr>
          <w:color w:val="000000"/>
          <w:spacing w:val="-10"/>
          <w:sz w:val="44"/>
        </w:rPr>
      </w:pPr>
    </w:p>
    <w:p>
      <w:pPr>
        <w:pStyle w:val="BodyText"/>
        <w:spacing w:line="520" w:lineRule="exact"/>
        <w:rPr>
          <w:color w:val="000000"/>
          <w:spacing w:val="-10"/>
          <w:sz w:val="44"/>
        </w:rPr>
      </w:pPr>
    </w:p>
    <w:p>
      <w:pPr>
        <w:pStyle w:val="BodyText"/>
        <w:spacing w:line="300" w:lineRule="auto"/>
        <w:rPr>
          <w:rFonts w:ascii="Times New Roman"/>
          <w:b/>
          <w:spacing w:val="-10"/>
          <w:sz w:val="32"/>
          <w:szCs w:val="32"/>
        </w:rPr>
      </w:pPr>
      <w:r>
        <w:rPr>
          <w:rFonts w:ascii="Times New Roman" w:hint="eastAsia"/>
          <w:b/>
          <w:spacing w:val="-10"/>
          <w:sz w:val="32"/>
          <w:szCs w:val="32"/>
        </w:rPr>
        <w:t>Design and Implementation of Yiban Welcoming Website</w:t>
      </w:r>
    </w:p>
    <w:p>
      <w:pPr>
        <w:jc w:val="center"/>
        <w:rPr>
          <w:b/>
          <w:spacing w:val="-10"/>
          <w:sz w:val="32"/>
          <w:szCs w:val="32"/>
        </w:rPr>
        <w:sectPr>
          <w:headerReference w:type="default" r:id="rId4"/>
          <w:footerReference w:type="default" r:id="rId5"/>
          <w:endnotePr>
            <w:numFmt w:val="decimal"/>
          </w:endnotePr>
          <w:pgSz w:w="11906" w:h="16838"/>
          <w:pgMar w:top="1361" w:right="1361" w:bottom="1361" w:left="1361" w:header="794" w:footer="907" w:gutter="0"/>
          <w:pgNumType w:fmt="upperRoman" w:start="1"/>
          <w:cols w:num="1" w:space="425"/>
          <w:docGrid w:type="lines" w:linePitch="360" w:charSpace="-2130"/>
        </w:sectPr>
      </w:pPr>
      <w:r>
        <w:rPr>
          <w:b/>
          <w:spacing w:val="-10"/>
          <w:sz w:val="32"/>
          <w:szCs w:val="32"/>
        </w:rPr>
        <w:t xml:space="preserve"> </w:t>
      </w:r>
    </w:p>
    <w:p>
      <w:pPr>
        <w:pStyle w:val="Title"/>
      </w:pPr>
      <w:r>
        <w:rPr>
          <w:rFonts w:hint="eastAsia"/>
        </w:rPr>
        <w:t>摘要</w:t>
      </w:r>
      <w:bookmarkEnd w:id="0"/>
      <w:bookmarkEnd w:id="1"/>
    </w:p>
    <w:p>
      <w:pPr>
        <w:pStyle w:val="A7"/>
        <w:pBdr>
          <w:top w:val="none" w:sz="0" w:space="0" w:color="auto"/>
          <w:left w:val="none" w:sz="0" w:space="0" w:color="auto"/>
          <w:bottom w:val="none" w:sz="0" w:space="0" w:color="auto"/>
          <w:right w:val="none" w:sz="0" w:space="0" w:color="auto"/>
        </w:pBdr>
        <w:spacing w:line="440" w:lineRule="exact"/>
        <w:ind w:firstLine="480" w:firstLineChars="200"/>
        <w:jc w:val="left"/>
        <w:rPr>
          <w:rFonts w:ascii="宋体" w:eastAsia="宋体" w:hAnsi="宋体"/>
          <w:lang w:val="zh-TW"/>
        </w:rPr>
      </w:pPr>
      <w:r>
        <w:rPr>
          <w:rFonts w:ascii="宋体" w:eastAsia="宋体" w:hAnsi="宋体" w:hint="eastAsia"/>
          <w:lang w:val="zh-TW"/>
        </w:rPr>
        <w:t>当今信息技术的迅猛发展将网络推入一个崭新时代，各种类型网站应运而生是社会发展的必然结果。各高校通过构建校园官网展示校园文化与办学特色，并将此作为宣传和推广学校形象的重要手段。建设校园网站的重要性体现在它既是向外界展示学校的窗口也是集社会资源于一体的综合性网络学习平台。简言之，学校网络建设是资源整合与信息共享最佳方式，建设符合新时代特性的校园网站是促使学校积极发展的重要举措。</w:t>
      </w:r>
    </w:p>
    <w:p>
      <w:pPr>
        <w:pStyle w:val="A7"/>
        <w:pBdr>
          <w:top w:val="none" w:sz="0" w:space="0" w:color="auto"/>
          <w:left w:val="none" w:sz="0" w:space="0" w:color="auto"/>
          <w:bottom w:val="none" w:sz="0" w:space="0" w:color="auto"/>
          <w:right w:val="none" w:sz="0" w:space="0" w:color="auto"/>
        </w:pBdr>
        <w:spacing w:line="440" w:lineRule="exact"/>
        <w:ind w:firstLine="480" w:firstLineChars="200"/>
        <w:jc w:val="left"/>
        <w:rPr>
          <w:rFonts w:ascii="Times New Roman" w:eastAsia="宋体" w:hAnsi="Times New Roman"/>
        </w:rPr>
      </w:pPr>
      <w:r>
        <w:rPr>
          <w:rFonts w:ascii="宋体" w:eastAsia="宋体" w:hAnsi="宋体" w:hint="eastAsia"/>
          <w:lang w:val="zh-TW"/>
        </w:rPr>
        <w:t>本课题题目是易班迎新网站的设计与实现，研究的主要内容将学校信息通过网络形式展现在用户面前</w:t>
      </w:r>
      <w:r>
        <w:rPr>
          <w:rFonts w:ascii="Times New Roman" w:eastAsia="宋体" w:hAnsi="Times New Roman" w:hint="eastAsia"/>
          <w:lang w:val="zh-TW"/>
        </w:rPr>
        <w:t>。在本次设计中主要工作是为</w:t>
      </w:r>
      <w:r>
        <w:rPr>
          <w:rFonts w:ascii="Times New Roman" w:eastAsia="宋体" w:hAnsi="Times New Roman" w:hint="eastAsia"/>
        </w:rPr>
        <w:t>PHPStorm开发工具建立运行环境，配置资源并设计数据库，然后架构前台与后台程序设立首页、关于我们、专业设置、全景校园、内容管理、栏目管理等模块。经过多次测试，本网站能够为学生群体及广大用户提供学校基本信息并介绍学校周边服务，方便用户及时了解学校资讯。</w:t>
      </w:r>
    </w:p>
    <w:p>
      <w:pPr>
        <w:pStyle w:val="BodyTextFirstIndent"/>
        <w:spacing w:line="440" w:lineRule="exact"/>
        <w:ind w:firstLine="480"/>
      </w:pPr>
    </w:p>
    <w:p>
      <w:pPr>
        <w:pStyle w:val="BodyTextFirstIndent"/>
        <w:spacing w:line="440" w:lineRule="exact"/>
        <w:ind w:firstLine="0" w:firstLineChars="0"/>
      </w:pPr>
      <w:r>
        <w:rPr>
          <w:rFonts w:ascii="黑体" w:eastAsia="黑体" w:hint="eastAsia"/>
          <w:b/>
        </w:rPr>
        <w:t>关键词</w:t>
      </w:r>
      <w:r>
        <w:rPr>
          <w:rFonts w:hint="eastAsia"/>
        </w:rPr>
        <w:t>　MySQL</w:t>
      </w:r>
      <w:r>
        <w:rPr>
          <w:rFonts w:ascii="宋体" w:hAnsi="宋体" w:cs="宋体" w:hint="eastAsia"/>
          <w:szCs w:val="24"/>
          <w:lang w:val="zh-TW"/>
        </w:rPr>
        <w:t>数据库；</w:t>
      </w:r>
      <w:r>
        <w:rPr>
          <w:rFonts w:hint="eastAsia"/>
          <w:szCs w:val="24"/>
        </w:rPr>
        <w:t>ThinkPHP</w:t>
      </w:r>
      <w:r>
        <w:rPr>
          <w:rFonts w:ascii="宋体" w:hAnsi="宋体" w:cs="宋体" w:hint="eastAsia"/>
          <w:szCs w:val="24"/>
        </w:rPr>
        <w:t>；</w:t>
      </w:r>
      <w:r>
        <w:rPr>
          <w:szCs w:val="24"/>
        </w:rPr>
        <w:t>PHPStorm</w:t>
      </w:r>
      <w:r>
        <w:rPr>
          <w:rFonts w:ascii="宋体" w:hAnsi="宋体" w:cs="宋体" w:hint="eastAsia"/>
          <w:szCs w:val="24"/>
        </w:rPr>
        <w:t>；</w:t>
      </w:r>
      <w:r>
        <w:rPr>
          <w:rFonts w:ascii="宋体" w:hAnsi="宋体" w:cs="宋体" w:hint="eastAsia"/>
          <w:szCs w:val="24"/>
          <w:lang w:val="zh-TW"/>
        </w:rPr>
        <w:t>迎新网站</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 w:history="1">
        <w:r>
          <w:rPr>
            <w:rFonts w:ascii="SimSun" w:eastAsia="SimSun" w:hAnsi="SimSun" w:cs="SimSun"/>
            <w:b/>
            <w:bCs/>
            <w:color w:val="0000EE"/>
            <w:kern w:val="0"/>
            <w:sz w:val="30"/>
            <w:szCs w:val="30"/>
            <w:u w:val="single" w:color="0000EE"/>
          </w:rPr>
          <w:t>https://d.book118.com/435013020320011120</w:t>
        </w:r>
      </w:hyperlink>
    </w:p>
    <w:p>
      <w:pPr>
        <w:pStyle w:val="BodyTextFirstIndent"/>
        <w:spacing w:line="440" w:lineRule="exact"/>
        <w:ind w:firstLine="0" w:firstLineChars="0"/>
      </w:pPr>
    </w:p>
    <w:sectPr>
      <w:headerReference w:type="default" r:id="rId7"/>
      <w:footerReference w:type="default" r:id="rId8"/>
      <w:endnotePr>
        <w:numFmt w:val="decimal"/>
      </w:endnotePr>
      <w:type w:val="nextPage"/>
      <w:pgSz w:w="11906" w:h="16838"/>
      <w:pgMar w:top="1361" w:right="1361" w:bottom="1361" w:left="1361" w:header="794" w:footer="907" w:gutter="0"/>
      <w:pgNumType w:fmt="upperRoman" w:start="2"/>
      <w:cols w:num="1" w:space="425"/>
      <w:titlePg w:val="0"/>
      <w:docGrid w:type="lines" w:linePitch="360" w:charSpace="-21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swiss"/>
    <w:pitch w:val="default"/>
    <w:sig w:usb0="E0002EFF" w:usb1="C000785B" w:usb2="00000009" w:usb3="00000000" w:csb0="4004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隶书">
    <w:altName w:val="微软雅黑"/>
    <w:panose1 w:val="02010509060101010101"/>
    <w:charset w:val="86"/>
    <w:family w:val="modern"/>
    <w:pitch w:val="default"/>
    <w:sig w:usb0="00000000" w:usb1="00000000" w:usb2="00000010" w:usb3="00000000" w:csb0="00040000" w:csb1="00000000"/>
  </w:font>
  <w:font w:name="??">
    <w:altName w:val="Lucida Sans Unicode"/>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I</w:t>
    </w:r>
    <w:r>
      <w:rPr>
        <w:rStyle w:val="PageNumber"/>
      </w:rPr>
      <w:fldChar w:fldCharType="end"/>
    </w:r>
  </w:p>
  <w:p>
    <w:pPr>
      <w:pStyle w:val="Footer"/>
      <w:jc w:val="center"/>
    </w:pPr>
    <w:r>
      <w:rPr>
        <w:kern w:val="0"/>
        <w:sz w:val="20"/>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II</w:t>
    </w:r>
    <w:r>
      <w:rPr>
        <w:rStyle w:val="PageNumber"/>
      </w:rPr>
      <w:fldChar w:fldCharType="end"/>
    </w:r>
  </w:p>
  <w:p>
    <w:pPr>
      <w:pStyle w:val="Footer"/>
      <w:jc w:val="center"/>
    </w:pPr>
    <w:r>
      <w:rPr>
        <w:kern w:val="0"/>
        <w:sz w:val="20"/>
      </w:rPr>
      <w:t>-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thinThickMediumGap" w:sz="12"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thinThickMediumGap" w:sz="12"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B"/>
    <w:multiLevelType w:val="multilevel"/>
    <w:tmpl w:val="0000000B"/>
    <w:lvl w:ilvl="0">
      <w:start w:val="1"/>
      <w:numFmt w:val="decimal"/>
      <w:lvlText w:val="[%1]"/>
      <w:lvlJc w:val="left"/>
      <w:pPr>
        <w:tabs>
          <w:tab w:val="left" w:pos="567"/>
        </w:tabs>
        <w:ind w:left="567" w:hanging="567"/>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53D946E3"/>
    <w:multiLevelType w:val="singleLevel"/>
    <w:tmpl w:val="53D946E3"/>
    <w:lvl w:ilvl="0">
      <w:start w:val="1"/>
      <w:numFmt w:val="decimal"/>
      <w:suff w:val="space"/>
      <w:lvlText w:val="%1）"/>
      <w:lvlJc w:val="left"/>
    </w:lvl>
  </w:abstractNum>
  <w:abstractNum w:abstractNumId="2">
    <w:nsid w:val="5F5F0623"/>
    <w:multiLevelType w:val="multilevel"/>
    <w:tmpl w:val="5F5F0623"/>
    <w:lvl w:ilvl="0">
      <w:start w:val="1"/>
      <w:numFmt w:val="decimal"/>
      <w:pStyle w:val="Heading1"/>
      <w:suff w:val="space"/>
      <w:lvlText w:val="%1"/>
      <w:lvlJc w:val="left"/>
      <w:pPr>
        <w:ind w:left="432" w:hanging="432"/>
      </w:pPr>
      <w:rPr>
        <w:rFonts w:ascii="Arial" w:hAnsi="Arial" w:cs="Arial" w:hint="default"/>
      </w:rPr>
    </w:lvl>
    <w:lvl w:ilvl="1">
      <w:start w:val="1"/>
      <w:numFmt w:val="decimal"/>
      <w:pStyle w:val="Heading2"/>
      <w:suff w:val="space"/>
      <w:lvlText w:val="%1.%2"/>
      <w:lvlJc w:val="left"/>
      <w:pPr>
        <w:ind w:left="576" w:hanging="576"/>
      </w:pPr>
      <w:rPr>
        <w:rFonts w:ascii="Arial" w:hAnsi="Arial" w:cs="Arial" w:hint="default"/>
      </w:rPr>
    </w:lvl>
    <w:lvl w:ilvl="2">
      <w:start w:val="1"/>
      <w:numFmt w:val="decimal"/>
      <w:pStyle w:val="Heading3"/>
      <w:suff w:val="space"/>
      <w:lvlText w:val="%1.%2.%3"/>
      <w:lvlJc w:val="left"/>
      <w:pPr>
        <w:ind w:left="720" w:hanging="720"/>
      </w:pPr>
      <w:rPr>
        <w:rFonts w:ascii="Arial" w:hAnsi="Arial" w:cs="Arial" w:hint="default"/>
      </w:rPr>
    </w:lvl>
    <w:lvl w:ilvl="3">
      <w:start w:val="1"/>
      <w:numFmt w:val="decimal"/>
      <w:pStyle w:val="Heading4"/>
      <w:suff w:val="space"/>
      <w:lvlText w:val="%1.%2.%3.%4"/>
      <w:lvlJc w:val="left"/>
      <w:pPr>
        <w:ind w:left="864" w:hanging="864"/>
      </w:pPr>
      <w:rPr>
        <w:rFonts w:ascii="Arial" w:hAnsi="Arial" w:cs="Arial" w:hint="default"/>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3">
    <w:nsid w:val="667309DA"/>
    <w:multiLevelType w:val="multilevel"/>
    <w:tmpl w:val="667309DA"/>
    <w:lvl w:ilvl="0">
      <w:start w:val="1"/>
      <w:numFmt w:val="decimal"/>
      <w:pStyle w:val="ListBullet"/>
      <w:lvlText w:val="[%1]"/>
      <w:lvlJc w:val="left"/>
      <w:pPr>
        <w:tabs>
          <w:tab w:val="left" w:pos="400"/>
        </w:tabs>
        <w:ind w:left="400" w:hanging="40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578"/>
  <w:drawingGridHorizontalSpacing w:val="115"/>
  <w:noPunctuationKerning/>
  <w:characterSpacingControl w:val="doNotCompress"/>
  <w:endnotePr>
    <w:numFmt w:val="decimal"/>
  </w:endnotePr>
  <w:compat>
    <w:spaceForUL/>
    <w:balanceSingleByteDoubleByteWidth/>
    <w:doNotLeaveBackslashAlone/>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656"/>
    <w:rsid w:val="00006488"/>
    <w:rsid w:val="000159A5"/>
    <w:rsid w:val="00024649"/>
    <w:rsid w:val="000277A8"/>
    <w:rsid w:val="00033036"/>
    <w:rsid w:val="00033B44"/>
    <w:rsid w:val="000409FB"/>
    <w:rsid w:val="00047656"/>
    <w:rsid w:val="00061B80"/>
    <w:rsid w:val="000746C4"/>
    <w:rsid w:val="00077AC9"/>
    <w:rsid w:val="00080433"/>
    <w:rsid w:val="000817D4"/>
    <w:rsid w:val="00081C45"/>
    <w:rsid w:val="00082DC0"/>
    <w:rsid w:val="00085509"/>
    <w:rsid w:val="000A17AD"/>
    <w:rsid w:val="000A328B"/>
    <w:rsid w:val="000A33AA"/>
    <w:rsid w:val="000A48F6"/>
    <w:rsid w:val="000A6837"/>
    <w:rsid w:val="000B184B"/>
    <w:rsid w:val="000B1CC4"/>
    <w:rsid w:val="000B4EE3"/>
    <w:rsid w:val="000C179C"/>
    <w:rsid w:val="000C215A"/>
    <w:rsid w:val="000C7D6D"/>
    <w:rsid w:val="000E262A"/>
    <w:rsid w:val="000E508F"/>
    <w:rsid w:val="000F4B7F"/>
    <w:rsid w:val="000F4F0B"/>
    <w:rsid w:val="000F6752"/>
    <w:rsid w:val="00100B42"/>
    <w:rsid w:val="00105BB9"/>
    <w:rsid w:val="00105DD3"/>
    <w:rsid w:val="001074E2"/>
    <w:rsid w:val="00115CC9"/>
    <w:rsid w:val="00116DA1"/>
    <w:rsid w:val="00120C26"/>
    <w:rsid w:val="0012158B"/>
    <w:rsid w:val="00126310"/>
    <w:rsid w:val="00131B0E"/>
    <w:rsid w:val="00134AC6"/>
    <w:rsid w:val="00137B40"/>
    <w:rsid w:val="00142ACC"/>
    <w:rsid w:val="001447A9"/>
    <w:rsid w:val="00151437"/>
    <w:rsid w:val="00152BC2"/>
    <w:rsid w:val="00163BEC"/>
    <w:rsid w:val="00165B1E"/>
    <w:rsid w:val="001711A5"/>
    <w:rsid w:val="00184276"/>
    <w:rsid w:val="001A3607"/>
    <w:rsid w:val="001A5599"/>
    <w:rsid w:val="001A6AE0"/>
    <w:rsid w:val="001B06ED"/>
    <w:rsid w:val="001B37A9"/>
    <w:rsid w:val="001C3519"/>
    <w:rsid w:val="001D0FE7"/>
    <w:rsid w:val="001E1921"/>
    <w:rsid w:val="001E6C48"/>
    <w:rsid w:val="001F1662"/>
    <w:rsid w:val="001F7368"/>
    <w:rsid w:val="002001A0"/>
    <w:rsid w:val="00202086"/>
    <w:rsid w:val="00206165"/>
    <w:rsid w:val="0022354F"/>
    <w:rsid w:val="0022533C"/>
    <w:rsid w:val="00226ABF"/>
    <w:rsid w:val="00232107"/>
    <w:rsid w:val="0023297D"/>
    <w:rsid w:val="00233AA3"/>
    <w:rsid w:val="00242D03"/>
    <w:rsid w:val="0024559F"/>
    <w:rsid w:val="0025495B"/>
    <w:rsid w:val="002549EC"/>
    <w:rsid w:val="00254AC7"/>
    <w:rsid w:val="00263362"/>
    <w:rsid w:val="00266826"/>
    <w:rsid w:val="00267F65"/>
    <w:rsid w:val="00277F13"/>
    <w:rsid w:val="00282B62"/>
    <w:rsid w:val="00294964"/>
    <w:rsid w:val="002A3A4F"/>
    <w:rsid w:val="002A48F5"/>
    <w:rsid w:val="002B4E45"/>
    <w:rsid w:val="002C6CDE"/>
    <w:rsid w:val="002D3D52"/>
    <w:rsid w:val="002F0AFC"/>
    <w:rsid w:val="002F1D6F"/>
    <w:rsid w:val="002F2BBC"/>
    <w:rsid w:val="002F3CD3"/>
    <w:rsid w:val="002F3CF6"/>
    <w:rsid w:val="002F55F4"/>
    <w:rsid w:val="00307077"/>
    <w:rsid w:val="0031457B"/>
    <w:rsid w:val="00315530"/>
    <w:rsid w:val="00320934"/>
    <w:rsid w:val="00323918"/>
    <w:rsid w:val="003243D5"/>
    <w:rsid w:val="00325A59"/>
    <w:rsid w:val="00331641"/>
    <w:rsid w:val="00332D47"/>
    <w:rsid w:val="00334289"/>
    <w:rsid w:val="0033525A"/>
    <w:rsid w:val="00335F23"/>
    <w:rsid w:val="00341E61"/>
    <w:rsid w:val="003460D4"/>
    <w:rsid w:val="00355A21"/>
    <w:rsid w:val="003647B8"/>
    <w:rsid w:val="00370AEB"/>
    <w:rsid w:val="0037313A"/>
    <w:rsid w:val="00373A6B"/>
    <w:rsid w:val="00374BF9"/>
    <w:rsid w:val="003861B8"/>
    <w:rsid w:val="003945B0"/>
    <w:rsid w:val="003978F7"/>
    <w:rsid w:val="003B7730"/>
    <w:rsid w:val="003B7F5B"/>
    <w:rsid w:val="003D19D5"/>
    <w:rsid w:val="003D4FDC"/>
    <w:rsid w:val="003D5586"/>
    <w:rsid w:val="003E0A59"/>
    <w:rsid w:val="003F089F"/>
    <w:rsid w:val="003F1A17"/>
    <w:rsid w:val="003F5770"/>
    <w:rsid w:val="003F7DA9"/>
    <w:rsid w:val="004155D3"/>
    <w:rsid w:val="00415D5F"/>
    <w:rsid w:val="00424FF3"/>
    <w:rsid w:val="00430EA0"/>
    <w:rsid w:val="00436313"/>
    <w:rsid w:val="004459EC"/>
    <w:rsid w:val="004461AB"/>
    <w:rsid w:val="00453E75"/>
    <w:rsid w:val="0045735C"/>
    <w:rsid w:val="004639B1"/>
    <w:rsid w:val="0046400E"/>
    <w:rsid w:val="00467804"/>
    <w:rsid w:val="00476CFF"/>
    <w:rsid w:val="004857EA"/>
    <w:rsid w:val="00491BC6"/>
    <w:rsid w:val="004A1935"/>
    <w:rsid w:val="004B51CC"/>
    <w:rsid w:val="004B5FEA"/>
    <w:rsid w:val="004C70C9"/>
    <w:rsid w:val="004D7A15"/>
    <w:rsid w:val="004E1122"/>
    <w:rsid w:val="004E2C25"/>
    <w:rsid w:val="004F1E40"/>
    <w:rsid w:val="00501735"/>
    <w:rsid w:val="00505F2B"/>
    <w:rsid w:val="005063B0"/>
    <w:rsid w:val="005200BC"/>
    <w:rsid w:val="0052665E"/>
    <w:rsid w:val="00530949"/>
    <w:rsid w:val="005334CA"/>
    <w:rsid w:val="00537CCF"/>
    <w:rsid w:val="00541BAE"/>
    <w:rsid w:val="005428FC"/>
    <w:rsid w:val="00544206"/>
    <w:rsid w:val="00545B17"/>
    <w:rsid w:val="0055139D"/>
    <w:rsid w:val="00562FF1"/>
    <w:rsid w:val="005631D0"/>
    <w:rsid w:val="00564BC0"/>
    <w:rsid w:val="005660E7"/>
    <w:rsid w:val="005664A6"/>
    <w:rsid w:val="00566742"/>
    <w:rsid w:val="00572AE9"/>
    <w:rsid w:val="0057506C"/>
    <w:rsid w:val="005871F0"/>
    <w:rsid w:val="00594630"/>
    <w:rsid w:val="005A54F4"/>
    <w:rsid w:val="005B097C"/>
    <w:rsid w:val="005B1250"/>
    <w:rsid w:val="005C0BA5"/>
    <w:rsid w:val="005D26B6"/>
    <w:rsid w:val="005D48E1"/>
    <w:rsid w:val="005E65CC"/>
    <w:rsid w:val="005F1DC4"/>
    <w:rsid w:val="00600E2B"/>
    <w:rsid w:val="00604EB4"/>
    <w:rsid w:val="00605A44"/>
    <w:rsid w:val="006069A8"/>
    <w:rsid w:val="00625238"/>
    <w:rsid w:val="0062618E"/>
    <w:rsid w:val="0063037E"/>
    <w:rsid w:val="00640B89"/>
    <w:rsid w:val="0065204D"/>
    <w:rsid w:val="00656905"/>
    <w:rsid w:val="0066690E"/>
    <w:rsid w:val="00670027"/>
    <w:rsid w:val="00670F27"/>
    <w:rsid w:val="00672DEA"/>
    <w:rsid w:val="00676177"/>
    <w:rsid w:val="006802CB"/>
    <w:rsid w:val="0068209D"/>
    <w:rsid w:val="006833A5"/>
    <w:rsid w:val="00691D7D"/>
    <w:rsid w:val="00692528"/>
    <w:rsid w:val="00696893"/>
    <w:rsid w:val="006971FD"/>
    <w:rsid w:val="006A1543"/>
    <w:rsid w:val="006B00C4"/>
    <w:rsid w:val="006B03D2"/>
    <w:rsid w:val="006C7359"/>
    <w:rsid w:val="006E5AA3"/>
    <w:rsid w:val="006F14F5"/>
    <w:rsid w:val="00711D85"/>
    <w:rsid w:val="00713372"/>
    <w:rsid w:val="007222BA"/>
    <w:rsid w:val="0073158D"/>
    <w:rsid w:val="00740DA5"/>
    <w:rsid w:val="00746A40"/>
    <w:rsid w:val="007477C3"/>
    <w:rsid w:val="00757C70"/>
    <w:rsid w:val="00757D84"/>
    <w:rsid w:val="00761D2D"/>
    <w:rsid w:val="007678E4"/>
    <w:rsid w:val="007702DF"/>
    <w:rsid w:val="00773116"/>
    <w:rsid w:val="00777E4F"/>
    <w:rsid w:val="0078397D"/>
    <w:rsid w:val="00792792"/>
    <w:rsid w:val="0079541C"/>
    <w:rsid w:val="007A3311"/>
    <w:rsid w:val="007A47E9"/>
    <w:rsid w:val="007A48FC"/>
    <w:rsid w:val="007A7643"/>
    <w:rsid w:val="007B0A7A"/>
    <w:rsid w:val="007C0D25"/>
    <w:rsid w:val="007C41C8"/>
    <w:rsid w:val="007C63A1"/>
    <w:rsid w:val="007C6C57"/>
    <w:rsid w:val="007D135F"/>
    <w:rsid w:val="007E1814"/>
    <w:rsid w:val="007E4B1C"/>
    <w:rsid w:val="007E5956"/>
    <w:rsid w:val="007F2789"/>
    <w:rsid w:val="007F3145"/>
    <w:rsid w:val="007F5440"/>
    <w:rsid w:val="00800E93"/>
    <w:rsid w:val="00804E00"/>
    <w:rsid w:val="00806A29"/>
    <w:rsid w:val="00806FBD"/>
    <w:rsid w:val="00807FC6"/>
    <w:rsid w:val="00811988"/>
    <w:rsid w:val="00820932"/>
    <w:rsid w:val="00824461"/>
    <w:rsid w:val="00824FAE"/>
    <w:rsid w:val="00827CD5"/>
    <w:rsid w:val="00830C55"/>
    <w:rsid w:val="00833655"/>
    <w:rsid w:val="00840BF1"/>
    <w:rsid w:val="008554F3"/>
    <w:rsid w:val="00856573"/>
    <w:rsid w:val="008606D9"/>
    <w:rsid w:val="008670AA"/>
    <w:rsid w:val="00873B2C"/>
    <w:rsid w:val="00873EC4"/>
    <w:rsid w:val="00893057"/>
    <w:rsid w:val="00893381"/>
    <w:rsid w:val="00897677"/>
    <w:rsid w:val="008A0275"/>
    <w:rsid w:val="008D0653"/>
    <w:rsid w:val="008D0B0C"/>
    <w:rsid w:val="008D5BC7"/>
    <w:rsid w:val="008E15CE"/>
    <w:rsid w:val="008E1695"/>
    <w:rsid w:val="008E2EBA"/>
    <w:rsid w:val="008F08C1"/>
    <w:rsid w:val="008F5022"/>
    <w:rsid w:val="00900C6C"/>
    <w:rsid w:val="009055EB"/>
    <w:rsid w:val="00921A35"/>
    <w:rsid w:val="00930560"/>
    <w:rsid w:val="009314B3"/>
    <w:rsid w:val="0093543C"/>
    <w:rsid w:val="00936157"/>
    <w:rsid w:val="00940145"/>
    <w:rsid w:val="00941BB0"/>
    <w:rsid w:val="00941BC8"/>
    <w:rsid w:val="009502AE"/>
    <w:rsid w:val="00960E3E"/>
    <w:rsid w:val="00962C51"/>
    <w:rsid w:val="00963B4A"/>
    <w:rsid w:val="00975456"/>
    <w:rsid w:val="0097657D"/>
    <w:rsid w:val="00977336"/>
    <w:rsid w:val="009833AC"/>
    <w:rsid w:val="009857F6"/>
    <w:rsid w:val="00987BAB"/>
    <w:rsid w:val="009942FD"/>
    <w:rsid w:val="009950F6"/>
    <w:rsid w:val="009A189F"/>
    <w:rsid w:val="009A19B3"/>
    <w:rsid w:val="009B7581"/>
    <w:rsid w:val="009C2FC4"/>
    <w:rsid w:val="009C3BBB"/>
    <w:rsid w:val="009C3D5A"/>
    <w:rsid w:val="009C4F55"/>
    <w:rsid w:val="009C7E06"/>
    <w:rsid w:val="009D428C"/>
    <w:rsid w:val="009D5070"/>
    <w:rsid w:val="009E2C7D"/>
    <w:rsid w:val="009F42F7"/>
    <w:rsid w:val="00A07015"/>
    <w:rsid w:val="00A144B3"/>
    <w:rsid w:val="00A230E3"/>
    <w:rsid w:val="00A43BFC"/>
    <w:rsid w:val="00A450E0"/>
    <w:rsid w:val="00A4634D"/>
    <w:rsid w:val="00A54A1E"/>
    <w:rsid w:val="00A61DCA"/>
    <w:rsid w:val="00A74377"/>
    <w:rsid w:val="00A779C1"/>
    <w:rsid w:val="00A84F27"/>
    <w:rsid w:val="00A93486"/>
    <w:rsid w:val="00AA2315"/>
    <w:rsid w:val="00AA4DEA"/>
    <w:rsid w:val="00AA59A3"/>
    <w:rsid w:val="00AB0F24"/>
    <w:rsid w:val="00AB3A43"/>
    <w:rsid w:val="00AC0324"/>
    <w:rsid w:val="00AC12F2"/>
    <w:rsid w:val="00AC2D27"/>
    <w:rsid w:val="00AC7725"/>
    <w:rsid w:val="00AD7C32"/>
    <w:rsid w:val="00AE1E8F"/>
    <w:rsid w:val="00AE2C0C"/>
    <w:rsid w:val="00AE2CF2"/>
    <w:rsid w:val="00B03025"/>
    <w:rsid w:val="00B14ECE"/>
    <w:rsid w:val="00B20961"/>
    <w:rsid w:val="00B246D6"/>
    <w:rsid w:val="00B25B91"/>
    <w:rsid w:val="00B3255E"/>
    <w:rsid w:val="00B44C81"/>
    <w:rsid w:val="00B44C91"/>
    <w:rsid w:val="00B46636"/>
    <w:rsid w:val="00B47790"/>
    <w:rsid w:val="00B56651"/>
    <w:rsid w:val="00B60936"/>
    <w:rsid w:val="00B6337D"/>
    <w:rsid w:val="00B65DDC"/>
    <w:rsid w:val="00B70C19"/>
    <w:rsid w:val="00B70FAE"/>
    <w:rsid w:val="00B72FCA"/>
    <w:rsid w:val="00B7549C"/>
    <w:rsid w:val="00B75797"/>
    <w:rsid w:val="00B82C05"/>
    <w:rsid w:val="00B860FE"/>
    <w:rsid w:val="00B9074C"/>
    <w:rsid w:val="00B966C4"/>
    <w:rsid w:val="00B97CF5"/>
    <w:rsid w:val="00BA198E"/>
    <w:rsid w:val="00BA532D"/>
    <w:rsid w:val="00BB12A7"/>
    <w:rsid w:val="00BB6EED"/>
    <w:rsid w:val="00BB7BDE"/>
    <w:rsid w:val="00BC4844"/>
    <w:rsid w:val="00BD7756"/>
    <w:rsid w:val="00BE59F6"/>
    <w:rsid w:val="00BF3FCA"/>
    <w:rsid w:val="00BF50F5"/>
    <w:rsid w:val="00C0276A"/>
    <w:rsid w:val="00C050A5"/>
    <w:rsid w:val="00C1729F"/>
    <w:rsid w:val="00C231B0"/>
    <w:rsid w:val="00C336CC"/>
    <w:rsid w:val="00C33CA6"/>
    <w:rsid w:val="00C3473D"/>
    <w:rsid w:val="00C37F17"/>
    <w:rsid w:val="00C44F62"/>
    <w:rsid w:val="00C55CE6"/>
    <w:rsid w:val="00C6328A"/>
    <w:rsid w:val="00C63989"/>
    <w:rsid w:val="00C76B9D"/>
    <w:rsid w:val="00C81CD5"/>
    <w:rsid w:val="00C83A35"/>
    <w:rsid w:val="00C94972"/>
    <w:rsid w:val="00CA057E"/>
    <w:rsid w:val="00CA1185"/>
    <w:rsid w:val="00CA6769"/>
    <w:rsid w:val="00CB2377"/>
    <w:rsid w:val="00CB641D"/>
    <w:rsid w:val="00CD05DB"/>
    <w:rsid w:val="00CD0C60"/>
    <w:rsid w:val="00CD2B12"/>
    <w:rsid w:val="00CE6D72"/>
    <w:rsid w:val="00CF70D2"/>
    <w:rsid w:val="00D023B9"/>
    <w:rsid w:val="00D0458D"/>
    <w:rsid w:val="00D12A8B"/>
    <w:rsid w:val="00D1485D"/>
    <w:rsid w:val="00D23060"/>
    <w:rsid w:val="00D238DF"/>
    <w:rsid w:val="00D24371"/>
    <w:rsid w:val="00D32BFC"/>
    <w:rsid w:val="00D33D6B"/>
    <w:rsid w:val="00D53A82"/>
    <w:rsid w:val="00D57670"/>
    <w:rsid w:val="00D63235"/>
    <w:rsid w:val="00D71B77"/>
    <w:rsid w:val="00D725DC"/>
    <w:rsid w:val="00D749A7"/>
    <w:rsid w:val="00D8447C"/>
    <w:rsid w:val="00D92373"/>
    <w:rsid w:val="00D94517"/>
    <w:rsid w:val="00DB19D5"/>
    <w:rsid w:val="00DB4BB0"/>
    <w:rsid w:val="00DB5E99"/>
    <w:rsid w:val="00DC2693"/>
    <w:rsid w:val="00DC54A3"/>
    <w:rsid w:val="00DC742D"/>
    <w:rsid w:val="00DD06DF"/>
    <w:rsid w:val="00DD755C"/>
    <w:rsid w:val="00DE24F9"/>
    <w:rsid w:val="00DF17A5"/>
    <w:rsid w:val="00DF17B7"/>
    <w:rsid w:val="00DF70DA"/>
    <w:rsid w:val="00E04A65"/>
    <w:rsid w:val="00E05650"/>
    <w:rsid w:val="00E06745"/>
    <w:rsid w:val="00E15301"/>
    <w:rsid w:val="00E15A9B"/>
    <w:rsid w:val="00E17059"/>
    <w:rsid w:val="00E17720"/>
    <w:rsid w:val="00E242CE"/>
    <w:rsid w:val="00E304FB"/>
    <w:rsid w:val="00E313D1"/>
    <w:rsid w:val="00E31679"/>
    <w:rsid w:val="00E3167F"/>
    <w:rsid w:val="00E3464C"/>
    <w:rsid w:val="00E46035"/>
    <w:rsid w:val="00E544B6"/>
    <w:rsid w:val="00E85285"/>
    <w:rsid w:val="00E964A4"/>
    <w:rsid w:val="00EA0CC2"/>
    <w:rsid w:val="00EA12C9"/>
    <w:rsid w:val="00EA23CA"/>
    <w:rsid w:val="00EA42C3"/>
    <w:rsid w:val="00EB2F19"/>
    <w:rsid w:val="00EB6A60"/>
    <w:rsid w:val="00EC1765"/>
    <w:rsid w:val="00EC7C4A"/>
    <w:rsid w:val="00ED0B01"/>
    <w:rsid w:val="00ED30C0"/>
    <w:rsid w:val="00ED67BC"/>
    <w:rsid w:val="00EE3847"/>
    <w:rsid w:val="00EE5C78"/>
    <w:rsid w:val="00F07A5B"/>
    <w:rsid w:val="00F15D14"/>
    <w:rsid w:val="00F16AD8"/>
    <w:rsid w:val="00F170AF"/>
    <w:rsid w:val="00F20EEC"/>
    <w:rsid w:val="00F2596B"/>
    <w:rsid w:val="00F30039"/>
    <w:rsid w:val="00F34CFB"/>
    <w:rsid w:val="00F3692D"/>
    <w:rsid w:val="00F41F25"/>
    <w:rsid w:val="00F4331A"/>
    <w:rsid w:val="00F44126"/>
    <w:rsid w:val="00F45B51"/>
    <w:rsid w:val="00F51471"/>
    <w:rsid w:val="00F61AD3"/>
    <w:rsid w:val="00F6302A"/>
    <w:rsid w:val="00F66CCD"/>
    <w:rsid w:val="00F833DE"/>
    <w:rsid w:val="00F94281"/>
    <w:rsid w:val="00FA2473"/>
    <w:rsid w:val="00FA4131"/>
    <w:rsid w:val="00FA5A23"/>
    <w:rsid w:val="00FA7E71"/>
    <w:rsid w:val="00FB1855"/>
    <w:rsid w:val="00FB742A"/>
    <w:rsid w:val="00FC3E92"/>
    <w:rsid w:val="00FC6929"/>
    <w:rsid w:val="00FD7D56"/>
    <w:rsid w:val="00FE02B4"/>
    <w:rsid w:val="00FE039B"/>
    <w:rsid w:val="00FE1809"/>
    <w:rsid w:val="00FF3989"/>
    <w:rsid w:val="02196B62"/>
    <w:rsid w:val="035F2AAC"/>
    <w:rsid w:val="051A222E"/>
    <w:rsid w:val="05855083"/>
    <w:rsid w:val="06DF034A"/>
    <w:rsid w:val="092823A0"/>
    <w:rsid w:val="092A5FE2"/>
    <w:rsid w:val="09CB162C"/>
    <w:rsid w:val="0BAC0293"/>
    <w:rsid w:val="0E0E07B2"/>
    <w:rsid w:val="107A49A6"/>
    <w:rsid w:val="124B4EEE"/>
    <w:rsid w:val="12562EAD"/>
    <w:rsid w:val="14235038"/>
    <w:rsid w:val="19957D9B"/>
    <w:rsid w:val="1A91623B"/>
    <w:rsid w:val="1E0B4793"/>
    <w:rsid w:val="23207D15"/>
    <w:rsid w:val="242E0C59"/>
    <w:rsid w:val="246F7C5A"/>
    <w:rsid w:val="27E663C2"/>
    <w:rsid w:val="28544579"/>
    <w:rsid w:val="28C233F0"/>
    <w:rsid w:val="29DC7789"/>
    <w:rsid w:val="2AF1344F"/>
    <w:rsid w:val="2E3E0DA2"/>
    <w:rsid w:val="313D0DEA"/>
    <w:rsid w:val="32DA72EC"/>
    <w:rsid w:val="32DC645E"/>
    <w:rsid w:val="3364404E"/>
    <w:rsid w:val="3B471300"/>
    <w:rsid w:val="3DC167D8"/>
    <w:rsid w:val="3DFE4200"/>
    <w:rsid w:val="3F933AB0"/>
    <w:rsid w:val="43602A29"/>
    <w:rsid w:val="445E732E"/>
    <w:rsid w:val="464C713F"/>
    <w:rsid w:val="47BF6F4A"/>
    <w:rsid w:val="4C532545"/>
    <w:rsid w:val="4D430E99"/>
    <w:rsid w:val="4DFA3814"/>
    <w:rsid w:val="52F37704"/>
    <w:rsid w:val="563A0FCF"/>
    <w:rsid w:val="5BB454A5"/>
    <w:rsid w:val="5E2F61E1"/>
    <w:rsid w:val="5E7A1BBA"/>
    <w:rsid w:val="62FC6008"/>
    <w:rsid w:val="65B90402"/>
    <w:rsid w:val="662308EE"/>
    <w:rsid w:val="6CC64995"/>
    <w:rsid w:val="6D066896"/>
    <w:rsid w:val="6F60601A"/>
    <w:rsid w:val="717B0D53"/>
    <w:rsid w:val="736E23C6"/>
    <w:rsid w:val="77CD2AEB"/>
    <w:rsid w:val="78AE263D"/>
    <w:rsid w:val="798470D7"/>
    <w:rsid w:val="7BFB7261"/>
    <w:rsid w:val="7FC245F7"/>
  </w:rsids>
  <w:docVars>
    <w:docVar w:name="commondata" w:val="eyJoZGlkIjoiZGY5OGNiNGUyMjQ5MmI4ZDQ3ZjRhNGEzOTgxOWU3NGE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uiPriority="0" w:unhideWhenUsed="0" w:qFormat="1"/>
    <w:lsdException w:name="toc 2" w:uiPriority="0" w:unhideWhenUsed="0" w:qFormat="1"/>
    <w:lsdException w:name="toc 3" w:uiPriority="0"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uiPriority="0" w:unhideWhenUsed="0" w:qFormat="1"/>
    <w:lsdException w:name="annotation text" w:uiPriority="0" w:unhideWhenUsed="0" w:qFormat="1"/>
    <w:lsdException w:name="header" w:semiHidden="0" w:uiPriority="0" w:unhideWhenUsed="0" w:qFormat="1"/>
    <w:lsdException w:name="footer" w:semiHidden="0" w:uiPriority="0" w:unhideWhenUsed="0" w:qFormat="1"/>
    <w:lsdException w:name="index heading" w:semiHidden="0" w:uiPriority="0" w:unhideWhenUsed="0"/>
    <w:lsdException w:name="caption" w:semiHidden="0" w:uiPriority="0" w:unhideWhenUsed="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uiPriority="0" w:unhideWhenUsed="0" w:qFormat="1"/>
    <w:lsdException w:name="annotation reference" w:uiPriority="0" w:unhideWhenUsed="0" w:qFormat="1"/>
    <w:lsdException w:name="line number" w:semiHidden="0" w:uiPriority="0" w:unhideWhenUsed="0"/>
    <w:lsdException w:name="page number" w:semiHidden="0" w:uiPriority="0" w:unhideWhenUsed="0" w:qFormat="1"/>
    <w:lsdException w:name="endnote reference" w:uiPriority="0" w:unhideWhenUsed="0" w:qFormat="1"/>
    <w:lsdException w:name="endnote text" w:uiPriority="0" w:unhideWhenUsed="0" w:qFormat="1"/>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qFormat="1"/>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qFormat="1"/>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uiPriority="0" w:unhideWhenUsed="0" w:qFormat="1"/>
    <w:lsdException w:name="Plain Text" w:semiHidden="0" w:uiPriority="0" w:unhideWhenUsed="0" w:qFormat="1"/>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uiPriority="0" w:unhideWhenUsed="0" w:qFormat="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unhideWhenUsed="0" w:qFormat="1"/>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4"/>
      <w:lang w:val="en-US" w:eastAsia="zh-CN" w:bidi="ar-SA"/>
    </w:rPr>
  </w:style>
  <w:style w:type="paragraph" w:styleId="Heading1">
    <w:name w:val="heading 1"/>
    <w:basedOn w:val="Title"/>
    <w:next w:val="BodyTextFirstIndent"/>
    <w:qFormat/>
    <w:pPr>
      <w:numPr>
        <w:ilvl w:val="0"/>
        <w:numId w:val="1"/>
      </w:numPr>
      <w:outlineLvl w:val="0"/>
    </w:pPr>
  </w:style>
  <w:style w:type="paragraph" w:styleId="Heading2">
    <w:name w:val="heading 2"/>
    <w:basedOn w:val="Normal"/>
    <w:next w:val="Normal"/>
    <w:qFormat/>
    <w:pPr>
      <w:keepNext/>
      <w:keepLines/>
      <w:numPr>
        <w:ilvl w:val="1"/>
        <w:numId w:val="1"/>
      </w:numPr>
      <w:spacing w:before="120" w:after="120"/>
      <w:outlineLvl w:val="1"/>
    </w:pPr>
    <w:rPr>
      <w:rFonts w:eastAsia="黑体"/>
      <w:b/>
      <w:sz w:val="30"/>
    </w:rPr>
  </w:style>
  <w:style w:type="paragraph" w:styleId="Heading3">
    <w:name w:val="heading 3"/>
    <w:basedOn w:val="Normal"/>
    <w:next w:val="Normal"/>
    <w:qFormat/>
    <w:pPr>
      <w:keepNext/>
      <w:keepLines/>
      <w:numPr>
        <w:ilvl w:val="2"/>
        <w:numId w:val="1"/>
      </w:numPr>
      <w:spacing w:before="140"/>
      <w:outlineLvl w:val="2"/>
    </w:pPr>
    <w:rPr>
      <w:rFonts w:eastAsia="黑体"/>
      <w:b/>
      <w:sz w:val="28"/>
    </w:rPr>
  </w:style>
  <w:style w:type="paragraph" w:styleId="Heading4">
    <w:name w:val="heading 4"/>
    <w:basedOn w:val="Normal"/>
    <w:next w:val="BodyTextFirstIndent"/>
    <w:qFormat/>
    <w:pPr>
      <w:numPr>
        <w:ilvl w:val="3"/>
        <w:numId w:val="1"/>
      </w:numPr>
      <w:outlineLvl w:val="3"/>
    </w:pPr>
    <w:rPr>
      <w:rFonts w:eastAsia="黑体"/>
      <w:b/>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Title">
    <w:name w:val="Title"/>
    <w:next w:val="BodyTextFirstIndent"/>
    <w:qFormat/>
    <w:pPr>
      <w:keepLines/>
      <w:pageBreakBefore/>
      <w:widowControl w:val="0"/>
      <w:spacing w:before="240" w:after="120"/>
      <w:jc w:val="center"/>
      <w:outlineLvl w:val="0"/>
    </w:pPr>
    <w:rPr>
      <w:rFonts w:ascii="Times New Roman" w:eastAsia="黑体" w:hAnsi="Times New Roman" w:cs="Times New Roman"/>
      <w:b/>
      <w:kern w:val="2"/>
      <w:sz w:val="36"/>
      <w:lang w:val="en-US" w:eastAsia="zh-CN" w:bidi="ar-SA"/>
    </w:rPr>
  </w:style>
  <w:style w:type="paragraph" w:styleId="BodyTextFirstIndent">
    <w:name w:val="Body Text First Indent"/>
    <w:basedOn w:val="Normal"/>
    <w:qFormat/>
    <w:pPr>
      <w:ind w:firstLine="498" w:firstLineChars="200"/>
    </w:pPr>
  </w:style>
  <w:style w:type="paragraph" w:styleId="Caption">
    <w:name w:val="caption"/>
    <w:basedOn w:val="Normal"/>
    <w:next w:val="BodyTextFirstIndent"/>
    <w:qFormat/>
    <w:pPr>
      <w:spacing w:before="152" w:after="160"/>
      <w:jc w:val="center"/>
    </w:pPr>
    <w:rPr>
      <w:rFonts w:cs="Arial"/>
      <w:sz w:val="21"/>
      <w:szCs w:val="21"/>
    </w:rPr>
  </w:style>
  <w:style w:type="paragraph" w:styleId="ListBullet">
    <w:name w:val="List Bullet"/>
    <w:basedOn w:val="Normal"/>
    <w:qFormat/>
    <w:pPr>
      <w:numPr>
        <w:ilvl w:val="0"/>
        <w:numId w:val="2"/>
      </w:numPr>
    </w:pPr>
  </w:style>
  <w:style w:type="paragraph" w:styleId="DocumentMap">
    <w:name w:val="Document Map"/>
    <w:basedOn w:val="Normal"/>
    <w:semiHidden/>
    <w:qFormat/>
    <w:pPr>
      <w:shd w:val="clear" w:color="auto" w:fill="000080"/>
    </w:pPr>
  </w:style>
  <w:style w:type="paragraph" w:styleId="CommentText">
    <w:name w:val="annotation text"/>
    <w:basedOn w:val="Normal"/>
    <w:semiHidden/>
    <w:qFormat/>
    <w:pPr>
      <w:jc w:val="left"/>
    </w:pPr>
  </w:style>
  <w:style w:type="paragraph" w:styleId="BodyText">
    <w:name w:val="Body Text"/>
    <w:basedOn w:val="Normal"/>
    <w:qFormat/>
    <w:pPr>
      <w:spacing w:line="600" w:lineRule="exact"/>
      <w:jc w:val="center"/>
    </w:pPr>
    <w:rPr>
      <w:rFonts w:ascii="隶书" w:eastAsia="隶书"/>
      <w:sz w:val="48"/>
    </w:rPr>
  </w:style>
  <w:style w:type="paragraph" w:styleId="BodyTextIndent">
    <w:name w:val="Body Text Indent"/>
    <w:basedOn w:val="Normal"/>
    <w:qFormat/>
    <w:pPr>
      <w:spacing w:after="120"/>
      <w:ind w:left="420" w:leftChars="200"/>
    </w:pPr>
  </w:style>
  <w:style w:type="paragraph" w:styleId="TOC3">
    <w:name w:val="toc 3"/>
    <w:basedOn w:val="Normal"/>
    <w:next w:val="Normal"/>
    <w:semiHidden/>
    <w:qFormat/>
    <w:pPr>
      <w:tabs>
        <w:tab w:val="right" w:leader="dot" w:pos="8964"/>
      </w:tabs>
    </w:pPr>
  </w:style>
  <w:style w:type="paragraph" w:styleId="PlainText">
    <w:name w:val="Plain Text"/>
    <w:basedOn w:val="Normal"/>
    <w:qFormat/>
    <w:rPr>
      <w:rFonts w:ascii="宋体" w:hAnsi="Courier New"/>
      <w:sz w:val="21"/>
    </w:rPr>
  </w:style>
  <w:style w:type="paragraph" w:styleId="EndnoteText">
    <w:name w:val="endnote text"/>
    <w:basedOn w:val="Normal"/>
    <w:semiHidden/>
    <w:qFormat/>
    <w:pPr>
      <w:snapToGrid w:val="0"/>
      <w:jc w:val="left"/>
    </w:pPr>
  </w:style>
  <w:style w:type="paragraph" w:styleId="BalloonText">
    <w:name w:val="Balloon Text"/>
    <w:basedOn w:val="Normal"/>
    <w:semiHidden/>
    <w:qFormat/>
    <w:rPr>
      <w:sz w:val="18"/>
      <w:szCs w:val="18"/>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bottom w:val="single" w:sz="6" w:space="1" w:color="auto"/>
      </w:pBdr>
      <w:tabs>
        <w:tab w:val="center" w:pos="4153"/>
        <w:tab w:val="right" w:pos="8306"/>
      </w:tabs>
      <w:snapToGrid w:val="0"/>
      <w:jc w:val="center"/>
    </w:pPr>
    <w:rPr>
      <w:sz w:val="18"/>
    </w:rPr>
  </w:style>
  <w:style w:type="paragraph" w:styleId="TOC1">
    <w:name w:val="toc 1"/>
    <w:basedOn w:val="Normal"/>
    <w:next w:val="Normal"/>
    <w:semiHidden/>
    <w:qFormat/>
    <w:pPr>
      <w:tabs>
        <w:tab w:val="right" w:leader="dot" w:pos="8964"/>
      </w:tabs>
      <w:spacing w:line="440" w:lineRule="exact"/>
    </w:pPr>
    <w:rPr>
      <w:rFonts w:eastAsia="黑体"/>
      <w:b/>
    </w:rPr>
  </w:style>
  <w:style w:type="paragraph" w:styleId="FootnoteText">
    <w:name w:val="footnote text"/>
    <w:basedOn w:val="Normal"/>
    <w:semiHidden/>
    <w:qFormat/>
    <w:pPr>
      <w:snapToGrid w:val="0"/>
      <w:jc w:val="left"/>
    </w:pPr>
  </w:style>
  <w:style w:type="paragraph" w:styleId="TOC2">
    <w:name w:val="toc 2"/>
    <w:basedOn w:val="Normal"/>
    <w:next w:val="Normal"/>
    <w:semiHidden/>
    <w:qFormat/>
    <w:pPr>
      <w:tabs>
        <w:tab w:val="right" w:leader="dot" w:pos="8964"/>
      </w:tabs>
    </w:pPr>
  </w:style>
  <w:style w:type="paragraph" w:styleId="CommentSubject">
    <w:name w:val="annotation subject"/>
    <w:basedOn w:val="CommentText"/>
    <w:next w:val="CommentText"/>
    <w:semiHidden/>
    <w:qFormat/>
    <w:rPr>
      <w:b/>
      <w:bCs/>
    </w:rPr>
  </w:style>
  <w:style w:type="character" w:styleId="EndnoteReference">
    <w:name w:val="endnote reference"/>
    <w:semiHidden/>
    <w:qFormat/>
    <w:rPr>
      <w:rFonts w:ascii="Times New Roman" w:eastAsia="宋体" w:hAnsi="Times New Roman"/>
      <w:sz w:val="24"/>
      <w:szCs w:val="18"/>
      <w:vertAlign w:val="baseline"/>
    </w:rPr>
  </w:style>
  <w:style w:type="character" w:styleId="PageNumber">
    <w:name w:val="page number"/>
    <w:basedOn w:val="DefaultParagraphFont"/>
    <w:qFormat/>
  </w:style>
  <w:style w:type="character" w:styleId="Hyperlink">
    <w:name w:val="Hyperlink"/>
    <w:qFormat/>
    <w:rPr>
      <w:color w:val="0000FF"/>
      <w:u w:val="single"/>
    </w:rPr>
  </w:style>
  <w:style w:type="character" w:styleId="CommentReference">
    <w:name w:val="annotation reference"/>
    <w:semiHidden/>
    <w:qFormat/>
    <w:rPr>
      <w:sz w:val="21"/>
      <w:szCs w:val="21"/>
    </w:rPr>
  </w:style>
  <w:style w:type="character" w:styleId="FootnoteReference">
    <w:name w:val="footnote reference"/>
    <w:semiHidden/>
    <w:qFormat/>
    <w:rPr>
      <w:rFonts w:ascii="Times New Roman" w:eastAsia="宋体" w:hAnsi="Times New Roman"/>
      <w:sz w:val="18"/>
      <w:vertAlign w:val="superscript"/>
    </w:rPr>
  </w:style>
  <w:style w:type="paragraph" w:customStyle="1" w:styleId="a">
    <w:name w:val="灯泡注释(打印无效)"/>
    <w:basedOn w:val="BodyTextFirstIndent"/>
    <w:qFormat/>
    <w:pPr>
      <w:snapToGrid w:val="0"/>
      <w:ind w:firstLine="0" w:firstLineChars="0"/>
    </w:pPr>
    <w:rPr>
      <w:i/>
      <w:vanish/>
      <w:color w:val="FF0000"/>
      <w:sz w:val="21"/>
      <w:szCs w:val="21"/>
    </w:rPr>
  </w:style>
  <w:style w:type="character" w:customStyle="1" w:styleId="a0">
    <w:name w:val="样式 尾注引用"/>
    <w:qFormat/>
    <w:rPr>
      <w:rFonts w:ascii="Times New Roman" w:eastAsia="宋体" w:hAnsi="Times New Roman"/>
      <w:sz w:val="24"/>
      <w:szCs w:val="28"/>
      <w:vertAlign w:val="superscript"/>
    </w:rPr>
  </w:style>
  <w:style w:type="paragraph" w:customStyle="1" w:styleId="a1">
    <w:name w:val="源代码"/>
    <w:basedOn w:val="Normal"/>
    <w:qFormat/>
    <w:pPr>
      <w:widowControl/>
      <w:kinsoku w:val="0"/>
      <w:overflowPunct w:val="0"/>
      <w:autoSpaceDE w:val="0"/>
      <w:autoSpaceDN w:val="0"/>
      <w:adjustRightInd w:val="0"/>
      <w:snapToGrid w:val="0"/>
      <w:jc w:val="left"/>
    </w:pPr>
    <w:rPr>
      <w:rFonts w:ascii="Courier New" w:hAnsi="Courier New"/>
      <w:snapToGrid w:val="0"/>
      <w:kern w:val="0"/>
      <w:szCs w:val="24"/>
    </w:rPr>
  </w:style>
  <w:style w:type="paragraph" w:customStyle="1" w:styleId="a2">
    <w:name w:val="章标题(不加入目录内)"/>
    <w:basedOn w:val="Title"/>
    <w:qFormat/>
    <w:pPr>
      <w:outlineLvl w:val="9"/>
    </w:pPr>
  </w:style>
  <w:style w:type="paragraph" w:customStyle="1" w:styleId="CharCharCharChar">
    <w:name w:val="图表 Char Char Char Char"/>
    <w:basedOn w:val="Normal"/>
    <w:link w:val="CharCharCharCharChar"/>
    <w:qFormat/>
    <w:pPr>
      <w:adjustRightInd w:val="0"/>
      <w:snapToGrid w:val="0"/>
      <w:spacing w:before="156" w:beforeLines="50" w:line="0" w:lineRule="atLeast"/>
      <w:jc w:val="center"/>
    </w:pPr>
    <w:rPr>
      <w:rFonts w:ascii="黑体" w:eastAsia="黑体"/>
      <w:sz w:val="21"/>
      <w:szCs w:val="21"/>
    </w:rPr>
  </w:style>
  <w:style w:type="character" w:customStyle="1" w:styleId="CharCharCharCharChar">
    <w:name w:val="图表 Char Char Char Char Char"/>
    <w:link w:val="CharCharCharChar"/>
    <w:qFormat/>
    <w:rPr>
      <w:rFonts w:ascii="黑体" w:eastAsia="黑体"/>
      <w:kern w:val="2"/>
      <w:sz w:val="21"/>
      <w:szCs w:val="21"/>
      <w:lang w:val="en-US" w:eastAsia="zh-CN" w:bidi="ar-SA"/>
    </w:rPr>
  </w:style>
  <w:style w:type="paragraph" w:customStyle="1" w:styleId="figuer">
    <w:name w:val="figuer"/>
    <w:basedOn w:val="Normal"/>
    <w:qFormat/>
    <w:pPr>
      <w:widowControl/>
      <w:adjustRightInd w:val="0"/>
      <w:spacing w:before="60" w:after="60"/>
      <w:jc w:val="center"/>
    </w:pPr>
    <w:rPr>
      <w:color w:val="000000"/>
      <w:spacing w:val="4"/>
      <w:kern w:val="0"/>
      <w:sz w:val="21"/>
    </w:rPr>
  </w:style>
  <w:style w:type="paragraph" w:customStyle="1" w:styleId="CharCharChar">
    <w:name w:val="图表 Char Char Char"/>
    <w:basedOn w:val="Normal"/>
    <w:qFormat/>
    <w:pPr>
      <w:adjustRightInd w:val="0"/>
      <w:snapToGrid w:val="0"/>
      <w:spacing w:before="180" w:beforeLines="50" w:line="0" w:lineRule="atLeast"/>
      <w:jc w:val="center"/>
    </w:pPr>
    <w:rPr>
      <w:rFonts w:ascii="宋体" w:hAnsi="宋体" w:cs="Arial"/>
      <w:sz w:val="21"/>
      <w:szCs w:val="21"/>
    </w:rPr>
  </w:style>
  <w:style w:type="paragraph" w:customStyle="1" w:styleId="a3">
    <w:name w:val="图表内容"/>
    <w:basedOn w:val="Normal"/>
    <w:qFormat/>
    <w:pPr>
      <w:ind w:left="139" w:firstLine="2" w:leftChars="58"/>
      <w:jc w:val="center"/>
    </w:pPr>
    <w:rPr>
      <w:rFonts w:ascii="宋体" w:hAnsi="宋体"/>
      <w:b/>
      <w:bCs/>
      <w:sz w:val="21"/>
      <w:szCs w:val="24"/>
    </w:rPr>
  </w:style>
  <w:style w:type="paragraph" w:customStyle="1" w:styleId="a4">
    <w:name w:val="表题"/>
    <w:basedOn w:val="ListBullet"/>
    <w:qFormat/>
    <w:pPr>
      <w:widowControl/>
      <w:numPr>
        <w:numId w:val="0"/>
      </w:numPr>
      <w:overflowPunct w:val="0"/>
      <w:autoSpaceDE w:val="0"/>
      <w:autoSpaceDN w:val="0"/>
      <w:adjustRightInd w:val="0"/>
      <w:spacing w:before="120" w:after="60" w:line="380" w:lineRule="exact"/>
      <w:ind w:left="227" w:right="227"/>
      <w:textAlignment w:val="baseline"/>
    </w:pPr>
    <w:rPr>
      <w:color w:val="000000"/>
      <w:spacing w:val="6"/>
      <w:kern w:val="0"/>
      <w:sz w:val="22"/>
    </w:rPr>
  </w:style>
  <w:style w:type="paragraph" w:customStyle="1" w:styleId="a5">
    <w:name w:val="表脚注"/>
    <w:basedOn w:val="Normal"/>
    <w:qFormat/>
    <w:pPr>
      <w:spacing w:before="40" w:line="320" w:lineRule="exact"/>
      <w:ind w:left="300" w:right="130" w:hanging="170" w:leftChars="50" w:rightChars="50"/>
    </w:pPr>
    <w:rPr>
      <w:rFonts w:eastAsia="黑体"/>
      <w:i/>
      <w:iCs/>
      <w:sz w:val="20"/>
    </w:rPr>
  </w:style>
  <w:style w:type="paragraph" w:customStyle="1" w:styleId="a6">
    <w:name w:val="中文表题"/>
    <w:basedOn w:val="a4"/>
    <w:qFormat/>
    <w:pPr>
      <w:spacing w:after="0"/>
    </w:pPr>
  </w:style>
  <w:style w:type="character" w:customStyle="1" w:styleId="p141">
    <w:name w:val="p141"/>
    <w:qFormat/>
    <w:rPr>
      <w:sz w:val="21"/>
      <w:u w:val="none"/>
      <w:vertAlign w:val="baseline"/>
    </w:rPr>
  </w:style>
  <w:style w:type="paragraph" w:customStyle="1" w:styleId="A7">
    <w:name w:val="正文 A"/>
    <w:qFormat/>
    <w:pPr>
      <w:widowControl w:val="0"/>
      <w:pBdr>
        <w:top w:val="nil"/>
        <w:left w:val="nil"/>
        <w:bottom w:val="nil"/>
        <w:right w:val="nil"/>
      </w:pBdr>
      <w:jc w:val="both"/>
    </w:pPr>
    <w:rPr>
      <w:rFonts w:ascii="??" w:eastAsia="Times New Roman" w:hAnsi="??" w:cs="??"/>
      <w:color w:val="000000"/>
      <w:kern w:val="2"/>
      <w:sz w:val="24"/>
      <w:szCs w:val="24"/>
      <w:u w:color="000000"/>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yperlink" Target="https://d.book118.com/435013020320011120" TargetMode="Externa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_rels/settings.xml.rels><?xml version="1.0" encoding="utf-8" standalone="yes"?><Relationships xmlns="http://schemas.openxmlformats.org/package/2006/relationships"><Relationship Id="rId1" Type="http://schemas.openxmlformats.org/officeDocument/2006/relationships/attachedTemplate" Target="file:///E:\work\__&#30740;&#31350;&#29983;&#24037;&#20316;\&#30005;&#23376;&#27169;&#26495;\&#35770;&#25991;&#27169;&#29256;\&#30740;&#31350;&#29983;&#23398;&#20301;&#35770;&#25991;&#27169;&#26495;0.382.dot"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研究生学位论文模板0.382</Template>
  <TotalTime>5</TotalTime>
  <Pages>2</Pages>
  <Words>2532</Words>
  <Characters>14437</Characters>
  <Application>Microsoft Office Word</Application>
  <DocSecurity>0</DocSecurity>
  <Lines>120</Lines>
  <Paragraphs>33</Paragraphs>
  <ScaleCrop>false</ScaleCrop>
  <Company/>
  <LinksUpToDate>false</LinksUpToDate>
  <CharactersWithSpaces>16936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东北林业大学硕士毕业论文模板</dc:title>
  <dc:creator>adm</dc:creator>
  <cp:lastModifiedBy>张老师</cp:lastModifiedBy>
  <cp:revision>2</cp:revision>
  <cp:lastPrinted>2021-06-01T13:02:00Z</cp:lastPrinted>
  <dcterms:created xsi:type="dcterms:W3CDTF">2018-05-16T14:18:00Z</dcterms:created>
  <dcterms:modified xsi:type="dcterms:W3CDTF">2023-11-04T08:24:30Z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1D611F5555CC4B89A705C0AD73914BAC_12</vt:lpwstr>
  </property>
  <property fmtid="{D5CDD505-2E9C-101B-9397-08002B2CF9AE}" pid="3" name="KSOProductBuildVer">
    <vt:lpwstr>2052-12.1.0.15712</vt:lpwstr>
  </property>
</Properties>
</file>