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10579100</wp:posOffset>
            </wp:positionH>
            <wp:positionV relativeFrom="topMargin">
              <wp:posOffset>12268200</wp:posOffset>
            </wp:positionV>
            <wp:extent cx="469900" cy="419100"/>
            <wp:effectExtent l="0" t="0" r="6350" b="0"/>
            <wp:wrapNone/>
            <wp:docPr id="100027" name="图片 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2"/>
          <w:szCs w:val="32"/>
        </w:rPr>
        <w:t>2024-2025学年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六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册典型例题系列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第六单元：按比例分配问题</w:t>
      </w:r>
      <w:r>
        <w:rPr>
          <w:rFonts w:ascii="黑体" w:eastAsia="黑体" w:hAnsi="黑体" w:cs="黑体" w:hint="eastAsia"/>
          <w:b/>
          <w:color w:val="C00000"/>
          <w:sz w:val="32"/>
          <w:szCs w:val="32"/>
          <w:lang w:val="en-US" w:eastAsia="zh-CN"/>
        </w:rPr>
        <w:t>“拓展版”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专项练习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．星期天张宁帮助王老师打一份稿件，经过一段时间，已经完成的与未完成的比是1∶3，再打30分钟，正好完成全部任务的一半，如果张明同学的打字速度始终保持一致，还需要多少小时才能将这份稿件全部打完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2．六年级学生参加消防知识大赛，参加的男、女生人数之比是</w:t>
      </w:r>
      <w:r>
        <w:rPr>
          <w:rFonts w:ascii="黑体" w:eastAsia="黑体" w:hAnsi="黑体" w:cs="黑体" w:hint="eastAsia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8130800cd955db7b408132a6b80bec1" style="width:19.3pt;height:12.75pt" o:oleicon="f" o:ole="" coordsize="21600,21600" o:preferrelative="t" filled="f" stroked="f">
            <v:stroke joinstyle="miter"/>
            <v:imagedata r:id="rId5" o:title="eqIda8130800cd955db7b408132a6b80bec1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黑体" w:eastAsia="黑体" w:hAnsi="黑体" w:cs="黑体" w:hint="eastAsia"/>
          <w:sz w:val="24"/>
          <w:szCs w:val="24"/>
        </w:rPr>
        <w:t>。获奖的共110人，其中男、女生人数比为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6" type="#_x0000_t75" alt="eqId2c49f81fde1b167ec693b00409fb7f71" style="width:19.3pt;height:12.65pt" o:oleicon="f" o:ole="" coordsize="21600,21600" o:preferrelative="t" filled="f" stroked="f">
            <v:stroke joinstyle="miter"/>
            <v:imagedata r:id="rId7" o:title="eqId2c49f81fde1b167ec693b00409fb7f71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黑体" w:eastAsia="黑体" w:hAnsi="黑体" w:cs="黑体" w:hint="eastAsia"/>
          <w:sz w:val="24"/>
          <w:szCs w:val="24"/>
        </w:rPr>
        <w:t>，未获奖的学生中，男、女生人数比是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7" type="#_x0000_t75" alt="eqId6ff51cfdf99a6f1000b0878a6588f5dc" style="width:19.3pt;height:12.65pt" o:oleicon="f" o:ole="" coordsize="21600,21600" o:preferrelative="t" filled="f" stroked="f">
            <v:stroke joinstyle="miter"/>
            <v:imagedata r:id="rId9" o:title="eqId6ff51cfdf99a6f1000b0878a6588f5dc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黑体" w:eastAsia="黑体" w:hAnsi="黑体" w:cs="黑体" w:hint="eastAsia"/>
          <w:sz w:val="24"/>
          <w:szCs w:val="24"/>
        </w:rPr>
        <w:t>。参加这次消防知识大赛的六年级学生共多少人？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3．某工厂三个车间共有520名工人，第一、二车间人数的比是2∶3，第三车间比第一车间多30名工人。第三车间有多少名工人？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4．为迎接第24届冬奥会的举行，某商店运进了一批“冰墩墩”吉祥物玩偶，卖完这批吉祥物玩偶用了3天。第一天卖了这批玩偶的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8" type="#_x0000_t75" alt="eqId4dac452fbb5ef6dd653e7fbbef639484" style="width:9.65pt;height:26.45pt" o:oleicon="f" o:ole="" coordsize="21600,21600" o:preferrelative="t" filled="f" stroked="f">
            <v:stroke joinstyle="miter"/>
            <v:imagedata r:id="rId11" o:title="eqId4dac452fbb5ef6dd653e7fbbef639484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黑体" w:eastAsia="黑体" w:hAnsi="黑体" w:cs="黑体" w:hint="eastAsia"/>
          <w:sz w:val="24"/>
          <w:szCs w:val="24"/>
        </w:rPr>
        <w:t>，第二天和第三天卖出的吉祥物玩偶数量之比是3∶2，已知第二天比第三天多卖出了120个吉祥物玩偶，这批吉祥物玩偶一共有多少个？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5．学校运动会上，五（1）班共获奖牌34枚，其中金牌和银牌的数量比是1∶3，银牌和铜牌的数量比是2∶3，五（1）班金、银、铜牌各获得多少枚？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6．果园里有桃树、杏树、苹果树共240棵，其中桃树的棵数占总数的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9" type="#_x0000_t75" alt="eqId69ee3c61d2298e75fc4f1643f8ebc2e4" style="width:8.75pt;height:24.85pt" o:oleicon="f" o:ole="" coordsize="21600,21600" o:preferrelative="t" filled="f" stroked="f">
            <v:stroke joinstyle="miter"/>
            <v:imagedata r:id="rId13" o:title="eqId69ee3c61d2298e75fc4f1643f8ebc2e4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黑体" w:eastAsia="黑体" w:hAnsi="黑体" w:cs="黑体" w:hint="eastAsia"/>
          <w:sz w:val="24"/>
          <w:szCs w:val="24"/>
        </w:rPr>
        <w:t>，杏树与苹果树棵数的比是2∶3。杏树和苹果树各有多少棵？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7．甲乙丙三个绿化队植树，甲队完成总任务的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0" type="#_x0000_t75" alt="eqIdd3ffd5c35bba71ea54c28622b6cf505d" style="width:9.65pt;height:27.6pt" o:oleicon="f" o:ole="" coordsize="21600,21600" o:preferrelative="t" filled="f" stroked="f">
            <v:stroke joinstyle="miter"/>
            <v:imagedata r:id="rId15" o:title="eqIdd3ffd5c35bba71ea54c28622b6cf505d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黑体" w:eastAsia="黑体" w:hAnsi="黑体" w:cs="黑体" w:hint="eastAsia"/>
          <w:sz w:val="24"/>
          <w:szCs w:val="24"/>
        </w:rPr>
        <w:t>，乙丙两队植树棵数比是3∶5，丙队比乙队多植树40棵。三个队共植树多少棵？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8．水果店运进一批水果，第一天卖出总数的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1" type="#_x0000_t75" alt="eqIdd3ffd5c35bba71ea54c28622b6cf505d" style="width:9.65pt;height:27.6pt" o:oleicon="f" o:ole="" coordsize="21600,21600" o:preferrelative="t" filled="f" stroked="f">
            <v:stroke joinstyle="miter"/>
            <v:imagedata r:id="rId15" o:title="eqIdd3ffd5c35bba71ea54c28622b6cf505d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黑体" w:eastAsia="黑体" w:hAnsi="黑体" w:cs="黑体" w:hint="eastAsia"/>
          <w:sz w:val="24"/>
          <w:szCs w:val="24"/>
        </w:rPr>
        <w:t>，第二天卖出100千克，这时已卖的与剩下的质量比是11∶19，水果店一共运进水果多少千克？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9．一种什锦糖是用玉米糖、软糖、奶糖按1∶2∶5混合而成的。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（1）如果要配制210千克这种什锦糖，需要玉米糖、软糖、奶糖各多少千克？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（2）玉米糖、软糖、奶糖各有30千克，要配制这种什锦糖，当软糖用完时，玉米糖还剩下多少千克？又增加了多少千克的奶糖？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br/>
      </w:r>
      <w:r>
        <w:rPr>
          <w:rFonts w:ascii="黑体" w:eastAsia="黑体" w:hAnsi="黑体" w:cs="黑体" w:hint="eastAsia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https://d.book118.com/435212332321011123</w:t>
        </w:r>
      </w:hyperlink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</w:p>
    <w:sectPr>
      <w:type w:val="nextPage"/>
      <w:pgSz w:w="11906" w:h="16838"/>
      <w:pgMar w:top="1440" w:right="1800" w:bottom="1440" w:left="1800" w:header="794" w:footer="62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subsetted="1" w:fontKey="{0776B6E7-3B41-4DDF-BB82-E450DE74043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2" w:subsetted="1" w:fontKey="{5BD77A4A-8415-421F-BCF0-61F383F52D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316BF9"/>
    <w:rsid w:val="0032431D"/>
    <w:rsid w:val="00334427"/>
    <w:rsid w:val="003B3871"/>
    <w:rsid w:val="004151FC"/>
    <w:rsid w:val="004163E6"/>
    <w:rsid w:val="0045374B"/>
    <w:rsid w:val="00462430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3D50FB"/>
    <w:rsid w:val="01430134"/>
    <w:rsid w:val="01CC2686"/>
    <w:rsid w:val="01D03EC4"/>
    <w:rsid w:val="02486D5E"/>
    <w:rsid w:val="027709A7"/>
    <w:rsid w:val="03857DDD"/>
    <w:rsid w:val="03DB6253"/>
    <w:rsid w:val="04564122"/>
    <w:rsid w:val="0616772D"/>
    <w:rsid w:val="063B05BA"/>
    <w:rsid w:val="06D3731F"/>
    <w:rsid w:val="06F96F73"/>
    <w:rsid w:val="074A6166"/>
    <w:rsid w:val="07953E17"/>
    <w:rsid w:val="07A12B7A"/>
    <w:rsid w:val="084166E2"/>
    <w:rsid w:val="09811930"/>
    <w:rsid w:val="09FD6D8E"/>
    <w:rsid w:val="0A2B276F"/>
    <w:rsid w:val="0A446439"/>
    <w:rsid w:val="0A9C6840"/>
    <w:rsid w:val="0ADD6C95"/>
    <w:rsid w:val="0B511607"/>
    <w:rsid w:val="0C612117"/>
    <w:rsid w:val="0C63003F"/>
    <w:rsid w:val="0CCB63B0"/>
    <w:rsid w:val="0D2A4050"/>
    <w:rsid w:val="0DC04E8F"/>
    <w:rsid w:val="0DFE0692"/>
    <w:rsid w:val="0E3E50CD"/>
    <w:rsid w:val="0E541672"/>
    <w:rsid w:val="0E7A7952"/>
    <w:rsid w:val="0F202FDF"/>
    <w:rsid w:val="0FA90C9A"/>
    <w:rsid w:val="10662D41"/>
    <w:rsid w:val="10DE709A"/>
    <w:rsid w:val="115D0314"/>
    <w:rsid w:val="11B4224E"/>
    <w:rsid w:val="121A3998"/>
    <w:rsid w:val="12AA3F23"/>
    <w:rsid w:val="12EF79D1"/>
    <w:rsid w:val="13C76782"/>
    <w:rsid w:val="15883F5A"/>
    <w:rsid w:val="164D2745"/>
    <w:rsid w:val="170C4ABB"/>
    <w:rsid w:val="17667F24"/>
    <w:rsid w:val="180A0B58"/>
    <w:rsid w:val="18B91FD7"/>
    <w:rsid w:val="19091CFA"/>
    <w:rsid w:val="194F3BED"/>
    <w:rsid w:val="196E207A"/>
    <w:rsid w:val="19793EE2"/>
    <w:rsid w:val="19DB2F52"/>
    <w:rsid w:val="19DF7ACC"/>
    <w:rsid w:val="1A2E1582"/>
    <w:rsid w:val="1AA32431"/>
    <w:rsid w:val="1ACC12A8"/>
    <w:rsid w:val="1B1B1C1C"/>
    <w:rsid w:val="1CF4520D"/>
    <w:rsid w:val="1DDA68BD"/>
    <w:rsid w:val="1E1249C9"/>
    <w:rsid w:val="1EDE1F7D"/>
    <w:rsid w:val="1EF22AD5"/>
    <w:rsid w:val="1EFC5293"/>
    <w:rsid w:val="1F930F62"/>
    <w:rsid w:val="1FB1708F"/>
    <w:rsid w:val="2011178F"/>
    <w:rsid w:val="208D52B9"/>
    <w:rsid w:val="20B03DF7"/>
    <w:rsid w:val="21000B8C"/>
    <w:rsid w:val="21060400"/>
    <w:rsid w:val="21712F17"/>
    <w:rsid w:val="21ED2C34"/>
    <w:rsid w:val="234D5D34"/>
    <w:rsid w:val="237764C4"/>
    <w:rsid w:val="2441640A"/>
    <w:rsid w:val="24853478"/>
    <w:rsid w:val="2507404F"/>
    <w:rsid w:val="255117E5"/>
    <w:rsid w:val="25DA25FE"/>
    <w:rsid w:val="25E84C97"/>
    <w:rsid w:val="26125217"/>
    <w:rsid w:val="267E4D1C"/>
    <w:rsid w:val="26972FDA"/>
    <w:rsid w:val="271134ED"/>
    <w:rsid w:val="27346F3B"/>
    <w:rsid w:val="27A15932"/>
    <w:rsid w:val="27CD66DB"/>
    <w:rsid w:val="27DD5FE1"/>
    <w:rsid w:val="28933C97"/>
    <w:rsid w:val="28D02614"/>
    <w:rsid w:val="28F5041E"/>
    <w:rsid w:val="28FB1DC5"/>
    <w:rsid w:val="298A5BB9"/>
    <w:rsid w:val="29925EA9"/>
    <w:rsid w:val="2A233290"/>
    <w:rsid w:val="2ABE6135"/>
    <w:rsid w:val="2ADA49D4"/>
    <w:rsid w:val="2ADC1AAC"/>
    <w:rsid w:val="2AFF1B01"/>
    <w:rsid w:val="2C02412C"/>
    <w:rsid w:val="2C236225"/>
    <w:rsid w:val="2C3943C5"/>
    <w:rsid w:val="2C743633"/>
    <w:rsid w:val="2DD218DC"/>
    <w:rsid w:val="2F154B39"/>
    <w:rsid w:val="2F8E314F"/>
    <w:rsid w:val="2FAB14E4"/>
    <w:rsid w:val="309335A5"/>
    <w:rsid w:val="30C53285"/>
    <w:rsid w:val="30D00996"/>
    <w:rsid w:val="327A3C9B"/>
    <w:rsid w:val="330B0D87"/>
    <w:rsid w:val="338F544A"/>
    <w:rsid w:val="33E61D22"/>
    <w:rsid w:val="341D068F"/>
    <w:rsid w:val="34B453EB"/>
    <w:rsid w:val="34BD5ABD"/>
    <w:rsid w:val="36940076"/>
    <w:rsid w:val="36954889"/>
    <w:rsid w:val="36D23BEF"/>
    <w:rsid w:val="37A03507"/>
    <w:rsid w:val="38046061"/>
    <w:rsid w:val="3817653A"/>
    <w:rsid w:val="383A69FC"/>
    <w:rsid w:val="38A711CC"/>
    <w:rsid w:val="39A525A7"/>
    <w:rsid w:val="3A4F0FC7"/>
    <w:rsid w:val="3A644E1D"/>
    <w:rsid w:val="3A9466C5"/>
    <w:rsid w:val="3B0432A7"/>
    <w:rsid w:val="3C864032"/>
    <w:rsid w:val="3CAB4ACF"/>
    <w:rsid w:val="3E9B798C"/>
    <w:rsid w:val="3EA93550"/>
    <w:rsid w:val="3EE576C2"/>
    <w:rsid w:val="3EF833B2"/>
    <w:rsid w:val="3F12091D"/>
    <w:rsid w:val="3FAA64FF"/>
    <w:rsid w:val="40091181"/>
    <w:rsid w:val="406C796F"/>
    <w:rsid w:val="40A0576F"/>
    <w:rsid w:val="42185761"/>
    <w:rsid w:val="425E3B01"/>
    <w:rsid w:val="430640AA"/>
    <w:rsid w:val="43716503"/>
    <w:rsid w:val="447645A0"/>
    <w:rsid w:val="468230DD"/>
    <w:rsid w:val="47452CC6"/>
    <w:rsid w:val="48316505"/>
    <w:rsid w:val="483240FA"/>
    <w:rsid w:val="492E74DE"/>
    <w:rsid w:val="49695C1B"/>
    <w:rsid w:val="4A4B6D44"/>
    <w:rsid w:val="4AF63BD7"/>
    <w:rsid w:val="4B3A7777"/>
    <w:rsid w:val="4B620540"/>
    <w:rsid w:val="4BD019F1"/>
    <w:rsid w:val="4C1A28E2"/>
    <w:rsid w:val="4C5F34B2"/>
    <w:rsid w:val="4DAE4EF3"/>
    <w:rsid w:val="4DB246FA"/>
    <w:rsid w:val="4E396622"/>
    <w:rsid w:val="4EB61795"/>
    <w:rsid w:val="4EB819ED"/>
    <w:rsid w:val="4EBF28B5"/>
    <w:rsid w:val="4FE403DE"/>
    <w:rsid w:val="50160822"/>
    <w:rsid w:val="50964A9F"/>
    <w:rsid w:val="511859C5"/>
    <w:rsid w:val="514308AA"/>
    <w:rsid w:val="51874A3E"/>
    <w:rsid w:val="5188494C"/>
    <w:rsid w:val="51AB7B1E"/>
    <w:rsid w:val="523339CD"/>
    <w:rsid w:val="539F453B"/>
    <w:rsid w:val="53C00BFD"/>
    <w:rsid w:val="53DB77E5"/>
    <w:rsid w:val="54C723C0"/>
    <w:rsid w:val="54F70F32"/>
    <w:rsid w:val="55F84102"/>
    <w:rsid w:val="567B661A"/>
    <w:rsid w:val="568934CC"/>
    <w:rsid w:val="56942965"/>
    <w:rsid w:val="57341D84"/>
    <w:rsid w:val="57391E72"/>
    <w:rsid w:val="57C038BD"/>
    <w:rsid w:val="585100CD"/>
    <w:rsid w:val="58BE67C2"/>
    <w:rsid w:val="591E4587"/>
    <w:rsid w:val="598B1FD1"/>
    <w:rsid w:val="59B80E95"/>
    <w:rsid w:val="5A306CBA"/>
    <w:rsid w:val="5B6F1CF7"/>
    <w:rsid w:val="5B9F618B"/>
    <w:rsid w:val="5C3D7738"/>
    <w:rsid w:val="5C523718"/>
    <w:rsid w:val="5CF35C67"/>
    <w:rsid w:val="5D1F7175"/>
    <w:rsid w:val="5DD82B64"/>
    <w:rsid w:val="5E6E6BEE"/>
    <w:rsid w:val="5EDE2C3B"/>
    <w:rsid w:val="5EE8647F"/>
    <w:rsid w:val="5F1F4925"/>
    <w:rsid w:val="5F297669"/>
    <w:rsid w:val="5F5C0449"/>
    <w:rsid w:val="5F9D54C5"/>
    <w:rsid w:val="5FF85F02"/>
    <w:rsid w:val="60883C57"/>
    <w:rsid w:val="61193561"/>
    <w:rsid w:val="632926F8"/>
    <w:rsid w:val="633012AA"/>
    <w:rsid w:val="636B67CF"/>
    <w:rsid w:val="63FB1D2B"/>
    <w:rsid w:val="64295E65"/>
    <w:rsid w:val="646F5802"/>
    <w:rsid w:val="64B204D8"/>
    <w:rsid w:val="65207D15"/>
    <w:rsid w:val="657D2D8B"/>
    <w:rsid w:val="66076544"/>
    <w:rsid w:val="660A2C3C"/>
    <w:rsid w:val="679B0D96"/>
    <w:rsid w:val="684122ED"/>
    <w:rsid w:val="6865231F"/>
    <w:rsid w:val="68AD4E3A"/>
    <w:rsid w:val="6902495C"/>
    <w:rsid w:val="6A815C41"/>
    <w:rsid w:val="6ACE0E09"/>
    <w:rsid w:val="6AE52674"/>
    <w:rsid w:val="6B1D72F2"/>
    <w:rsid w:val="6BA81D4F"/>
    <w:rsid w:val="6BC344A6"/>
    <w:rsid w:val="6BEF4334"/>
    <w:rsid w:val="6C266642"/>
    <w:rsid w:val="6C800FD9"/>
    <w:rsid w:val="6CF113D1"/>
    <w:rsid w:val="6D0744D6"/>
    <w:rsid w:val="6D4C4137"/>
    <w:rsid w:val="6D535020"/>
    <w:rsid w:val="6DA75E43"/>
    <w:rsid w:val="6E26759D"/>
    <w:rsid w:val="6E3D33BF"/>
    <w:rsid w:val="6F4B53D1"/>
    <w:rsid w:val="700D1504"/>
    <w:rsid w:val="70BF75D2"/>
    <w:rsid w:val="71907C78"/>
    <w:rsid w:val="71D50819"/>
    <w:rsid w:val="73260285"/>
    <w:rsid w:val="737F4B65"/>
    <w:rsid w:val="741B6665"/>
    <w:rsid w:val="74A22E54"/>
    <w:rsid w:val="74BC5565"/>
    <w:rsid w:val="75122371"/>
    <w:rsid w:val="751F529E"/>
    <w:rsid w:val="75427D7A"/>
    <w:rsid w:val="75682316"/>
    <w:rsid w:val="75A75957"/>
    <w:rsid w:val="75C16D01"/>
    <w:rsid w:val="75D131B5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3C3382"/>
    <w:rsid w:val="79AD5B2F"/>
    <w:rsid w:val="7A013A3A"/>
    <w:rsid w:val="7A835A05"/>
    <w:rsid w:val="7A991331"/>
    <w:rsid w:val="7AC355B0"/>
    <w:rsid w:val="7AC41D1B"/>
    <w:rsid w:val="7B4F5875"/>
    <w:rsid w:val="7B5732D0"/>
    <w:rsid w:val="7BD649B2"/>
    <w:rsid w:val="7C251032"/>
    <w:rsid w:val="7C63602E"/>
    <w:rsid w:val="7CAB7A72"/>
    <w:rsid w:val="7DF02D63"/>
    <w:rsid w:val="7E3575E8"/>
    <w:rsid w:val="7EBF72DC"/>
    <w:rsid w:val="7F2E3B84"/>
  </w:rsids>
  <w:docVars>
    <w:docVar w:name="commondata" w:val="eyJoZGlkIjoiN2UxOGNlZjhkNGI0NTBhYTI0NTFmNzhmOGZjYjYxM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 w:val="21"/>
      <w:szCs w:val="21"/>
    </w:rPr>
  </w:style>
  <w:style w:type="paragraph" w:styleId="PlainText">
    <w:name w:val="Plain Text"/>
    <w:basedOn w:val="Normal"/>
    <w:autoRedefine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autoRedefine/>
    <w:uiPriority w:val="22"/>
    <w:qFormat/>
    <w:rPr>
      <w:b/>
      <w:bCs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oleObject" Target="embeddings/oleObject7.bin" /><Relationship Id="rId18" Type="http://schemas.openxmlformats.org/officeDocument/2006/relationships/hyperlink" Target="https://d.book118.com/435212332321011123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1385</Words>
  <Characters>1444</Characters>
  <Application>Microsoft Office Word</Application>
  <DocSecurity>0</DocSecurity>
  <Lines>16</Lines>
  <Paragraphs>4</Paragraphs>
  <ScaleCrop>false</ScaleCrop>
  <Company/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2024-03-12T15:56:54Z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478FB5A33B0C45049D01CE51BA438A75_13</vt:lpwstr>
  </property>
  <property fmtid="{D5CDD505-2E9C-101B-9397-08002B2CF9AE}" pid="7" name="KSOProductBuildVer">
    <vt:lpwstr>2052-12.1.0.16364</vt:lpwstr>
  </property>
</Properties>
</file>