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0"/>
        <w:spacing w:line="360" w:lineRule="auto"/>
        <w:jc w:val="center"/>
        <w:rPr>
          <w:rFonts w:ascii="宋体" w:eastAsia="宋体" w:hAnsi="宋体" w:hint="eastAsia"/>
          <w:b/>
          <w:sz w:val="30"/>
        </w:rPr>
      </w:pPr>
      <w:bookmarkStart w:id="0" w:name="_GoBack"/>
      <w:r>
        <w:rPr>
          <w:rFonts w:ascii="宋体" w:eastAsia="宋体" w:hAnsi="宋体" w:hint="eastAsia"/>
          <w:b/>
          <w:sz w:val="30"/>
        </w:rPr>
        <w:t>七年级语文（上）寒假作业（</w:t>
      </w:r>
      <w:r>
        <w:rPr>
          <w:rFonts w:ascii="宋体" w:eastAsia="宋体" w:hAnsi="宋体" w:hint="eastAsia"/>
          <w:b/>
          <w:sz w:val="30"/>
          <w:lang w:val="en-US" w:eastAsia="zh-CN"/>
        </w:rPr>
        <w:t>3</w:t>
      </w:r>
      <w:r>
        <w:rPr>
          <w:rFonts w:ascii="宋体" w:eastAsia="宋体" w:hAnsi="宋体" w:hint="eastAsia"/>
          <w:b/>
          <w:sz w:val="30"/>
        </w:rPr>
        <w:t>）</w:t>
      </w:r>
    </w:p>
    <w:bookmarkEnd w:id="0"/>
    <w:p>
      <w:pPr>
        <w:widowControl w:val="0"/>
        <w:spacing w:line="360" w:lineRule="auto"/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</w:pP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一、请阅读下面的文字，回答问题。</w:t>
      </w:r>
    </w:p>
    <w:p>
      <w:pPr>
        <w:widowControl w:val="0"/>
        <w:spacing w:line="360" w:lineRule="auto"/>
        <w:ind w:firstLine="480" w:firstLineChars="200"/>
        <w:jc w:val="center"/>
        <w:rPr>
          <w:rFonts w:ascii="楷体" w:eastAsia="楷体" w:hAnsi="宋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b/>
          <w:kern w:val="2"/>
          <w:shd w:val="clear" w:color="auto" w:fill="FFFFFF"/>
          <w:lang w:eastAsia="zh-CN"/>
        </w:rPr>
        <w:t>故乡的夏天</w:t>
      </w:r>
    </w:p>
    <w:p>
      <w:pPr>
        <w:widowControl w:val="0"/>
        <w:spacing w:line="360" w:lineRule="auto"/>
        <w:ind w:firstLine="480" w:firstLineChars="200"/>
        <w:jc w:val="center"/>
        <w:rPr>
          <w:rFonts w:ascii="楷体" w:eastAsia="楷体" w:hAnsi="宋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b/>
          <w:kern w:val="2"/>
          <w:shd w:val="clear" w:color="auto" w:fill="FFFFFF"/>
          <w:lang w:eastAsia="zh-CN"/>
        </w:rPr>
        <w:t>王璐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①走进故乡，就像走进了另一个季节。舒适、凉爽、绿色，共同构成了故乡七月的代名词。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②从南方人的角度讲，故乡大概根本没有夏天。在他们的观念里，能称得上是夏天的，应该就是昼蝉夜蛙、汗流浃背这样连续数月的酷热季节。而在北方高原上的小城，例如我的故乡，六月中旬走在阳光下，只觉得温暖舒适，并不出汗。故乡的人家，大都不备冷气，因为就算天热，也是几天就过去了，不值得为避暑费事。我放署假回到家里，整日揽着阳光，一点不觉得难耐，反而舒适。等到了八月，即使热了，也无需南方那样整日的冷气，只要抱一个瓜扇扇风就足够凉快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③清早，如果你走到苍头河边，黎明的阳光懒懒地洒下来，透过夹岸的树木在地上投出班驳的光。早上的阳光像母亲温柔的眼眸。瓦蓝色的天空澄澈而透明，微微飞着些云，衬着时时掠过的鸟儿，轻柔如同它们一不小心遗落的羽毛。环顾周遭是黄土高原北部标志性的莽莽苍苍的松杨林子，林外是隐的青山。苍河隐藏在这青翠的群山之间，仿佛一件秘而不宣的绝世珍宝，在粗犷豪迈的北方高原绽放着粼粼的柔光。朝阳下沿河草尖上的露珠，眨着一闪一闪的眼睛，灵动而清亮，让你疑心那是遇到了河滩上被冲刷出来的钻石，只是每一瞬的闪光，都是每一瞥的清凉，足以让你忘却炎热里的烦恼。信步慢慢走过横跨苍河的吊桥，河风吹来，水汽凉凉，令人舒爽，再挎一个相机，就真有点旅游避署的意味了。然而晓寒未散，风力加上水汽，这时恐怕需把裙子换成裤子，再套一件小小的开衫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  <w:sectPr>
          <w:headerReference w:type="default" r:id="rId5"/>
          <w:footerReference w:type="default" r:id="rId6"/>
          <w:pgSz w:w="11906" w:h="16838"/>
          <w:pgMar w:top="1440" w:right="1440" w:bottom="1440" w:left="1440" w:header="720" w:footer="720" w:gutter="0"/>
          <w:pgNumType w:fmt="decimal"/>
          <w:cols w:num="1" w:space="720"/>
          <w:docGrid w:linePitch="360" w:charSpace="0"/>
        </w:sectPr>
      </w:pP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④下午日暖，单衣便够。在故乡的街上，行人的衣装从背心短裙到长裤外套，四季都有。午后是最热的时候，大地像一块烙饼，摊在酷蓝的天穹之下，路旁的草丛似乎被晒得有点卷曲，颜色更深绿些。可是那是干热，并不令人出汗，和南方的湿闷不同。等到了下午三点以后，就又趋于凉爽。广场上、商城里的人渐渐多了起来，连门口石阶上都坐满了聊天下棋的老人、嬉戏玩闹的孩子，这时上街去走走，短袖短裤正适宜。耳畔行人的谈笑声、商贩的叫卖声、孩子的打闹声此起彼伏，车水马龙的街道不多时就变得热闹非凡。渐渐地，太阳西斜，阳光更趋柔和，但又与早晨不同，它就像奶奶的爱抚，慈爱而温暖。时不时有风刮过，吹得街道旁的大树叶子沙沙地响，金色的夕阳不知不觉给县城镀了金，远远望去，每一个角落都像是饱含回忆的老胶卷的镜头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⑤小小的县城中少见高楼，城外的青山也只是一个个矮丘，太阳要到八点半才落到地平线上，更显得昼长夜短，有用不完的下午。七月的故乡，睛天极多，有时一连数日碧空无云，所以入夜后天也黑不下来，只变得深洞洞的暗蓝。天色在昼夜交替时显得分外奇幻，深蓝的天，橙黄带粉的云，赶回家做晚饭的阿姨三五成群，边走边聊，夏风也不急，有一下没一下地撩拨着她们的衣襟和发梢，调皮的如同她们等在家里的顽童。风徐徐吹着，一直吹来了整个夜晚。吃过晚饭的人们还会在这时出来散步，感受着夏天的夜晚特有的舒适和凉爽。星子点点从天幕上跳出来，一闪一闪，让你想到了早上苍河边上的露珠、傍晚门口树叶斑驳的剪影。月亮则隐在一朵云后，羞涩地窥探着故乡的大地。仍旧热闹、灯火通明的县城街道，早已安静、悄然沉睡的郊外树林。入夜后的气温最适宜搭一条薄毯睡觉，不会出汗也无需冷气。不过晴天也会突来霹雳，有时候也会忽来一阵大雨，淋得赶路或闲逛的行人狼狈不堪。但关外的夏雨，来得快，下一场酣畅淋漓；去得也快，走一个利利索索，不多时又能留一个瓦蓝色的天。可是一到这样有风有雨的天气里，便嫌单衣太薄。雨云来时罩在头顶，雨点在玻璃窗上也未干过，偶见天边绽出一角薄蓝，立刻便有更多的灰云挟雨遮掩过来。从窗外望出去，树树含雨，山山带云。这时在屋里坐着，煮一壶热茶，听听雨声，天气祛了狂热，心也就渐渐趋静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⑥遥远的故乡，多风的故乡，一段残破的城墙独对夕阳，飘忽的影子拉得很长很长。夏天融入苍河的水波里，柔柔地，流走一丝酷热，一丝烦躁。与故乡的夏天相约，约定一份难得的凉爽，约定一份内心的安宁。在这里，德去多余的干扰，清风里，只有绿树怀抱里的河水浅浅的低吟声，如同一首古老的民谣。</w:t>
      </w:r>
    </w:p>
    <w:p>
      <w:pPr>
        <w:widowControl w:val="0"/>
        <w:spacing w:line="360" w:lineRule="auto"/>
        <w:ind w:firstLine="480" w:firstLineChars="200"/>
        <w:jc w:val="right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（选自《朔州晚报》2022年6月1日，有删改）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1.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下列对文章相关内容和艺术特色的分析鉴赏，不正确的一项是（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 xml:space="preserve">   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A.文章多次采用第二人称“你”，跟读者对话，拉近了距离，且娓娓道来，显得亲切。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B.“早上的阳光像母亲温柔的眼眸”一句运用比喻的修辞方法，语言生动形象。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C.文章在写景中多次写各色人的活动，表现出故乡的人们快乐而忙碌的生活。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  <w:sectPr>
          <w:headerReference w:type="default" r:id="rId7"/>
          <w:footerReference w:type="default" r:id="rId8"/>
          <w:type w:val="nextPage"/>
          <w:pgSz w:w="11906" w:h="16838"/>
          <w:pgMar w:top="1440" w:right="1440" w:bottom="1440" w:left="1440" w:header="720" w:footer="720" w:gutter="0"/>
          <w:pgNumType w:fmt="decimal" w:start="2"/>
          <w:cols w:num="1" w:space="720"/>
          <w:titlePg w:val="0"/>
          <w:docGrid w:linePitch="360" w:charSpace="0"/>
        </w:sectPr>
      </w:pP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D.故乡夏天的雨说来就来，说走就走，来得快，去得也快，给人酣畅淋漓和利利索索的感觉。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文章按照时间顺序描绘了故乡夏天的景色，请加以梳理，在表格中填入相应内容。</w:t>
      </w:r>
    </w:p>
    <w:tbl>
      <w:tblPr>
        <w:tblStyle w:val="TableNormal"/>
        <w:tblW w:w="625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5"/>
        <w:gridCol w:w="2640"/>
        <w:gridCol w:w="2880"/>
      </w:tblGrid>
      <w:tr>
        <w:tblPrEx>
          <w:tblW w:w="625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时间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景物特点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人的感受</w:t>
            </w:r>
          </w:p>
        </w:tc>
      </w:tr>
      <w:tr>
        <w:tblPrEx>
          <w:tblW w:w="625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清早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阳光温柔，天空澄澈而透明，露珠灵动而清亮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 w:hint="eastAsia"/>
                <w:kern w:val="2"/>
                <w:shd w:val="clear" w:color="auto" w:fill="FFFFFF"/>
                <w:lang w:eastAsia="zh-CN"/>
              </w:rPr>
              <w:t>①_</w:t>
            </w: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__________</w:t>
            </w:r>
          </w:p>
        </w:tc>
      </w:tr>
      <w:tr>
        <w:tblPrEx>
          <w:tblW w:w="625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下午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 w:hint="eastAsia"/>
                <w:kern w:val="2"/>
                <w:shd w:val="clear" w:color="auto" w:fill="FFFFFF"/>
                <w:lang w:eastAsia="zh-CN"/>
              </w:rPr>
              <w:t>②_</w:t>
            </w: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___________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干热，又趋于凉爽</w:t>
            </w:r>
          </w:p>
        </w:tc>
      </w:tr>
      <w:tr>
        <w:tblPrEx>
          <w:tblW w:w="625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入夜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 w:hint="eastAsia"/>
                <w:kern w:val="2"/>
                <w:shd w:val="clear" w:color="auto" w:fill="FFFFFF"/>
                <w:lang w:eastAsia="zh-CN"/>
              </w:rPr>
              <w:t>③_</w:t>
            </w: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____________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Arial"/>
                <w:kern w:val="2"/>
                <w:shd w:val="clear" w:color="auto" w:fill="FFFFFF"/>
                <w:lang w:eastAsia="zh-CN"/>
              </w:rPr>
              <w:t>感受着夏天的夜晚特有的舒适和凉爽</w:t>
            </w:r>
          </w:p>
        </w:tc>
      </w:tr>
    </w:tbl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3.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文章开头两段运用了对比手法，请结合内容简要分析。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4.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请赏析下列句子中加粗词语的表达效果。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夏风也不急，有一下没一下地</w:t>
      </w:r>
      <w:r>
        <w:rPr>
          <w:rFonts w:ascii="宋体" w:eastAsia="宋体" w:hAnsi="宋体" w:cs="Arial" w:hint="eastAsia"/>
          <w:b/>
          <w:kern w:val="2"/>
          <w:shd w:val="clear" w:color="auto" w:fill="FFFFFF"/>
          <w:lang w:eastAsia="zh-CN"/>
        </w:rPr>
        <w:t>撩拨着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她们的衣襟和发梢，调皮的如同她们等在家里的顽童。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5.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文章表达了作者的哪些情感？请结合全文内容概括。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二、阅读与鉴赏。</w:t>
      </w:r>
    </w:p>
    <w:p>
      <w:pPr>
        <w:widowControl w:val="0"/>
        <w:spacing w:line="360" w:lineRule="auto"/>
        <w:ind w:firstLine="480" w:firstLineChars="200"/>
        <w:jc w:val="center"/>
        <w:rPr>
          <w:rFonts w:ascii="楷体" w:eastAsia="楷体" w:hAnsi="宋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b/>
          <w:kern w:val="2"/>
          <w:shd w:val="clear" w:color="auto" w:fill="FFFFFF"/>
          <w:lang w:eastAsia="zh-CN"/>
        </w:rPr>
        <w:t>从理解一朵花开始</w:t>
      </w:r>
    </w:p>
    <w:p>
      <w:pPr>
        <w:widowControl w:val="0"/>
        <w:spacing w:line="360" w:lineRule="auto"/>
        <w:ind w:firstLine="480" w:firstLineChars="200"/>
        <w:jc w:val="center"/>
        <w:rPr>
          <w:rFonts w:ascii="楷体" w:eastAsia="楷体" w:hAnsi="宋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b/>
          <w:kern w:val="2"/>
          <w:shd w:val="clear" w:color="auto" w:fill="FFFFFF"/>
          <w:lang w:eastAsia="zh-CN"/>
        </w:rPr>
        <w:t>黄咏梅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①说实话，在往前一点的年岁，四季之中我最爱秋季，喜欢它从凉渐变至冷的那个阶段，清凉又不至于萧瑟，而最重要的是，喜欢它不像春天那么热闹。春天看花的时候，我亦独赏枝头的那一朵。土地解冻，万物苏生，百鸟归巢，叽叽喳喳，这种热闹的春天景象，一度被年轻的我偏执地认为不够“酷”。真正认识春天，懂得欣赏春天的时候，我已人届中年。那几乎就是从理解一朵花开始的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  <w:sectPr>
          <w:headerReference w:type="default" r:id="rId9"/>
          <w:footerReference w:type="default" r:id="rId10"/>
          <w:type w:val="nextPage"/>
          <w:pgSz w:w="11906" w:h="16838"/>
          <w:pgMar w:top="1440" w:right="1440" w:bottom="1440" w:left="1440" w:header="720" w:footer="720" w:gutter="0"/>
          <w:pgNumType w:fmt="decimal" w:start="3"/>
          <w:cols w:num="1" w:space="720"/>
          <w:titlePg w:val="0"/>
          <w:docGrid w:linePitch="360" w:charSpace="0"/>
        </w:sect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②去年春天，我们去安徽砀山县看梨花。梨花，在古典诗词的意象中，总是隐喻离愁别绪。分离、飘零、楚楚可怜，甚至形容女孩的眼泪也是“梨花带雨”。然而在一个叫良梨的村子里，我体会到梨花的另一种隐喻。砀山县有百万亩梨园，每年春天，梨花开的时候，名符其实一片香雪海。在这里，梨花似乎远离了文学作品赋予的形象，它美好、甜蜜、盛大，梨花的盛开便是一张张丰收的笑脸。</w:t>
      </w:r>
      <w:r>
        <w:rPr>
          <w:rFonts w:ascii="楷体" w:eastAsia="楷体" w:hAnsi="宋体" w:cs="Arial" w:hint="eastAsia"/>
          <w:kern w:val="2"/>
          <w:u w:val="single"/>
          <w:shd w:val="clear" w:color="auto" w:fill="FFFFFF"/>
          <w:lang w:eastAsia="zh-CN"/>
        </w:rPr>
        <w:t>蜜蜂围着花蕊跳舞，小虫在花心里探头探脑，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甚至一阵微风吹来，对这里的人来说，都是大自然对他们的报答。在良梨村的万顷梨园，我看到果农爬上高高的梯子，手上拿着一根小棍子，像是在对一朵朵梨花施展魔法。当地的村民告诉我，他们这是在争分夺秒点梨花。点梨花是砀山梨园世代沿袭的传统绝活。一根小棍子上</w:t>
      </w:r>
      <w:r>
        <w:rPr>
          <w:rFonts w:ascii="楷体" w:eastAsia="楷体" w:hAnsi="宋体" w:cs="Arial" w:hint="eastAsia"/>
          <w:b/>
          <w:kern w:val="2"/>
          <w:shd w:val="clear" w:color="auto" w:fill="FFFFFF"/>
          <w:lang w:eastAsia="zh-CN"/>
        </w:rPr>
        <w:t>系</w:t>
      </w: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一小团鸡绒毛，</w:t>
      </w:r>
      <w:r>
        <w:rPr>
          <w:rFonts w:ascii="楷体" w:eastAsia="楷体" w:hAnsi="宋体" w:cs="Arial" w:hint="eastAsia"/>
          <w:b/>
          <w:kern w:val="2"/>
          <w:shd w:val="clear" w:color="auto" w:fill="FFFFFF"/>
          <w:lang w:eastAsia="zh-CN"/>
        </w:rPr>
        <w:t>蘸</w:t>
      </w: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一下采集来的花粉，往梨花的花蕊中轻轻一</w:t>
      </w:r>
      <w:r>
        <w:rPr>
          <w:rFonts w:ascii="楷体" w:eastAsia="楷体" w:hAnsi="宋体" w:cs="Arial" w:hint="eastAsia"/>
          <w:b/>
          <w:kern w:val="2"/>
          <w:shd w:val="clear" w:color="auto" w:fill="FFFFFF"/>
          <w:lang w:eastAsia="zh-CN"/>
        </w:rPr>
        <w:t>点</w:t>
      </w: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，这里一下，那里一下，果实就这样获得了孕育的机会。梨花花期短暂，果农争分夺秒，人工授粉可以大大提高梨树的结果率。砀山梨是整个村子的经济支柱，延伸的产业链更是以一朵梨花为开端的。从某种意义上说，梨花成就了这个村。当地有一棵被命名为“乌龙披雪”的梨树王，三百多岁了，依旧不负众望，洁白的梨花几乎将树上的虬枝全都覆盖住了。这棵梨树王，丰年的时候，结果可达四千多斤。我从那一树梨花中，仿佛看到压满枝头的金灿灿的梨子，感受到它蓬勃的生命气息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③梨花带活了良梨村的旅游经济，田野上建起了一间间崭新的民宿，设施既现代化又不失乡土气息。令我印象最深的是，在民宿外墙上那一幅幅色彩鲜艳、生趣盎然的农民画。其中有一面墙，画着一个满脸皱纹的老农妇，她的头上裹着绣满梨花的绿色头巾，怀里抱着一只老母鸡。她张大眼睛，深情地望向远方。农民画，画得并不讲究，但画中老妇的眼神一下就吸引了我，我不由自主地随着她目光的方向看过去：那是一片土地上的海洋，梨花如层层海浪，如此壮观，如此繁盛，隔着那么远，我都能感受到梨花在枝间喜悦的颤动。我将这幅画取名为《春天在那里》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④很长一段时间，在对着春花秋月感怀的时候，我几乎忘记了，花朵的盛开不仅仅只有好看，也不是只为了勾起人们朝花夕拾的唏嘘。花朵是对果实的召唤，如同春天是对秋天的召唤，那些被花瓣小心呵护着的花蕊，是鲜花怀抱着的果实的心愿。从一朵娇弱的梨花里，我看到了丰硕的果实，看到了生命的尊严和力量。春天，一年之初，四季之始，在春天盛开的所有花朵里，都蕴藏着一个个果实的心愿。这是花朵的本义，也是春天的本义。我爱上了这样的花朵，也爱上了这样的春天，因为人无论处于哪个年龄段，都应该怀抱着这样的心愿。</w:t>
      </w:r>
    </w:p>
    <w:p>
      <w:pPr>
        <w:widowControl w:val="0"/>
        <w:spacing w:line="360" w:lineRule="auto"/>
        <w:ind w:firstLine="480" w:firstLineChars="200"/>
        <w:jc w:val="right"/>
        <w:rPr>
          <w:rFonts w:ascii="楷体" w:eastAsia="楷体" w:hAnsi="宋体" w:cs="Arial"/>
          <w:kern w:val="2"/>
          <w:shd w:val="clear" w:color="auto" w:fill="FFFFFF"/>
          <w:lang w:eastAsia="zh-CN"/>
        </w:rPr>
      </w:pPr>
      <w:r>
        <w:rPr>
          <w:rFonts w:ascii="楷体" w:eastAsia="楷体" w:hAnsi="宋体" w:cs="Arial" w:hint="eastAsia"/>
          <w:kern w:val="2"/>
          <w:shd w:val="clear" w:color="auto" w:fill="FFFFFF"/>
          <w:lang w:eastAsia="zh-CN"/>
        </w:rPr>
        <w:t>（选自《人民日报》，有删改）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6.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下列对文章内容的理解和分析，不正确的一项是（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 xml:space="preserve">   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A.文章欲扬先抑，先写最爱秋季，不喜欢春天，认为春天不够“酷”，然后话锋一转，写从理解一朵花开始懂得欣赏春天。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B.文章第②段画线句对蜜蜂、小虫的描写，运用了比喻的手法，生动形象地展现了良梨村美好、甜蜜、生机勃勃的景象。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  <w:sectPr>
          <w:headerReference w:type="default" r:id="rId11"/>
          <w:footerReference w:type="default" r:id="rId12"/>
          <w:type w:val="nextPage"/>
          <w:pgSz w:w="11906" w:h="16838"/>
          <w:pgMar w:top="1440" w:right="1440" w:bottom="1440" w:left="1440" w:header="720" w:footer="720" w:gutter="0"/>
          <w:pgNumType w:fmt="decimal" w:start="4"/>
          <w:cols w:num="1" w:space="720"/>
          <w:titlePg w:val="0"/>
          <w:docGrid w:linePitch="360" w:charSpace="0"/>
        </w:sectPr>
      </w:pP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C.在古典诗词意象中，梨花通常隐喻离愁别绪、分离、飘零，但本文却从另一个独特的角度，给梨花一种崭新的诠释。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D.名为“乌龙披雪”的梨树王虽然三百多岁了，却老当益壮，不负众望，硕果累累，作者从中感受到了生命的独特意义。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7.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结合文章内容，赏析第②段加粗词语的表达效果。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8.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标题为“从理解一朵花开始”，作者从“一朵花”中理解到了什么？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9.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第③段描绘了一幅“农民画”，有人认为，这幅画与主旨无关，可删去。谈谈你的看法，并说明理由。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三、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现代文阅读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。</w:t>
      </w:r>
    </w:p>
    <w:p>
      <w:pPr>
        <w:widowControl w:val="0"/>
        <w:spacing w:line="360" w:lineRule="auto"/>
        <w:jc w:val="center"/>
        <w:rPr>
          <w:rFonts w:ascii="楷体" w:eastAsia="楷体" w:hAnsi="楷体" w:cs="楷体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b/>
          <w:kern w:val="2"/>
          <w:shd w:val="clear" w:color="auto" w:fill="FFFFFF"/>
          <w:lang w:eastAsia="zh-CN"/>
        </w:rPr>
        <w:t>赶年集</w:t>
      </w:r>
    </w:p>
    <w:p>
      <w:pPr>
        <w:widowControl w:val="0"/>
        <w:spacing w:line="360" w:lineRule="auto"/>
        <w:jc w:val="center"/>
        <w:rPr>
          <w:rFonts w:ascii="楷体" w:eastAsia="楷体" w:hAnsi="楷体" w:cs="楷体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b/>
          <w:kern w:val="2"/>
          <w:shd w:val="clear" w:color="auto" w:fill="FFFFFF"/>
          <w:lang w:eastAsia="zh-CN"/>
        </w:rPr>
        <w:t>厉彦林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①“小孩小孩你别馋，过了腊八就是年。”唱儿歌，赶年集，迎新年，是我美好的童年记忆。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②我故乡在沂蒙山区东部，山多岭多，交通不便。</w:t>
      </w:r>
      <w:r>
        <w:rPr>
          <w:rFonts w:ascii="楷体" w:eastAsia="楷体" w:hAnsi="楷体" w:cs="楷体"/>
          <w:kern w:val="2"/>
          <w:u w:val="single"/>
          <w:shd w:val="clear" w:color="auto" w:fill="FFFFFF"/>
          <w:lang w:eastAsia="zh-CN"/>
        </w:rPr>
        <w:t>农村大都五天一集，集市像块磁铁，把方圆十几里的人们聚拢在一起，自由买卖，享受属于乡村独有的喜悦。</w:t>
      </w: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我们公社驻地逢五、逢十是集。一入腊月，地里没活了，年味就渐渐浓起来，丰收的喜悦挂在乡亲们脸上，见了面格外客气、嘘长问短。年底时，崎岖的山路上人群熙来攘往，馒头、油条、猪肉、粉条等大包小包的年货在涌动。小孩子跟在大人的后面，蹦蹦跳跳地赶集、串亲戚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③春年快到了，不管贫富都要赶年集置办年货。人们会把一年省吃俭用节省下来的钱，花到最后一个年集上。在穷乡僻壤，赶年集，是孩子们迎新年的头等大事，多数孩子兜无分文，就是看热闹。腊月三十最后一个年集，头天夜里又下了一场雪，我和伙伴们还是执意相约赶年集。临行前，母亲给我套了件又厚又沉的大棉袄，父亲从兜里掏出两张五角的新钱，顺手给了我一张，我高兴得几乎跳起来。这时在一旁微笑着的母亲，狠狠瞪了瞪父亲一眼，父亲心领神会，又把手里那五角钱塞给了我，然后拍拍我的头说：“去吧，看放鞭炮，隔远点哦。”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  <w:sectPr>
          <w:headerReference w:type="default" r:id="rId13"/>
          <w:footerReference w:type="default" r:id="rId14"/>
          <w:type w:val="nextPage"/>
          <w:pgSz w:w="11906" w:h="16838"/>
          <w:pgMar w:top="1440" w:right="1440" w:bottom="1440" w:left="1440" w:header="720" w:footer="720" w:gutter="0"/>
          <w:pgNumType w:fmt="decimal" w:start="5"/>
          <w:cols w:num="1" w:space="720"/>
          <w:titlePg w:val="0"/>
          <w:docGrid w:linePitch="360" w:charSpace="0"/>
        </w:sectPr>
      </w:pP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④跑出村口，只见赶集的人很多。雪后的山路被手推车、自行车和脚印踏成一条黑色弯曲的长丝带，清晰而漫长。甩年货、购年货的都着急，牲畜的叫声、车轮声、笑声、歌声此起彼伏，相映成趣。只记得公社供销社商店的外街用红漆刷着“发展经济，保障供给”八个大红字，工整厚重，格外显眼。集市，就在公社居地村西侧宽阔的河滩上。河里结了冰，地上是薄薄的雪，摊位沿道路两侧展开，依次摆满小树林，商品琳琅满目，人们摩肩接踵、熙熙攘攘，非常热闹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⑤时近中午，年集达到了高潮。河滩上用竹席临时撑起的棚屋，一个挨一个，大勺小勺叮当响，各色小吃应有尽有，香味扑鼻。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⑥赶年集有规矩：女孩买花，男孩恋炮，婆婆买鞋，老头购帽。割肉、买菜、买鞭炮，再购对联和年画。男孩子只关心鞭炮和牛肉锅、烧饼摊。女孩子只关心红绒花、红头绳和花布。我母亲不舍得花钱，从来不赶集，过年自己什么新东西也不添。下午快散集的时候，我找到绒花摊。红绒花是一种纯手工制品，花蕊、花瓣、花叶活灵活现，粗大的麦草捆上插满密密麻麻的绒花，在风中颤动，疲倦地招引着客户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⑦“大爷，我买六朵绒花，三根红头绳！”我底气十足地说。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 xml:space="preserve">⑧“不还价，两毛！”卖花的大爷顺手帮我插在一截高粱秸上，像是开满绒花的树枝。 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⑨望着远处手拿风车纸花的女孩，心中盘算着如何把绒花分给妹妹和操劳忙碌的母亲。这新年礼物虽小，但很珍贵，饱含温暖的年味和对亲人美好的祝福。等望见老家屋顶的那缕炊烟，才想起没吃午饭、肚子咕咕地叫了。正在拽着针线纳过年棉鞋的母亲，从锅里给我端来预留着的热乎乎的饭，用力搓搓我被冻红的耳朵和手，还心疼地埋怨我回来晚了，饿坏了</w:t>
      </w:r>
      <w:r>
        <w:rPr>
          <w:rFonts w:ascii="楷体" w:eastAsia="楷体" w:hAnsi="楷体" w:cs="Arial"/>
          <w:kern w:val="2"/>
          <w:shd w:val="clear" w:color="auto" w:fill="FFFFFF"/>
          <w:lang w:eastAsia="zh-CN"/>
        </w:rPr>
        <w:t>……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楷体"/>
          <w:kern w:val="2"/>
          <w:shd w:val="clear" w:color="auto" w:fill="FFFFFF"/>
          <w:lang w:eastAsia="zh-CN"/>
        </w:rPr>
      </w:pP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⑩年集是一幅凝聚着热闹繁荣与美好憧憬的乡俗年画，又是生活变化、社会进步的缩影。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Cambria Math" w:eastAsia="楷体" w:hAnsi="Cambria Math" w:cs="Cambria Math"/>
          <w:kern w:val="2"/>
          <w:shd w:val="clear" w:color="auto" w:fill="FFFFFF"/>
          <w:lang w:eastAsia="zh-CN"/>
        </w:rPr>
        <w:t>⑪</w:t>
      </w:r>
      <w:r>
        <w:rPr>
          <w:rFonts w:ascii="楷体" w:eastAsia="楷体" w:hAnsi="楷体" w:cs="楷体"/>
          <w:kern w:val="2"/>
          <w:shd w:val="clear" w:color="auto" w:fill="FFFFFF"/>
          <w:lang w:eastAsia="zh-CN"/>
        </w:rPr>
        <w:t>不知不觉年集已远离我们，百姓富足阔气了，年味却越来越淡。我心中依然涌动着对年集的美好记忆和对团聚的渴望。听着噼里啪啦的鞭炮声，我仿佛回到少年时代，身穿新棉衣，手捧父母的呵护与微笑，跑进新年每一缕阳光里</w:t>
      </w:r>
      <w:r>
        <w:rPr>
          <w:rFonts w:ascii="楷体" w:eastAsia="楷体" w:hAnsi="楷体" w:cs="Arial"/>
          <w:kern w:val="2"/>
          <w:shd w:val="clear" w:color="auto" w:fill="FFFFFF"/>
          <w:lang w:eastAsia="zh-CN"/>
        </w:rPr>
        <w:t>……</w:t>
      </w:r>
    </w:p>
    <w:p>
      <w:pPr>
        <w:widowControl w:val="0"/>
        <w:spacing w:line="360" w:lineRule="auto"/>
        <w:ind w:firstLine="480" w:firstLineChars="200"/>
        <w:jc w:val="right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/>
          <w:kern w:val="2"/>
          <w:shd w:val="clear" w:color="auto" w:fill="FFFFFF"/>
          <w:lang w:eastAsia="zh-CN"/>
        </w:rPr>
        <w:t>（2017年01月14日《人民日报》，有改动）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/>
          <w:color w:val="000000"/>
          <w:kern w:val="2"/>
          <w:shd w:val="clear" w:color="auto" w:fill="FFFFFF"/>
          <w:lang w:eastAsia="zh-CN"/>
        </w:rPr>
        <w:t>10.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选文通过对“赶年集”的回忆，抒发了怎样的情感？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/>
          <w:color w:val="000000"/>
          <w:kern w:val="2"/>
          <w:shd w:val="clear" w:color="auto" w:fill="FFFFFF"/>
          <w:lang w:eastAsia="zh-CN"/>
        </w:rPr>
        <w:t>11.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品味选文第②段划线句子的表达效果？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/>
          <w:color w:val="000000"/>
          <w:kern w:val="2"/>
          <w:shd w:val="clear" w:color="auto" w:fill="FFFFFF"/>
          <w:lang w:eastAsia="zh-CN"/>
        </w:rPr>
        <w:t>12.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选文第④段的描写有什么作用？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/>
          <w:color w:val="000000"/>
          <w:kern w:val="2"/>
          <w:shd w:val="clear" w:color="auto" w:fill="FFFFFF"/>
          <w:lang w:eastAsia="zh-CN"/>
        </w:rPr>
        <w:t>13.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结合选文内容，说说母亲是怎样一个人物形象。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  <w:sectPr>
          <w:headerReference w:type="default" r:id="rId15"/>
          <w:footerReference w:type="default" r:id="rId16"/>
          <w:type w:val="nextPage"/>
          <w:pgSz w:w="11906" w:h="16838"/>
          <w:pgMar w:top="1440" w:right="1440" w:bottom="1440" w:left="1440" w:header="720" w:footer="720" w:gutter="0"/>
          <w:pgNumType w:fmt="decimal" w:start="6"/>
          <w:cols w:num="1" w:space="720"/>
          <w:titlePg w:val="0"/>
          <w:docGrid w:linePitch="360" w:charSpace="0"/>
        </w:sectPr>
      </w:pPr>
      <w:r>
        <w:rPr>
          <w:rFonts w:ascii="宋体" w:eastAsia="宋体" w:hAnsi="宋体" w:cs="Arial"/>
          <w:color w:val="000000"/>
          <w:kern w:val="2"/>
          <w:shd w:val="clear" w:color="auto" w:fill="FFFFFF"/>
          <w:lang w:eastAsia="zh-CN"/>
        </w:rPr>
        <w:t>14.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选文结尾写道：“不知不觉年集已远离我们，百姓富足阔气了，年味却越来越淡。”诚然，以往年过年是赶年集、放鞭炮、舞狮舞龙……如今新的过年方式已成为主流，网上购物、电话拜年、抢红包……传统的年味在慢慢淡去，有人说这是时代的进步，有人说这是一种发展的退步，结合实际，说说你的看法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四、阅读下面的文字，完成下面小题。</w:t>
      </w:r>
    </w:p>
    <w:p>
      <w:pPr>
        <w:widowControl w:val="0"/>
        <w:spacing w:line="360" w:lineRule="auto"/>
        <w:ind w:firstLine="480" w:firstLineChars="200"/>
        <w:jc w:val="center"/>
        <w:rPr>
          <w:rFonts w:ascii="楷体" w:eastAsia="楷体" w:hAnsi="楷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b/>
          <w:kern w:val="2"/>
          <w:shd w:val="clear" w:color="auto" w:fill="FFFFFF"/>
          <w:lang w:eastAsia="zh-CN"/>
        </w:rPr>
        <w:t>珍惜身边的“片片好雪”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①我刚入住新居，楼门处有一道铁门，很沉，每次拉开都很费劲。我进出门后，总是任门自然合上。门合上时总会发出大声响，我平日里勿勿忙忙未曾在意这一点。久而久之，也就习惯如此了。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②过了一段时间，有一天，我刚出家门口，发觉楼上也有人下楼，但我并未多注意，因为着急去学校接孩子也没等着打个招呼。住在这里几个月了，我天亮上班、天黑下班，很少遇到楼里的邻居，更谈不上认识。以前我们住在胡同里，整个胡同、甚至邻近胡同里的人都相识，出门大家笑脸相迎，热闹闹地聊天，人情味浓厚。可是，在这居民楼里，人情味明显淡得多，大家虽然在一个楼门中进进出出，却互相十分陌生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③我快到孩子学校门口时，突然感觉有人从背后轻拍了一下我的肩。我回头看见一位阿姨正注视着我，轻声说：“姑娘，我想给你说件事。”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④原来她就是刚才从楼上下来的邻居，一路跟着我走了那么远，就是想提醒我下次关楼门口的那道铁门时要轻轻合上，因为一楼的两家住户都是老人，心脏不好。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⑤我有些尴尬，没想到自己无意识的动作竟惊扰了他人。当然，我也有些感动：这位阿姨跟了我那么远，只为言辞得当好心提醒我，而一楼的老人和她既非亲又非故。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⑥经过这事儿，我和阿姨就认识了。我早晨上班时经常会遇到她在小区里遛狗，远远地她就会笑着和我打招呼，很亲切。每天早上出来溜一圈是她的习惯，以前我们也许遇到过，可是谁会轻易地记住一个陌生人的面孔呢？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⑦不久后，我又认识了这栋楼里的邓阿姨，她总是骑着一辆小三轮车，上面堆着旧纸箱、空瓶子。她说自己虽然年纪大了，但捡些废品、做些力所能及的事，总比闲着好，心里有着落。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⑧我和邓阿姨认识也是因为无意的间接交往。那是一个星期天，我拎着积攒的纸箱下楼准备扔掉，正好看到邓阿姨的车子在楼下，就顺手放在了她的三轮车上。没想到，她却因此记住了我。第二天我下班回来时，天已经黑了，邓阿姨竟拿着一把葱和一棵白菜在楼门口等我。她说：“我昨天看到你了，真谢谢你。你当时走得太快，我在后面叫你，你没听到。”她竟是认得我的。是啊，在同一个楼里住着，大家都是熟悉的陌生人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  <w:sectPr>
          <w:headerReference w:type="default" r:id="rId17"/>
          <w:footerReference w:type="default" r:id="rId18"/>
          <w:type w:val="nextPage"/>
          <w:pgSz w:w="11906" w:h="16838"/>
          <w:pgMar w:top="1440" w:right="1440" w:bottom="1440" w:left="1440" w:header="720" w:footer="720" w:gutter="0"/>
          <w:pgNumType w:fmt="decimal" w:start="7"/>
          <w:cols w:num="1" w:space="720"/>
          <w:titlePg w:val="0"/>
          <w:docGrid w:linePitch="360" w:charSpace="0"/>
        </w:sectPr>
      </w:pP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⑨邓阿姨要把手中的葱和白菜送给我，并指着小区边上的一块小菜地告诉我，那是她侍弄的绿色蔬菜，一定要我收下。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⑩我和热诚的邓阿姨站在楼门口，就着昏黄的灯光闲聊了一会。天气已十分寒冷了，我的内心却一点不觉得冷。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Cambria Math" w:eastAsia="楷体" w:hAnsi="Cambria Math" w:cs="Cambria Math"/>
          <w:kern w:val="2"/>
          <w:shd w:val="clear" w:color="auto" w:fill="FFFFFF"/>
          <w:lang w:eastAsia="zh-CN"/>
        </w:rPr>
        <w:t>⑪</w:t>
      </w: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都市里人情味淡薄吗？到这时我才恍然明白，只要你自己不是薄情的，无论居住在哪里，走到哪里，人与人之间的深情厚意依然存在。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Cambria Math" w:eastAsia="楷体" w:hAnsi="Cambria Math" w:cs="Cambria Math"/>
          <w:kern w:val="2"/>
          <w:shd w:val="clear" w:color="auto" w:fill="FFFFFF"/>
          <w:lang w:eastAsia="zh-CN"/>
        </w:rPr>
        <w:t>⑫</w:t>
      </w: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我总是会常常想起一个小细节：有一天我乘地铁下楼梯时，有个清洁员就站在边上，不厌其烦地提醒每一个乘客小心台阶。虽然只有几秒钟我就从那里走过了，可留给我的温暖感动却一直在绵延，直至心灵深处。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Cambria Math" w:eastAsia="楷体" w:hAnsi="Cambria Math" w:cs="Cambria Math"/>
          <w:kern w:val="2"/>
          <w:shd w:val="clear" w:color="auto" w:fill="FFFFFF"/>
          <w:lang w:eastAsia="zh-CN"/>
        </w:rPr>
        <w:t>⑬</w:t>
      </w: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作家林清玄曾在《好雪片片》中提到禅师庞蕴的话：好雪片片，不落别处。林先生这样为其释意：“我们生活中的好雪、明净之雪也是如此，在某时某地当下即见，美丽地落下，落下的雪花不见了，但灌溉了我们的心田。”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Cambria Math" w:eastAsia="楷体" w:hAnsi="Cambria Math" w:cs="Cambria Math"/>
          <w:kern w:val="2"/>
          <w:shd w:val="clear" w:color="auto" w:fill="FFFFFF"/>
          <w:lang w:eastAsia="zh-CN"/>
        </w:rPr>
        <w:t>⑭</w:t>
      </w: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我想，生活中的“好雪”便是人与人之间的那些善和深情，它们干净明朗地落在了我们的心上，润泽滋养心田，让我们感受到匆匆人世的美好。</w:t>
      </w:r>
    </w:p>
    <w:p>
      <w:pPr>
        <w:widowControl w:val="0"/>
        <w:spacing w:line="360" w:lineRule="auto"/>
        <w:ind w:firstLine="480" w:firstLineChars="200"/>
        <w:jc w:val="right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（选自《中国城市报》，略有删改。）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15.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下列对文章的理解和分析，不正确的一项是（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 xml:space="preserve">   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A.本文是一篇叙事性散文，文章以时间为顺序展开事件叙述。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B.第①段的最后一句体现“我”原本就是一个人情淡薄的人。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C.第⑤段心理描写为下文“我”体会到这栋楼的温暖做铺垫。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D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.第</w:t>
      </w:r>
      <w:r>
        <w:rPr>
          <w:rFonts w:ascii="Cambria Math" w:eastAsia="宋体" w:hAnsi="Cambria Math" w:cs="Cambria Math"/>
          <w:kern w:val="2"/>
          <w:shd w:val="clear" w:color="auto" w:fill="FFFFFF"/>
          <w:lang w:eastAsia="zh-CN"/>
        </w:rPr>
        <w:t>⑫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段插叙内容，对全文主要情节起补充作用，突出主题。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16.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请用简洁的语言概括与文中人物对应的事件：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（1）楼上下来的邻居阿姨：_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_______________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（2）邓阿姨：_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______________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（3）清洁员：_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___________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17.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结合语境，按照要求赏析。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（1）我回头看见一位阿姨正注视着我，轻声说：“姑娘，我想给你说件事。”（从人物描写的角度赏析）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（2）第⑩段“天气已十分寒冷了，我的内心却</w:t>
      </w:r>
      <w:r>
        <w:rPr>
          <w:rFonts w:ascii="宋体" w:eastAsia="宋体" w:hAnsi="宋体" w:cs="Arial" w:hint="eastAsia"/>
          <w:b/>
          <w:kern w:val="2"/>
          <w:shd w:val="clear" w:color="auto" w:fill="FFFFFF"/>
          <w:lang w:eastAsia="zh-CN"/>
        </w:rPr>
        <w:t>一点不觉得冷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”。（结合上下文理解句中加粗短语）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18.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本文标题有什么妙处？请简要分析。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  <w:sectPr>
          <w:headerReference w:type="default" r:id="rId19"/>
          <w:footerReference w:type="default" r:id="rId20"/>
          <w:type w:val="nextPage"/>
          <w:pgSz w:w="11906" w:h="16838"/>
          <w:pgMar w:top="1440" w:right="1440" w:bottom="1440" w:left="1440" w:header="720" w:footer="720" w:gutter="0"/>
          <w:pgNumType w:fmt="decimal" w:start="8"/>
          <w:cols w:num="1" w:space="720"/>
          <w:titlePg w:val="0"/>
          <w:docGrid w:linePitch="360" w:charSpace="0"/>
        </w:sect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五、阅读下面的文章，完成下题。</w:t>
      </w:r>
    </w:p>
    <w:p>
      <w:pPr>
        <w:widowControl w:val="0"/>
        <w:spacing w:line="360" w:lineRule="auto"/>
        <w:jc w:val="center"/>
        <w:rPr>
          <w:rFonts w:ascii="楷体" w:eastAsia="楷体" w:hAnsi="楷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b/>
          <w:kern w:val="2"/>
          <w:shd w:val="clear" w:color="auto" w:fill="FFFFFF"/>
          <w:lang w:eastAsia="zh-CN"/>
        </w:rPr>
        <w:t>故乡</w:t>
      </w:r>
    </w:p>
    <w:p>
      <w:pPr>
        <w:widowControl w:val="0"/>
        <w:spacing w:line="360" w:lineRule="auto"/>
        <w:jc w:val="center"/>
        <w:rPr>
          <w:rFonts w:ascii="楷体" w:eastAsia="楷体" w:hAnsi="楷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b/>
          <w:kern w:val="2"/>
          <w:shd w:val="clear" w:color="auto" w:fill="FFFFFF"/>
          <w:lang w:eastAsia="zh-CN"/>
        </w:rPr>
        <w:t>梁孟伟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①故乡，是一座精神的殿堂。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②儿时的故乡，留给我更多的是一份苦涩的记忆。冬天，穿着用人力车外胎做成的“皮草鞋”，鞋面用几根皮条串联，双脚常常被冻得僵硬麻木，捂上一层稻草，才会感到暖和一点。夏天，圆月在天时，我们就得起床，打稻挑谷直到中午田水发烫；下午挑粪插秧种出满田星星。“嗡嗡”的蚊子“亲吻”着肌肤，蚂蟥总是在腿上吃得滚圆……缺吃少穿、终年劳累的生活压得我直不起腰背。我曾一次次爬上高高的山顶，久久眺望山外的世界；一次次诅咒贫穷的故乡，发誓要找一个幸福快乐的地方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③恢复高考的第一年，我逃难似的离开了故乡，终于完成了乡下人到城里人的身份转换。除了探望父母回家小住几天外，我很少回去。故乡的山水日渐模糊，故乡的乡音日益陌生。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④记得有一年，因病休养期间，儿时的玩伴把我接回故乡小住了一段时间。乡亲们用古铜色的脊背，背我走过村前的木桥，张家大妈王家阿婶端来飘香的饭菜，董家大叔吕家兄弟送来欢声笑语……啊，在温馨甜蜜的故乡，我的每个毛孔都自由地舒张，每个细胞都享受着抚爱；我的灵魂得到了洗濯，心胸变得澄澈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⑤于是，我发现，尽管我已身为城里人，但对故乡依然有一种挥之不去的留恋，而且，这种留恋一直深藏心底，不仅没有随时间流逝而消失，反而越来越清晰，越来越深刻。静静的村庄、浩瀚的蓝天、悠悠的白云、潺潺的小溪、窄窄的小桥构成了故乡诗意的轮廓，也构成了我的精神家园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⑥我梦想着退休后回归故乡，安享与乡亲们“把酒话桑麻”的田园生活。正当我为建房选址、设计忙得不亦乐乎时，却传来故乡要修筑水库的消息，网上甚至传出了库区的三维地图。忽然，我有一阵被掏空般的晕眩、一种被连根拔起的痛感。原来，故乡的根已经深深扎入我的心田。我曾走过一个又一个城市，换了一个又一个岗位，心里却一直茫然：梦还有多久？路还有多远？短暂停留，回头凝望，这才发现，唯有故乡的方向能让我内心踏实，安定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u w:val="single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⑦为此，我特地回了趟故乡。一路上我在想，故土难离是国人的传统，安土重迁更是国人的习惯。</w:t>
      </w:r>
      <w:r>
        <w:rPr>
          <w:rFonts w:ascii="楷体" w:eastAsia="楷体" w:hAnsi="楷体" w:cs="Arial" w:hint="eastAsia"/>
          <w:kern w:val="2"/>
          <w:u w:val="single"/>
          <w:shd w:val="clear" w:color="auto" w:fill="FFFFFF"/>
          <w:lang w:eastAsia="zh-CN"/>
        </w:rPr>
        <w:t>在乡亲们的心底，故乡的脐带真能一刀剪断？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  <w:sectPr>
          <w:headerReference w:type="default" r:id="rId21"/>
          <w:footerReference w:type="default" r:id="rId22"/>
          <w:type w:val="nextPage"/>
          <w:pgSz w:w="11906" w:h="16838"/>
          <w:pgMar w:top="1440" w:right="1440" w:bottom="1440" w:left="1440" w:header="720" w:footer="720" w:gutter="0"/>
          <w:pgNumType w:fmt="decimal" w:start="9"/>
          <w:cols w:num="1" w:space="720"/>
          <w:titlePg w:val="0"/>
          <w:docGrid w:linePitch="360" w:charSpace="0"/>
        </w:sectPr>
      </w:pP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⑧可奇怪的是，乡亲们表现得比我想象中要平静得多。不过，偶尔也会感受到两种不同的心境：老人们还幻想着修建水库的选址可以更改；年轻人却关心着水库什么时候开建……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⑨天近黄昏，我在村头流连。四周是那样恬静：暖风吹拂发丝，花草散发芬芳，沿着小径，慢慢地、慢慢地走……一种说不清道不明的依恋，就像暮霭一样越来越浓，直到月华照亮了我的泪眼。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⑩故乡是一首诗，一首越吟越舒心、越吟越思念的诗。而明天，故乡就要变成一片泽国；而明天，乡亲们也将要搬离这片曾经生养自己的土地。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Cambria Math" w:eastAsia="楷体" w:hAnsi="Cambria Math" w:cs="Cambria Math"/>
          <w:kern w:val="2"/>
          <w:shd w:val="clear" w:color="auto" w:fill="FFFFFF"/>
          <w:lang w:eastAsia="zh-CN"/>
        </w:rPr>
        <w:t>⑪</w:t>
      </w: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今后，我只能梦回乡关！</w:t>
      </w:r>
    </w:p>
    <w:p>
      <w:pPr>
        <w:widowControl w:val="0"/>
        <w:spacing w:line="360" w:lineRule="auto"/>
        <w:ind w:firstLine="480" w:firstLineChars="200"/>
        <w:jc w:val="right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（有删改）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19.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第③段在文中有什么作用？请简要分析。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20.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请结合全文赏析第⑦段中画横线的句子。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在乡亲们的心底，故乡的脐带真能一刀剪断？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21.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面对故乡即将被淹的现实，老人和年轻人为什么会表现出不同的心境？请结合文章谈谈你的理解。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22.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文章开始写“我”一次又一次诅咒故乡，后面又写“我”因故乡建水库将被淹而痛苦，这样的安排却并不矛盾，为什么？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六、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>阅读文字，回答问题。</w:t>
      </w:r>
    </w:p>
    <w:p>
      <w:pPr>
        <w:widowControl w:val="0"/>
        <w:spacing w:line="360" w:lineRule="auto"/>
        <w:jc w:val="center"/>
        <w:rPr>
          <w:rFonts w:ascii="楷体" w:eastAsia="楷体" w:hAnsi="楷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b/>
          <w:kern w:val="2"/>
          <w:shd w:val="clear" w:color="auto" w:fill="FFFFFF"/>
          <w:lang w:eastAsia="zh-CN"/>
        </w:rPr>
        <w:t>十五岁的少年向往百草园</w:t>
      </w:r>
    </w:p>
    <w:p>
      <w:pPr>
        <w:widowControl w:val="0"/>
        <w:spacing w:line="360" w:lineRule="auto"/>
        <w:jc w:val="center"/>
        <w:rPr>
          <w:rFonts w:ascii="楷体" w:eastAsia="楷体" w:hAnsi="楷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b/>
          <w:kern w:val="2"/>
          <w:shd w:val="clear" w:color="auto" w:fill="FFFFFF"/>
          <w:lang w:eastAsia="zh-CN"/>
        </w:rPr>
        <w:t>刘庆邦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①第一次去鲁迅先生的故乡绍兴，我还是一个刚满15周岁的农村少年。去绍兴的具体日期我记不清了，只记得大致的时间，是公历1967年的元旦之后，农历羊年的春节之前。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  <w:sectPr>
          <w:headerReference w:type="default" r:id="rId23"/>
          <w:footerReference w:type="default" r:id="rId24"/>
          <w:type w:val="nextPage"/>
          <w:pgSz w:w="11906" w:h="16838"/>
          <w:pgMar w:top="1440" w:right="1440" w:bottom="1440" w:left="1440" w:header="720" w:footer="720" w:gutter="0"/>
          <w:pgNumType w:fmt="decimal" w:start="10"/>
          <w:cols w:num="1" w:space="720"/>
          <w:titlePg w:val="0"/>
          <w:docGrid w:linePitch="360" w:charSpace="0"/>
        </w:sect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②为什么一心一意要去百草园看看呢？这也是课本的作用，文章的力量。在我们中学的语文课文里，有一篇鲁迅先生的文章，题目是《从百草园到三味书屋》。文章所写到的百草园里，有树有藤，有莱畦水井，有草有花，有绿有红，有鸟有蜂，内容十分丰富，美好。鲁迅先生说，百草园是他儿时的乐国。我们把文章读来读去，诵来诵去，百草园就留在了我们心中，似乎也成了我们的乐园——精神乐园。记得我们的语文老师在讲这篇课文时，讲得声情并茂，对百草园十分神往。他说他很想去百草园看看，这辈子恐怕是没有机会了。哪个同学若有机会，他希望一定要替他去看看百草园。【甲】基于这些根深蒂固的原因，我既然来到了杭州，就一定要到绍兴的百草园看一看，如果不去看百草园，来杭州跟白跑一趟差不多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③到了，在西边的天际飞满红霞的时候，我下了铁路，来到河网纵横、到处闪耀着明水的绍兴。我走上了一条长长的石板路，这条石板路铺在一条长河中间，两边都是宽阔的水面，石板路不宽也不高，离水面很近，跟水面几乎是持平的，一弯腰就能撩起一把水。水里有行船，是那种两头尖尖的小帮。高我较近的一只船，跟我的行进是同一个方向。划船的人头上戴一顶旧毡帽，他手里划着一支桨，脚上蹬着一支桨，借助双桨，竟比我走得还快。我想，这位划船人或许就是鲁迅家的亲威，我加快速度，毫不放松地跟定他。当天晚上，因鲁迅故居已经关门，我没能看成百草园和三味书屋，只能就近找个接待站住下来。当时，住接待站非常容易，而且吃住全部免费。到绍兴的第二天上午，我如愿看到了向往已久的百草园。冬日的百草园显得有些荒芜和萧条，除了墙边立着一些落尽叶子的树木，墙头爬着一些枯藤，整个园子里别说百草了，连一棵绿草都看不到。但远道而来的少年并没有因此而失望，因为鲁迅先生笔下的百草园已经为他提供了一个想象的蓝本，根据蓝本，他不仅可以在想象中把百草园的情景复原，或许比原本的百草园更加丰富多彩，更加美好动人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④跨过一条小河，走过一座石桥，我当然也看了河边的三味书屋。【乙】比起百草园来，我不那么喜欢三味书屋。这可能与鲁迅先生的态度有关。我从鲁迅先生的态度里感觉出来，他对三味书屋也不是很喜欢，百草园和三味书屋，似乎代表着他的两个人生阶段，如果说前者代表自由的话，后者就意味着从此被约束，失去了无忧无虑的自由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  <w:sectPr>
          <w:headerReference w:type="default" r:id="rId25"/>
          <w:footerReference w:type="default" r:id="rId26"/>
          <w:type w:val="nextPage"/>
          <w:pgSz w:w="11906" w:h="16838"/>
          <w:pgMar w:top="1440" w:right="1440" w:bottom="1440" w:left="1440" w:header="720" w:footer="720" w:gutter="0"/>
          <w:pgNumType w:fmt="decimal" w:start="11"/>
          <w:cols w:num="1" w:space="720"/>
          <w:titlePg w:val="0"/>
          <w:docGrid w:linePitch="360" w:charSpace="0"/>
        </w:sect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⑤回想起来，我第一次去百草园，更多的是出于童心，出于好奇，出于想增加一些对老师和同学们吹嘘的资本。【丙】就是在我50岁那年，我的短篇小说《鞋》竟有幸获得了第二届鲁迅文学奖。在鲁迅先生诞生120周年之际，我去绍兴领了奖。领奖大会之后，在组委会的安排下，我和所有的获奖者一起，参观了鲁迅故居，以及百草园和三味书屋。35年后，重访百草园，我难免心生感慨，在心里默默地对百草园说：百草园，我又来了，你还记得我吗？还记得当年那个15岁的少年吗？不管怎么说，获得了鲁迅文学奖之后，我的卑微的名字就与鲁迅先生的伟大名字有了某种联系。【丁】若深究起来，当年我奔赴百草园，文学之心还是有一点的，表面看是去看百草园，实际上是奔鲁迅先生去的，冥冥之中，一颗15岁的少年的心，是受到鲁迅先生作品的感染，得到鲁迅先生精神的召唤和心灵灯塔的指引，才坚定不移地奔鲁迅先生而去。也许从那时起，我心里才真正埋下了文学的种子，以后在不断向鲁迅学习写作的过程中，种子才渐渐发芽、开花，并结出一些果实。</w:t>
      </w:r>
    </w:p>
    <w:p>
      <w:pPr>
        <w:widowControl w:val="0"/>
        <w:spacing w:line="360" w:lineRule="auto"/>
        <w:ind w:firstLine="480" w:firstLineChars="200"/>
        <w:jc w:val="right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（选自《文江报》2021年10月22日，有删改）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23.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下面的句子出自原文，它在文中的位置应该是（</w:t>
      </w:r>
      <w:r>
        <w:rPr>
          <w:rFonts w:ascii="宋体" w:eastAsia="宋体" w:hAnsi="宋体" w:cs="Arial"/>
          <w:kern w:val="2"/>
          <w:shd w:val="clear" w:color="auto" w:fill="FFFFFF"/>
          <w:lang w:eastAsia="zh-CN"/>
        </w:rPr>
        <w:t xml:space="preserve">   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哪里料得到呢？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A.【甲】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ab/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B.【乙】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ab/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C.【丙】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ab/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D.【丁】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24.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请根据提示赏析下列句子的表达效果。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（1）当天晚上，因鲁迅故居已经关门，我没能看成百草园和三味书屋，只能就近找个接待站住下来。（从词语运用的角度）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（2）冬日的百草园显得有些荒芜和萧条，除了墙边立着一些落尽叶子的树木，墙头爬着一些枯藤，整个园子里别说百草了，连一棵绿草都看不到。（从描写方法的角度）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25.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文章的结尾说：“也许从那时起，我心里才真正埋下了文学的种子，以后在不断向鲁迅学习写作的过程中，种子才渐渐发芽、开花，并结出一些果实。”这句话的含义是什么？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color w:val="000000"/>
          <w:kern w:val="2"/>
          <w:shd w:val="clear" w:color="auto" w:fill="FFFFFF"/>
          <w:lang w:eastAsia="zh-CN"/>
        </w:rPr>
        <w:t>26.</w:t>
      </w: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作者认为“后者（三味书屋）就意味着从此被约束，失去了无忧无虑的自由”，你同意作者的观点吗？请结合课文《从百草园到三味书屋》，说出至少两点理由。</w:t>
      </w:r>
    </w:p>
    <w:p>
      <w:pPr>
        <w:widowControl w:val="0"/>
        <w:spacing w:line="360" w:lineRule="auto"/>
        <w:rPr>
          <w:rFonts w:ascii="宋体" w:eastAsia="宋体" w:hAnsi="宋体" w:cs="Arial"/>
          <w:kern w:val="2"/>
          <w:shd w:val="clear" w:color="auto" w:fill="FFFFFF"/>
          <w:lang w:eastAsia="zh-CN"/>
        </w:rPr>
      </w:pPr>
      <w:r>
        <w:rPr>
          <w:rFonts w:ascii="宋体" w:eastAsia="宋体" w:hAnsi="宋体" w:cs="Arial" w:hint="eastAsia"/>
          <w:kern w:val="2"/>
          <w:shd w:val="clear" w:color="auto" w:fill="FFFFFF"/>
          <w:lang w:eastAsia="zh-CN"/>
        </w:rPr>
        <w:t>七、请阅读下面的文字，回答问题。</w:t>
      </w:r>
    </w:p>
    <w:p>
      <w:pPr>
        <w:widowControl w:val="0"/>
        <w:spacing w:line="360" w:lineRule="auto"/>
        <w:jc w:val="center"/>
        <w:rPr>
          <w:rFonts w:ascii="楷体" w:eastAsia="楷体" w:hAnsi="楷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b/>
          <w:kern w:val="2"/>
          <w:shd w:val="clear" w:color="auto" w:fill="FFFFFF"/>
          <w:lang w:eastAsia="zh-CN"/>
        </w:rPr>
        <w:t>节气是一种命令</w:t>
      </w:r>
    </w:p>
    <w:p>
      <w:pPr>
        <w:widowControl w:val="0"/>
        <w:spacing w:line="360" w:lineRule="auto"/>
        <w:jc w:val="center"/>
        <w:rPr>
          <w:rFonts w:ascii="楷体" w:eastAsia="楷体" w:hAnsi="楷体" w:cs="Arial"/>
          <w:b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b/>
          <w:kern w:val="2"/>
          <w:shd w:val="clear" w:color="auto" w:fill="FFFFFF"/>
          <w:lang w:eastAsia="zh-CN"/>
        </w:rPr>
        <w:t>毕淑敏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①夏初，买菜。老人对我说，买我的吧。看他菜摊，好似堆积着银粉色的乒兵球，西红柿摞成金字塔样。拿起一个，柿蒂部羽毛状的绿色，很翠硬地硌着我的手。我说，这么小啊，还青。远没有冬天时我吃的西红柿好呢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②老人显著地不悦了，说，冬天的西红柿算什么西红柿呢？吃它们哪里是吃菜？分明是吃药啊。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③我很惊奇，怎么说是药呢？它们又大又红，灯笼一般美丽啊。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④老人说，那是温室里煨出来的，先用炉火烤，再用药熏。让它们变得不合规矩的胖大，用保青剂或是保红剂，让它比画的还好看。人里面有汉奸，西红柿里头也有奸细呢。冬天的西红柿就是这种假货。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 w:hint="eastAsia"/>
          <w:kern w:val="2"/>
          <w:shd w:val="clear" w:color="auto" w:fill="FFFFFF"/>
          <w:lang w:eastAsia="zh-CN"/>
        </w:rPr>
        <w:t>⑤我惭愧了。多年以来，被蔬菜中的骗局所蒙蔽。那吃什么莱好呢？我虚心讨教。</w:t>
      </w:r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  <w:r>
        <w:rPr>
          <w:rFonts w:ascii="楷体" w:eastAsia="楷体" w:hAnsi="楷体" w:cs="Arial"/>
          <w:kern w:val="2"/>
          <w:shd w:val="clear" w:color="auto" w:fill="FFFFFF"/>
          <w:lang w:eastAsia="zh-CN"/>
        </w:rPr>
        <w:br/>
      </w:r>
      <w:r>
        <w:rPr>
          <w:rFonts w:ascii="楷体" w:eastAsia="楷体" w:hAnsi="楷体" w:cs="Arial"/>
          <w:kern w:val="2"/>
          <w:shd w:val="clear" w:color="auto" w:fill="FFFFFF"/>
          <w:lang w:eastAsia="zh-CN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https://d.book118.com/558027055077006026</w:t>
        </w:r>
      </w:hyperlink>
    </w:p>
    <w:p>
      <w:pPr>
        <w:widowControl w:val="0"/>
        <w:spacing w:line="360" w:lineRule="auto"/>
        <w:ind w:firstLine="480" w:firstLineChars="200"/>
        <w:rPr>
          <w:rFonts w:ascii="楷体" w:eastAsia="楷体" w:hAnsi="楷体" w:cs="Arial"/>
          <w:kern w:val="2"/>
          <w:shd w:val="clear" w:color="auto" w:fill="FFFFFF"/>
          <w:lang w:eastAsia="zh-CN"/>
        </w:rPr>
      </w:pPr>
    </w:p>
    <w:sectPr>
      <w:headerReference w:type="default" r:id="rId28"/>
      <w:footerReference w:type="default" r:id="rId29"/>
      <w:type w:val="nextPage"/>
      <w:pgSz w:w="11906" w:h="16838"/>
      <w:pgMar w:top="1440" w:right="1440" w:bottom="1440" w:left="1440" w:header="720" w:footer="720" w:gutter="0"/>
      <w:pgNumType w:fmt="decimal" w:start="12"/>
      <w:cols w:num="1" w:space="720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854382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498390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6253741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23759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2121002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2235542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0528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6297850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2576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222904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4624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091538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6672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522416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8720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3845881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0768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1F1E68"/>
    <w:rsid w:val="00151389"/>
    <w:rsid w:val="00185C7D"/>
    <w:rsid w:val="0025217B"/>
    <w:rsid w:val="00314290"/>
    <w:rsid w:val="00322525"/>
    <w:rsid w:val="004825A5"/>
    <w:rsid w:val="004B2F0A"/>
    <w:rsid w:val="00513C70"/>
    <w:rsid w:val="00575A8D"/>
    <w:rsid w:val="00587D15"/>
    <w:rsid w:val="005B0F99"/>
    <w:rsid w:val="0064122B"/>
    <w:rsid w:val="007F7494"/>
    <w:rsid w:val="00A30C36"/>
    <w:rsid w:val="00A67E14"/>
    <w:rsid w:val="00A77B3E"/>
    <w:rsid w:val="00A85775"/>
    <w:rsid w:val="00AB352F"/>
    <w:rsid w:val="00CA2A55"/>
    <w:rsid w:val="00D46C6F"/>
    <w:rsid w:val="00DE2758"/>
    <w:rsid w:val="00E618C9"/>
    <w:rsid w:val="00FD3CC7"/>
    <w:rsid w:val="141F1E68"/>
    <w:rsid w:val="4AD01493"/>
  </w:rsids>
  <w:docVars>
    <w:docVar w:name="commondata" w:val="eyJjb3VudCI6MSwiaGRpZCI6IjIzNzA4ODA2MzFlMTk0OWViNWE2MDYyMThkNjYwZDNhIiwidXNlckNvdW50Ijox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semiHidden="0" w:uiPriority="0" w:qFormat="1"/>
    <w:lsdException w:name="footer" w:semiHidden="0" w:uiPriority="0" w:qFormat="1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semiHidden="0" w:uiPriority="0" w:unhideWhenUsed="0"/>
    <w:lsdException w:name="macro" w:uiPriority="0"/>
    <w:lsdException w:name="toa heading" w:uiPriority="0"/>
    <w:lsdException w:name="List" w:semiHidden="0" w:uiPriority="0" w:unhideWhenUsed="0"/>
    <w:lsdException w:name="List Bullet" w:semiHidden="0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uiPriority="0"/>
    <w:lsdException w:name="Body Text Indent" w:uiPriority="0"/>
    <w:lsdException w:name="List Continue" w:uiPriority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qFormat/>
    <w:rPr>
      <w:sz w:val="18"/>
      <w:szCs w:val="18"/>
    </w:rPr>
  </w:style>
  <w:style w:type="paragraph" w:customStyle="1" w:styleId="Normal0">
    <w:name w:val="Normal_0"/>
    <w:qFormat/>
    <w:rPr>
      <w:rFonts w:ascii="Calibri" w:eastAsia="Times New Roman" w:hAnsi="Calibri" w:cs="Times New Roman"/>
      <w:sz w:val="24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header" Target="header10.xml" /><Relationship Id="rId24" Type="http://schemas.openxmlformats.org/officeDocument/2006/relationships/footer" Target="footer10.xml" /><Relationship Id="rId25" Type="http://schemas.openxmlformats.org/officeDocument/2006/relationships/header" Target="header11.xml" /><Relationship Id="rId26" Type="http://schemas.openxmlformats.org/officeDocument/2006/relationships/footer" Target="footer11.xml" /><Relationship Id="rId27" Type="http://schemas.openxmlformats.org/officeDocument/2006/relationships/hyperlink" Target="https://d.book118.com/558027055077006026" TargetMode="Externa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f396cf4dd59e038b68c4e5242116d585\&#19971;&#24180;&#32423;&#35821;&#25991;&#20154;&#25945;&#37096;&#32534;&#29256;%20&#23506;&#20551;&#20316;&#19994;&#65288;7&#65289;&#35760;&#21465;&#25991;&#38405;&#35835;&#65288;&#21547;&#35299;&#26512;&#65289;.doc.docx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七年级语文人教部编版 寒假作业（7）记叙文阅读（含解析）.doc.docx</Template>
  <TotalTime>0</TotalTime>
  <Pages>16</Pages>
  <Words>24554</Words>
  <Characters>24821</Characters>
  <Application>Microsoft Office Word</Application>
  <DocSecurity>0</DocSecurity>
  <Lines>178</Lines>
  <Paragraphs>50</Paragraphs>
  <ScaleCrop>false</ScaleCrop>
  <Company/>
  <LinksUpToDate>false</LinksUpToDate>
  <CharactersWithSpaces>24854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LLS</dc:creator>
  <cp:lastModifiedBy>LLS</cp:lastModifiedBy>
  <cp:revision>2</cp:revision>
  <dcterms:created xsi:type="dcterms:W3CDTF">2023-12-26T02:34:00Z</dcterms:created>
  <dcterms:modified xsi:type="dcterms:W3CDTF">2023-12-26T02:38:49Z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4BFDCC51B05E4A678A7B7F93D070B3FE_11</vt:lpwstr>
  </property>
  <property fmtid="{D5CDD505-2E9C-101B-9397-08002B2CF9AE}" pid="3" name="KSOProductBuildVer">
    <vt:lpwstr>2052-12.1.0.15990</vt:lpwstr>
  </property>
  <property fmtid="{D5CDD505-2E9C-101B-9397-08002B2CF9AE}" pid="4" name="KSOTemplateUUID">
    <vt:lpwstr>v1.0_mb_WeF62YLg94m8eUyEUTercg==</vt:lpwstr>
  </property>
</Properties>
</file>