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8E62AC" w:rsidP="00EE6528">
      <w:pPr>
        <w:shd w:val="solid" w:color="FFFFFF" w:fill="auto"/>
        <w:autoSpaceDN w:val="0"/>
        <w:spacing w:before="300" w:line="20" w:lineRule="exact"/>
        <w:jc w:val="center"/>
        <w:rPr>
          <w:rFonts w:ascii="瀹嬩綋"/>
          <w:b/>
          <w:color w:val="333333"/>
          <w:sz w:val="44"/>
          <w:szCs w:val="44"/>
          <w:shd w:val="clear" w:color="auto" w:fill="FFFFFF"/>
        </w:rPr>
      </w:pPr>
      <w:r w:rsidR="00EE6528">
        <w:rPr>
          <w:rFonts w:ascii="瀹嬩綋" w:hint="eastAsia"/>
          <w:b/>
          <w:color w:val="333333"/>
          <w:sz w:val="44"/>
          <w:szCs w:val="44"/>
          <w:shd w:val="clear" w:color="auto" w:fill="FFFFFF"/>
        </w:rPr>
        <w:t>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w:t>
      </w:r>
      <w:r>
        <w:rPr>
          <w:rFonts w:ascii="瀹嬩綋"/>
          <w:b/>
          <w:color w:val="333333"/>
          <w:sz w:val="44"/>
          <w:szCs w:val="44"/>
          <w:shd w:val="clear" w:color="auto" w:fill="FFFFFF"/>
        </w:rPr>
        <w:t>股票发行承销合同</w:t>
      </w:r>
    </w:p>
    <w:p w:rsidR="008E62AC">
      <w:pPr>
        <w:shd w:val="solid" w:color="FFFFFF" w:fill="auto"/>
        <w:autoSpaceDN w:val="0"/>
        <w:spacing w:before="300"/>
        <w:rPr>
          <w:rFonts w:ascii="瀹嬩綋"/>
          <w:color w:val="333333"/>
          <w:szCs w:val="21"/>
          <w:shd w:val="clear" w:color="auto" w:fill="FFFFFF"/>
        </w:rPr>
      </w:pPr>
      <w:r>
        <w:rPr>
          <w:rFonts w:ascii="瀹嬩綋" w:hint="eastAsia"/>
          <w:color w:val="333333"/>
          <w:szCs w:val="21"/>
          <w:shd w:val="clear" w:color="auto" w:fill="FFFFFF"/>
        </w:rPr>
        <w:t xml:space="preserve">    </w:t>
      </w:r>
      <w:r>
        <w:rPr>
          <w:rFonts w:ascii="瀹嬩綋"/>
          <w:color w:val="333333"/>
          <w:szCs w:val="21"/>
          <w:shd w:val="clear" w:color="auto" w:fill="FFFFFF"/>
        </w:rPr>
        <w:t>本协议由以下当事人在____________________________市签署</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甲方：发行人，即__________________________股份有限公司</w:t>
        <w:br/>
        <w:t>　　住所：__________省__________市__________路__________号</w:t>
        <w:br/>
        <w:t>　　法定代表人：____</w:t>
      </w:r>
      <w:r>
        <w:rPr>
          <w:rFonts w:ascii="瀹嬩綋"/>
          <w:color w:val="333333"/>
          <w:szCs w:val="21"/>
          <w:shd w:val="clear" w:color="auto" w:fill="FFFFFF"/>
        </w:rPr>
        <w:t>______________________________________</w:t>
      </w:r>
    </w:p>
    <w:p w:rsidR="008E62AC">
      <w:pPr>
        <w:shd w:val="solid" w:color="FFFFFF" w:fill="auto"/>
        <w:autoSpaceDN w:val="0"/>
        <w:spacing w:line="360" w:lineRule="atLeast"/>
        <w:rPr>
          <w:rFonts w:ascii="瀹嬩綋"/>
          <w:color w:val="333333"/>
          <w:szCs w:val="21"/>
          <w:shd w:val="clear" w:color="auto" w:fill="FFFFFF"/>
        </w:rPr>
        <w:sectPr>
          <w:pgSz w:w="11906" w:h="16838"/>
          <w:pgMar w:top="1440" w:right="1800" w:bottom="1440" w:left="1800" w:header="851" w:footer="992" w:gutter="0"/>
          <w:cols w:space="720"/>
          <w:docGrid w:type="lines" w:linePitch="312"/>
        </w:sectPr>
      </w:pPr>
      <w:r>
        <w:rPr>
          <w:rFonts w:ascii="瀹嬩綋"/>
          <w:color w:val="333333"/>
          <w:szCs w:val="21"/>
          <w:shd w:val="clear" w:color="auto" w:fill="FFFFFF"/>
        </w:rPr>
        <w:t>　　乙方：主承销商，即____________________________证券公司</w:t>
        <w:br/>
        <w:t>　　住所：__________省__________市__________路__________号</w:t>
        <w:br/>
        <w:t>　　法定代表人：__________________________________________</w:t>
      </w:r>
    </w:p>
    <w:p w:rsidR="008E62AC" w:rsidP="00EE6528">
      <w:pPr>
        <w:shd w:val="solid" w:color="FFFFFF" w:fill="auto"/>
        <w:autoSpaceDN w:val="0"/>
        <w:spacing w:before="300" w:line="20" w:lineRule="exact"/>
        <w:jc w:val="center"/>
        <w:rPr>
          <w:rFonts w:ascii="瀹嬩綋"/>
          <w:b/>
          <w:color w:val="333333"/>
          <w:sz w:val="44"/>
          <w:szCs w:val="44"/>
          <w:shd w:val="clear" w:color="auto" w:fill="FFFFFF"/>
        </w:rPr>
      </w:pPr>
      <w:r w:rsidR="00EE6528">
        <w:rPr>
          <w:rFonts w:ascii="瀹嬩綋" w:hint="eastAsia"/>
          <w:b/>
          <w:color w:val="333333"/>
          <w:sz w:val="44"/>
          <w:szCs w:val="44"/>
          <w:shd w:val="clear" w:color="auto" w:fill="FFFFFF"/>
        </w:rPr>
        <w:t>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w:t>
      </w:r>
      <w:r>
        <w:rPr>
          <w:rFonts w:ascii="瀹嬩綋"/>
          <w:b/>
          <w:color w:val="333333"/>
          <w:sz w:val="44"/>
          <w:szCs w:val="44"/>
          <w:shd w:val="clear" w:color="auto" w:fill="FFFFFF"/>
        </w:rPr>
        <w:t>股票发行承销合同</w:t>
      </w:r>
    </w:p>
    <w:p w:rsidR="008E62AC">
      <w:pPr>
        <w:shd w:val="solid" w:color="FFFFFF" w:fill="auto"/>
        <w:autoSpaceDN w:val="0"/>
        <w:spacing w:before="300"/>
        <w:rPr>
          <w:rFonts w:ascii="瀹嬩綋"/>
          <w:color w:val="333333"/>
          <w:szCs w:val="21"/>
          <w:shd w:val="clear" w:color="auto" w:fill="FFFFFF"/>
        </w:rPr>
      </w:pPr>
      <w:r>
        <w:rPr>
          <w:rFonts w:ascii="瀹嬩綋" w:hint="eastAsia"/>
          <w:color w:val="333333"/>
          <w:szCs w:val="21"/>
          <w:shd w:val="clear" w:color="auto" w:fill="FFFFFF"/>
        </w:rPr>
        <w:t xml:space="preserve">    </w:t>
      </w:r>
      <w:r>
        <w:rPr>
          <w:rFonts w:ascii="瀹嬩綋"/>
          <w:color w:val="333333"/>
          <w:szCs w:val="21"/>
          <w:shd w:val="clear" w:color="auto" w:fill="FFFFFF"/>
        </w:rPr>
        <w:t>本协议由以下当事人在____________________________市签署</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甲方：发行人，即__________________________股份有限公司</w:t>
        <w:br/>
        <w:t>　　住所：__________省__________市__________路__________号</w:t>
        <w:br/>
        <w:t>　　法定代表人：____</w:t>
      </w:r>
      <w:r>
        <w:rPr>
          <w:rFonts w:ascii="瀹嬩綋"/>
          <w:color w:val="333333"/>
          <w:szCs w:val="21"/>
          <w:shd w:val="clear" w:color="auto" w:fill="FFFFFF"/>
        </w:rPr>
        <w:t>______________________________________</w:t>
      </w:r>
    </w:p>
    <w:p w:rsidR="008E62AC">
      <w:pPr>
        <w:shd w:val="solid" w:color="FFFFFF" w:fill="auto"/>
        <w:autoSpaceDN w:val="0"/>
        <w:spacing w:line="360" w:lineRule="atLeast"/>
        <w:rPr>
          <w:rFonts w:ascii="瀹嬩綋"/>
          <w:color w:val="333333"/>
          <w:szCs w:val="21"/>
          <w:shd w:val="clear" w:color="auto" w:fill="FFFFFF"/>
        </w:rPr>
        <w:sectPr>
          <w:pgSz w:w="11906" w:h="16838"/>
          <w:pgMar w:top="1440" w:right="1800" w:bottom="1440" w:left="1800" w:header="851" w:footer="992" w:gutter="0"/>
          <w:cols w:space="720"/>
          <w:docGrid w:type="lines" w:linePitch="312"/>
        </w:sectPr>
      </w:pPr>
      <w:r>
        <w:rPr>
          <w:rFonts w:ascii="瀹嬩綋"/>
          <w:color w:val="333333"/>
          <w:szCs w:val="21"/>
          <w:shd w:val="clear" w:color="auto" w:fill="FFFFFF"/>
        </w:rPr>
        <w:t>　　乙方：主承销商，即____________________________证券公司</w:t>
        <w:br/>
        <w:t>　　住所：__________省__________市__________路__________号</w:t>
        <w:br/>
        <w:t>　　法定代表人：__________________________________________</w:t>
      </w:r>
    </w:p>
    <w:p w:rsidR="008E62AC" w:rsidP="00EE6528">
      <w:pPr>
        <w:shd w:val="solid" w:color="FFFFFF" w:fill="auto"/>
        <w:autoSpaceDN w:val="0"/>
        <w:spacing w:before="300" w:line="20" w:lineRule="exact"/>
        <w:jc w:val="center"/>
        <w:rPr>
          <w:rFonts w:ascii="瀹嬩綋"/>
          <w:b/>
          <w:color w:val="333333"/>
          <w:sz w:val="44"/>
          <w:szCs w:val="44"/>
          <w:shd w:val="clear" w:color="auto" w:fill="FFFFFF"/>
        </w:rPr>
      </w:pPr>
      <w:r w:rsidR="00EE6528">
        <w:rPr>
          <w:rFonts w:ascii="瀹嬩綋" w:hint="eastAsia"/>
          <w:b/>
          <w:color w:val="333333"/>
          <w:sz w:val="44"/>
          <w:szCs w:val="44"/>
          <w:shd w:val="clear" w:color="auto" w:fill="FFFFFF"/>
        </w:rPr>
        <w:t>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w:t>
      </w:r>
      <w:r>
        <w:rPr>
          <w:rFonts w:ascii="瀹嬩綋"/>
          <w:b/>
          <w:color w:val="333333"/>
          <w:sz w:val="44"/>
          <w:szCs w:val="44"/>
          <w:shd w:val="clear" w:color="auto" w:fill="FFFFFF"/>
        </w:rPr>
        <w:t>股票发行承销合同</w:t>
      </w:r>
    </w:p>
    <w:p w:rsidR="008E62AC">
      <w:pPr>
        <w:shd w:val="solid" w:color="FFFFFF" w:fill="auto"/>
        <w:autoSpaceDN w:val="0"/>
        <w:spacing w:before="300"/>
        <w:rPr>
          <w:rFonts w:ascii="瀹嬩綋"/>
          <w:color w:val="333333"/>
          <w:szCs w:val="21"/>
          <w:shd w:val="clear" w:color="auto" w:fill="FFFFFF"/>
        </w:rPr>
      </w:pPr>
      <w:r>
        <w:rPr>
          <w:rFonts w:ascii="瀹嬩綋" w:hint="eastAsia"/>
          <w:color w:val="333333"/>
          <w:szCs w:val="21"/>
          <w:shd w:val="clear" w:color="auto" w:fill="FFFFFF"/>
        </w:rPr>
        <w:t xml:space="preserve">    </w:t>
      </w:r>
      <w:r>
        <w:rPr>
          <w:rFonts w:ascii="瀹嬩綋"/>
          <w:color w:val="333333"/>
          <w:szCs w:val="21"/>
          <w:shd w:val="clear" w:color="auto" w:fill="FFFFFF"/>
        </w:rPr>
        <w:t>本协议由以下当事人在____________________________市签署</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甲方：发行人，即__________________________股份有限公司</w:t>
        <w:br/>
        <w:t>　　住所：__________省__________市__________路__________号</w:t>
        <w:br/>
        <w:t>　　法定代表人：____</w:t>
      </w:r>
      <w:r>
        <w:rPr>
          <w:rFonts w:ascii="瀹嬩綋"/>
          <w:color w:val="333333"/>
          <w:szCs w:val="21"/>
          <w:shd w:val="clear" w:color="auto" w:fill="FFFFFF"/>
        </w:rPr>
        <w:t>______________________________________</w:t>
      </w:r>
    </w:p>
    <w:p w:rsidR="008E62AC">
      <w:pPr>
        <w:shd w:val="solid" w:color="FFFFFF" w:fill="auto"/>
        <w:autoSpaceDN w:val="0"/>
        <w:spacing w:line="360" w:lineRule="atLeast"/>
        <w:rPr>
          <w:rFonts w:ascii="瀹嬩綋"/>
          <w:color w:val="333333"/>
          <w:szCs w:val="21"/>
          <w:shd w:val="clear" w:color="auto" w:fill="FFFFFF"/>
        </w:rPr>
        <w:sectPr>
          <w:pgSz w:w="11906" w:h="16838"/>
          <w:pgMar w:top="1440" w:right="1800" w:bottom="1440" w:left="1800" w:header="851" w:footer="992" w:gutter="0"/>
          <w:cols w:space="720"/>
          <w:docGrid w:type="lines" w:linePitch="312"/>
        </w:sectPr>
      </w:pPr>
      <w:r>
        <w:rPr>
          <w:rFonts w:ascii="瀹嬩綋"/>
          <w:color w:val="333333"/>
          <w:szCs w:val="21"/>
          <w:shd w:val="clear" w:color="auto" w:fill="FFFFFF"/>
        </w:rPr>
        <w:t>　　乙方：主承销商，即____________________________证券公司</w:t>
        <w:br/>
        <w:t>　　住所：__________省__________市__________路__________号</w:t>
        <w:br/>
        <w:t>　　法定代表人：__________________________________________</w:t>
      </w:r>
    </w:p>
    <w:p w:rsidR="008E62AC" w:rsidP="00EE6528">
      <w:pPr>
        <w:shd w:val="solid" w:color="FFFFFF" w:fill="auto"/>
        <w:autoSpaceDN w:val="0"/>
        <w:spacing w:before="300" w:line="20" w:lineRule="exact"/>
        <w:jc w:val="center"/>
        <w:rPr>
          <w:rFonts w:ascii="瀹嬩綋"/>
          <w:b/>
          <w:color w:val="333333"/>
          <w:sz w:val="44"/>
          <w:szCs w:val="44"/>
          <w:shd w:val="clear" w:color="auto" w:fill="FFFFFF"/>
        </w:rPr>
      </w:pPr>
      <w:r w:rsidR="00EE6528">
        <w:rPr>
          <w:rFonts w:ascii="瀹嬩綋" w:hint="eastAsia"/>
          <w:b/>
          <w:color w:val="333333"/>
          <w:sz w:val="44"/>
          <w:szCs w:val="44"/>
          <w:shd w:val="clear" w:color="auto" w:fill="FFFFFF"/>
        </w:rPr>
        <w:t>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w:t>
      </w:r>
      <w:r>
        <w:rPr>
          <w:rFonts w:ascii="瀹嬩綋"/>
          <w:b/>
          <w:color w:val="333333"/>
          <w:sz w:val="44"/>
          <w:szCs w:val="44"/>
          <w:shd w:val="clear" w:color="auto" w:fill="FFFFFF"/>
        </w:rPr>
        <w:t>股票发行承销合同</w:t>
      </w:r>
    </w:p>
    <w:p w:rsidR="008E62AC">
      <w:pPr>
        <w:shd w:val="solid" w:color="FFFFFF" w:fill="auto"/>
        <w:autoSpaceDN w:val="0"/>
        <w:spacing w:before="300"/>
        <w:rPr>
          <w:rFonts w:ascii="瀹嬩綋"/>
          <w:color w:val="333333"/>
          <w:szCs w:val="21"/>
          <w:shd w:val="clear" w:color="auto" w:fill="FFFFFF"/>
        </w:rPr>
      </w:pPr>
      <w:r>
        <w:rPr>
          <w:rFonts w:ascii="瀹嬩綋" w:hint="eastAsia"/>
          <w:color w:val="333333"/>
          <w:szCs w:val="21"/>
          <w:shd w:val="clear" w:color="auto" w:fill="FFFFFF"/>
        </w:rPr>
        <w:t xml:space="preserve">    </w:t>
      </w:r>
      <w:r>
        <w:rPr>
          <w:rFonts w:ascii="瀹嬩綋"/>
          <w:color w:val="333333"/>
          <w:szCs w:val="21"/>
          <w:shd w:val="clear" w:color="auto" w:fill="FFFFFF"/>
        </w:rPr>
        <w:t>本协议由以下当事人在____________________________市签署</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甲方：发行人，即__________________________股份有限公司</w:t>
        <w:br/>
        <w:t>　　住所：__________省__________市__________路__________号</w:t>
        <w:br/>
        <w:t>　　法定代表人：____</w:t>
      </w:r>
      <w:r>
        <w:rPr>
          <w:rFonts w:ascii="瀹嬩綋"/>
          <w:color w:val="333333"/>
          <w:szCs w:val="21"/>
          <w:shd w:val="clear" w:color="auto" w:fill="FFFFFF"/>
        </w:rPr>
        <w:t>______________________________________</w:t>
      </w:r>
    </w:p>
    <w:p w:rsidR="008E62AC">
      <w:pPr>
        <w:shd w:val="solid" w:color="FFFFFF" w:fill="auto"/>
        <w:autoSpaceDN w:val="0"/>
        <w:spacing w:line="360" w:lineRule="atLeast"/>
        <w:rPr>
          <w:rFonts w:ascii="瀹嬩綋"/>
          <w:color w:val="333333"/>
          <w:szCs w:val="21"/>
          <w:shd w:val="clear" w:color="auto" w:fill="FFFFFF"/>
        </w:rPr>
        <w:sectPr>
          <w:pgSz w:w="11906" w:h="16838"/>
          <w:pgMar w:top="1440" w:right="1800" w:bottom="1440" w:left="1800" w:header="851" w:footer="992" w:gutter="0"/>
          <w:cols w:space="720"/>
          <w:docGrid w:type="lines" w:linePitch="312"/>
        </w:sectPr>
      </w:pPr>
      <w:r>
        <w:rPr>
          <w:rFonts w:ascii="瀹嬩綋"/>
          <w:color w:val="333333"/>
          <w:szCs w:val="21"/>
          <w:shd w:val="clear" w:color="auto" w:fill="FFFFFF"/>
        </w:rPr>
        <w:t>　　乙方：主承销商，即____________________________证券公司</w:t>
        <w:br/>
        <w:t>　　住所：__________省__________市__________路__________号</w:t>
        <w:br/>
        <w:t>　　法定代表人：__________________________________________</w:t>
      </w:r>
    </w:p>
    <w:p w:rsidR="008E62AC" w:rsidP="00EE6528">
      <w:pPr>
        <w:shd w:val="solid" w:color="FFFFFF" w:fill="auto"/>
        <w:autoSpaceDN w:val="0"/>
        <w:spacing w:before="300" w:line="20" w:lineRule="exact"/>
        <w:jc w:val="center"/>
        <w:rPr>
          <w:rFonts w:ascii="瀹嬩綋"/>
          <w:b/>
          <w:color w:val="333333"/>
          <w:sz w:val="44"/>
          <w:szCs w:val="44"/>
          <w:shd w:val="clear" w:color="auto" w:fill="FFFFFF"/>
        </w:rPr>
      </w:pPr>
      <w:r w:rsidR="00EE6528">
        <w:rPr>
          <w:rFonts w:ascii="瀹嬩綋" w:hint="eastAsia"/>
          <w:b/>
          <w:color w:val="333333"/>
          <w:sz w:val="44"/>
          <w:szCs w:val="44"/>
          <w:shd w:val="clear" w:color="auto" w:fill="FFFFFF"/>
        </w:rPr>
        <w:t>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w:t>
      </w:r>
      <w:r>
        <w:rPr>
          <w:rFonts w:ascii="瀹嬩綋"/>
          <w:b/>
          <w:color w:val="333333"/>
          <w:sz w:val="44"/>
          <w:szCs w:val="44"/>
          <w:shd w:val="clear" w:color="auto" w:fill="FFFFFF"/>
        </w:rPr>
        <w:t>股票发行承销合同</w:t>
      </w:r>
    </w:p>
    <w:p w:rsidR="008E62AC">
      <w:pPr>
        <w:shd w:val="solid" w:color="FFFFFF" w:fill="auto"/>
        <w:autoSpaceDN w:val="0"/>
        <w:spacing w:before="300"/>
        <w:rPr>
          <w:rFonts w:ascii="瀹嬩綋"/>
          <w:color w:val="333333"/>
          <w:szCs w:val="21"/>
          <w:shd w:val="clear" w:color="auto" w:fill="FFFFFF"/>
        </w:rPr>
      </w:pPr>
      <w:r>
        <w:rPr>
          <w:rFonts w:ascii="瀹嬩綋" w:hint="eastAsia"/>
          <w:color w:val="333333"/>
          <w:szCs w:val="21"/>
          <w:shd w:val="clear" w:color="auto" w:fill="FFFFFF"/>
        </w:rPr>
        <w:t xml:space="preserve">    </w:t>
      </w:r>
      <w:r>
        <w:rPr>
          <w:rFonts w:ascii="瀹嬩綋"/>
          <w:color w:val="333333"/>
          <w:szCs w:val="21"/>
          <w:shd w:val="clear" w:color="auto" w:fill="FFFFFF"/>
        </w:rPr>
        <w:t>本协议由以下当事人在____________________________市签署</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甲方：发行人，即__________________________股份有限公司</w:t>
        <w:br/>
        <w:t>　　住所：__________省__________市__________路__________号</w:t>
        <w:br/>
        <w:t>　　法定代表人：____</w:t>
      </w:r>
      <w:r>
        <w:rPr>
          <w:rFonts w:ascii="瀹嬩綋"/>
          <w:color w:val="333333"/>
          <w:szCs w:val="21"/>
          <w:shd w:val="clear" w:color="auto" w:fill="FFFFFF"/>
        </w:rPr>
        <w:t>______________________________________</w:t>
      </w:r>
    </w:p>
    <w:p w:rsidR="008E62AC">
      <w:pPr>
        <w:shd w:val="solid" w:color="FFFFFF" w:fill="auto"/>
        <w:autoSpaceDN w:val="0"/>
        <w:spacing w:line="360" w:lineRule="atLeast"/>
        <w:rPr>
          <w:rFonts w:ascii="瀹嬩綋"/>
          <w:color w:val="333333"/>
          <w:szCs w:val="21"/>
          <w:shd w:val="clear" w:color="auto" w:fill="FFFFFF"/>
        </w:rPr>
        <w:sectPr>
          <w:pgSz w:w="11906" w:h="16838"/>
          <w:pgMar w:top="1440" w:right="1800" w:bottom="1440" w:left="1800" w:header="851" w:footer="992" w:gutter="0"/>
          <w:cols w:space="720"/>
          <w:docGrid w:type="lines" w:linePitch="312"/>
        </w:sectPr>
      </w:pPr>
      <w:r>
        <w:rPr>
          <w:rFonts w:ascii="瀹嬩綋"/>
          <w:color w:val="333333"/>
          <w:szCs w:val="21"/>
          <w:shd w:val="clear" w:color="auto" w:fill="FFFFFF"/>
        </w:rPr>
        <w:t>　　乙方：主承销商，即____________________________证券公司</w:t>
        <w:br/>
        <w:t>　　住所：__________省__________市__________路__________号</w:t>
        <w:br/>
        <w:t>　　法定代表人：__________________________________________</w:t>
      </w:r>
    </w:p>
    <w:p w:rsidR="008E62AC" w:rsidP="00EE6528">
      <w:pPr>
        <w:shd w:val="solid" w:color="FFFFFF" w:fill="auto"/>
        <w:autoSpaceDN w:val="0"/>
        <w:spacing w:before="300" w:line="20" w:lineRule="exact"/>
        <w:jc w:val="center"/>
        <w:rPr>
          <w:rFonts w:ascii="瀹嬩綋"/>
          <w:b/>
          <w:color w:val="333333"/>
          <w:sz w:val="44"/>
          <w:szCs w:val="44"/>
          <w:shd w:val="clear" w:color="auto" w:fill="FFFFFF"/>
        </w:rPr>
      </w:pPr>
      <w:r w:rsidR="00EE6528">
        <w:rPr>
          <w:rFonts w:ascii="瀹嬩綋" w:hint="eastAsia"/>
          <w:b/>
          <w:color w:val="333333"/>
          <w:sz w:val="44"/>
          <w:szCs w:val="44"/>
          <w:shd w:val="clear" w:color="auto" w:fill="FFFFFF"/>
        </w:rPr>
        <w:t>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蒆羃袃莆莂羂羅腿蚁羁膇莄蚇羁芀芇薃羀罿蒃葿罿肁芆螇羈膄蒁蚃羇芆芄蕿肆羆葿蒅蚃肈节莁蚂芀蒈螀蚁羀莀蚆蚀肂薆薂虿膅荿蒈虿芇膂螇蚈羇莇蚃螇聿膀薈螆膁莅蒄螅袁膈蒀螄肃蒄蝿螃膆芆蚅螃芈蒂薁螂羇芅蒇螁肀蒀莃袀膂芃蚂衿袂蒈薈袈羄芁薄袇膆薇蒀袇艿莀螈袆羈膂蚄袅肁莈薀袄膃膁</w:t>
      </w:r>
      <w:r>
        <w:rPr>
          <w:rFonts w:ascii="瀹嬩綋"/>
          <w:b/>
          <w:color w:val="333333"/>
          <w:sz w:val="44"/>
          <w:szCs w:val="44"/>
          <w:shd w:val="clear" w:color="auto" w:fill="FFFFFF"/>
        </w:rPr>
        <w:t>股票发行承销合同</w:t>
      </w:r>
    </w:p>
    <w:p w:rsidR="008E62AC">
      <w:pPr>
        <w:shd w:val="solid" w:color="FFFFFF" w:fill="auto"/>
        <w:autoSpaceDN w:val="0"/>
        <w:spacing w:before="300"/>
        <w:rPr>
          <w:rFonts w:ascii="瀹嬩綋"/>
          <w:color w:val="333333"/>
          <w:szCs w:val="21"/>
          <w:shd w:val="clear" w:color="auto" w:fill="FFFFFF"/>
        </w:rPr>
      </w:pPr>
      <w:r>
        <w:rPr>
          <w:rFonts w:ascii="瀹嬩綋" w:hint="eastAsia"/>
          <w:color w:val="333333"/>
          <w:szCs w:val="21"/>
          <w:shd w:val="clear" w:color="auto" w:fill="FFFFFF"/>
        </w:rPr>
        <w:t xml:space="preserve">    </w:t>
      </w:r>
      <w:r>
        <w:rPr>
          <w:rFonts w:ascii="瀹嬩綋"/>
          <w:color w:val="333333"/>
          <w:szCs w:val="21"/>
          <w:shd w:val="clear" w:color="auto" w:fill="FFFFFF"/>
        </w:rPr>
        <w:t>本协议由以下当事人在____________________________市签署</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甲方：发行人，即__________________________股份有限公司</w:t>
        <w:br/>
        <w:t>　　住所：__________省__________市__________路__________号</w:t>
        <w:br/>
        <w:t>　　法定代表人：____</w:t>
      </w:r>
      <w:r>
        <w:rPr>
          <w:rFonts w:ascii="瀹嬩綋"/>
          <w:color w:val="333333"/>
          <w:szCs w:val="21"/>
          <w:shd w:val="clear" w:color="auto" w:fill="FFFFFF"/>
        </w:rPr>
        <w:t>______________________________________</w:t>
      </w:r>
    </w:p>
    <w:p w:rsidR="008E62AC">
      <w:pPr>
        <w:shd w:val="solid" w:color="FFFFFF" w:fill="auto"/>
        <w:autoSpaceDN w:val="0"/>
        <w:spacing w:line="360" w:lineRule="atLeast"/>
        <w:rPr>
          <w:rFonts w:ascii="瀹嬩綋"/>
          <w:color w:val="333333"/>
          <w:szCs w:val="21"/>
          <w:shd w:val="clear" w:color="auto" w:fill="FFFFFF"/>
        </w:rPr>
        <w:sectPr>
          <w:pgSz w:w="11906" w:h="16838"/>
          <w:pgMar w:top="1440" w:right="1800" w:bottom="1440" w:left="1800" w:header="851" w:footer="992" w:gutter="0"/>
          <w:cols w:space="720"/>
          <w:docGrid w:type="lines" w:linePitch="312"/>
        </w:sectPr>
      </w:pPr>
      <w:r>
        <w:rPr>
          <w:rFonts w:ascii="瀹嬩綋"/>
          <w:color w:val="333333"/>
          <w:szCs w:val="21"/>
          <w:shd w:val="clear" w:color="auto" w:fill="FFFFFF"/>
        </w:rPr>
        <w:t>　　乙方：主承销商，即____________________________证券公司</w:t>
        <w:br/>
        <w:t>　　住所：__________省__________市__________路__________号</w:t>
        <w:br/>
        <w:t>　　法定代表人：__________________________________________</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鉴于：</w:t>
        <w:br/>
        <w:t>　　1．__________股份有限公司是依法成立的股份有限公司，已获中国证监会核准发行A股_______万股；乙方为依法成立的经营证券业务的证券公司，已获得中国证监会认可具有主承销商资格，</w:t>
        <w:br/>
        <w:t>　　2．__________股份有限公司准备向社会公众发行A股_______万股，现委托__________证券公司作为主承销商负责策划本次承销事宜，__________证券公司同意接受此委托。</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为了明确双方的权利义务，根据有关法律、法规的规定，制定本协议，以资共同遵守。</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第一条　承销方式</w:t>
        <w:br/>
        <w:t>　　甲方委托乙方为甲方A种股票发行的主销商和股票上市推荐人，由乙方负责总承销股票业务。本次股票发行采用包销方式，即在承销期限内未能全数发行完毕，未售出部分股票由乙方全额购入。</w:t>
      </w:r>
    </w:p>
    <w:p w:rsidR="008E62AC" w:rsidP="006A588B">
      <w:pPr>
        <w:shd w:val="solid" w:color="FFFFFF" w:fill="auto"/>
        <w:autoSpaceDN w:val="0"/>
        <w:spacing w:line="360" w:lineRule="atLeast"/>
        <w:ind w:firstLine="420" w:firstLineChars="200"/>
        <w:rPr>
          <w:rFonts w:ascii="瀹嬩綋"/>
          <w:color w:val="333333"/>
          <w:szCs w:val="21"/>
          <w:shd w:val="clear" w:color="auto" w:fill="FFFFFF"/>
        </w:rPr>
      </w:pPr>
      <w:r>
        <w:rPr>
          <w:rFonts w:ascii="瀹嬩綋"/>
          <w:color w:val="333333"/>
          <w:szCs w:val="21"/>
          <w:shd w:val="clear" w:color="auto" w:fill="FFFFFF"/>
        </w:rPr>
        <w:t>第二条　承销股票的种类、数量、发行价格和发行总市值</w:t>
        <w:br/>
        <w:t>　　2．1　甲方本次委托乙方代为承销的股票种类为人民币普通股（即A股），每股面值人民币1元。</w:t>
        <w:br/>
        <w:t>　　2．2　甲方本次委托乙方向社会公共发行的股票总额为__________股。</w:t>
      </w:r>
    </w:p>
    <w:p w:rsidR="008E62AC" w:rsidP="006A588B">
      <w:pPr>
        <w:shd w:val="solid" w:color="FFFFFF" w:fill="auto"/>
        <w:autoSpaceDN w:val="0"/>
        <w:spacing w:line="360" w:lineRule="atLeast"/>
        <w:ind w:firstLine="420" w:firstLineChars="200"/>
        <w:rPr>
          <w:rFonts w:ascii="瀹嬩綋"/>
          <w:color w:val="333333"/>
          <w:szCs w:val="21"/>
          <w:shd w:val="clear" w:color="auto" w:fill="FFFFFF"/>
        </w:rPr>
      </w:pPr>
      <w:r>
        <w:rPr>
          <w:rFonts w:ascii="瀹嬩綋"/>
          <w:color w:val="333333"/>
          <w:szCs w:val="21"/>
          <w:shd w:val="clear" w:color="auto" w:fill="FFFFFF"/>
        </w:rPr>
        <w:t>2．3　每股发行价格为__________元。</w:t>
        <w:br/>
        <w:t>　　2．4　发行总市值为__________元（即每股发行价格×发行总额）。</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第三条　承销期限及起止日期</w:t>
        <w:br/>
        <w:t>　　3．1　本次股票承销期为__________天（不超过90天）。</w:t>
        <w:br/>
        <w:t>　　3．2　承销期限自刊登公开招股说明书之日起至第__________天为止。</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第四条　承销付款方式及日期</w:t>
        <w:br/>
        <w:t>　　在本次承销期届满后，30个工作日内无论是否全部发行完毕，乙方均应将全部股票款项（如未全部发行完毕，也包括自己包销部分的股款）在扣除承销费用后，一次划向甲方指定的银行帐号。</w:t>
      </w:r>
    </w:p>
    <w:p w:rsidR="008E62AC">
      <w:pPr>
        <w:shd w:val="solid" w:color="FFFFFF" w:fill="auto"/>
        <w:autoSpaceDN w:val="0"/>
        <w:spacing w:line="360" w:lineRule="atLeast"/>
        <w:rPr>
          <w:rFonts w:ascii="瀹嬩綋"/>
          <w:color w:val="333333"/>
          <w:szCs w:val="21"/>
          <w:shd w:val="clear" w:color="auto" w:fill="FFFFFF"/>
        </w:rPr>
        <w:sectPr>
          <w:type w:val="nextPage"/>
          <w:pgSz w:w="11906" w:h="16838"/>
          <w:pgMar w:top="1440" w:right="1800" w:bottom="1440" w:left="1800" w:header="851" w:footer="992" w:gutter="0"/>
          <w:pgNumType w:start="2"/>
          <w:cols w:space="720"/>
          <w:titlePg w:val="0"/>
          <w:docGrid w:type="lines" w:linePitch="312"/>
        </w:sectPr>
      </w:pP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第五条　承销手续费的计算、支付方式</w:t>
        <w:br/>
        <w:t>　　5．1　甲、乙双方经协商同意，甲方向乙方支付发行总值的_______％作为主承销费用（按证监会的收费标准，为1．5％～3％之间）。该费用包括但不限于文件制作费（如招股说明书、上市公告书等文书的制作）、主承销协调费等。</w:t>
        <w:br/>
        <w:t>　　5．2　承销费用由乙方在向甲方支付股票款项时扣除。</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第六条　其他费用与承销有关的费用</w:t>
        <w:br/>
        <w:t>　　与本次股票发行（承销）有关的其他费用，如广告宣传费、印刷费等费用由甲方确认后由其承担。该等费用不包含在第7条所指的主承销手续费中。</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第七条　上市推荐费</w:t>
        <w:br/>
        <w:t>　　上市推荐费按本次发行面值_______％收取，由乙方一并在移交股款时扣除。</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第八条　甲方的权利义务</w:t>
        <w:br/>
        <w:t>　　8．1　甲方的权利</w:t>
        <w:br/>
        <w:t>　　8．1．1　甲方有权要求乙方按本协议的规定勤勉，尽责地承销股票，并有权对整个承销活动进行监督。</w:t>
        <w:br/>
        <w:t>　　8．1．2　甲方有权要求乙方按本协议的规定时间和方式支付全部股票款项（在扣除承销手续费和上市推荐费以后）。</w:t>
        <w:br/>
        <w:t>　　8．2　甲方的义务</w:t>
        <w:br/>
        <w:t>　　8．2．1　甲方有义务向乙方提供本次股票发行所需的所有详尽的、真实的、完整的资料和文件，以便乙方的工作顺利地进行。</w:t>
        <w:br/>
        <w:t>　　8．2．2　甲方有义务协助乙方的本次股票发行工作，包括但不限于为乙方对其企业进行实地考察提供方便，协助办理有关手续等</w:t>
      </w:r>
    </w:p>
    <w:p w:rsidR="008E62AC">
      <w:pPr>
        <w:shd w:val="solid" w:color="FFFFFF" w:fill="auto"/>
        <w:autoSpaceDN w:val="0"/>
        <w:spacing w:line="360" w:lineRule="atLeast"/>
        <w:rPr>
          <w:rFonts w:ascii="瀹嬩綋"/>
          <w:color w:val="333333"/>
          <w:szCs w:val="21"/>
          <w:shd w:val="clear" w:color="auto" w:fill="FFFFFF"/>
        </w:rPr>
        <w:sectPr>
          <w:type w:val="nextPage"/>
          <w:pgSz w:w="11906" w:h="16838"/>
          <w:pgMar w:top="1440" w:right="1800" w:bottom="1440" w:left="1800" w:header="851" w:footer="992" w:gutter="0"/>
          <w:pgNumType w:start="3"/>
          <w:cols w:space="720"/>
          <w:titlePg w:val="0"/>
          <w:docGrid w:type="lines" w:linePitch="312"/>
        </w:sectPr>
      </w:pP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第九条　乙方的权利义务</w:t>
        <w:br/>
        <w:t>　　9．1　乙方的权利</w:t>
        <w:br/>
        <w:t>　　9．1．1　乙方有权要求甲方对本次股票发行工作给予配合。</w:t>
        <w:br/>
        <w:t>　　9．1．2　乙方有权要求甲方提供的与本次股票发行有关的所有资料文件为真实、完整、准确的。如果甲方未尽此项义务而致使本次股票发行受阻或失败，乙方有权终止本协议。</w:t>
        <w:br/>
        <w:t>　　9．1．3　乙方有权按本协议的约定收取有关承销手续费、上市推荐费和其他有关费用。</w:t>
        <w:br/>
        <w:t>　　9．2　乙方的义务</w:t>
        <w:br/>
        <w:t>　　9．2．1　乙方有义务按本协议的规定，尽责、勤勉地完成本次股票承销活动。</w:t>
        <w:br/>
        <w:t>　　9．2．2　乙方应积极协助甲方向上级主管部门办理发行股票的申报手续，制订发行时间表。</w:t>
        <w:br/>
        <w:t>　　9．2．3　乙方负责组建承销团，制订股票发行具体方案，编制招股说明书等相关文件或资料，并与有关方面签订分销合同，资料备忘录以及相关的其他法律文件，并负责处理、协调本次股票发行过程中出现的有关问题。</w:t>
        <w:br/>
        <w:t>　　9．2．4　乙方负责为甲方进行上市辅导（具体协议以后再签）和推荐上市等服务工作</w:t>
      </w:r>
      <w:r>
        <w:rPr>
          <w:rFonts w:ascii="瀹嬩綋" w:hint="eastAsia"/>
          <w:color w:val="333333"/>
          <w:szCs w:val="21"/>
          <w:shd w:val="clear" w:color="auto" w:fill="FFFFFF"/>
        </w:rPr>
        <w:t xml:space="preserve">     </w:t>
      </w:r>
      <w:r>
        <w:rPr>
          <w:rFonts w:ascii="瀹嬩綋"/>
          <w:color w:val="333333"/>
          <w:szCs w:val="21"/>
          <w:shd w:val="clear" w:color="auto" w:fill="FFFFFF"/>
        </w:rPr>
        <w:t>9．2．5　乙方对甲方负有保密义务，即其对在本次股票发行过程中所知道甲方的商业秘密等不欲让外人知道的秘密负有保密的责任。</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第十条　甲、乙双方声明</w:t>
        <w:br/>
        <w:t>　　甲、乙双方保证，双方自本协议签署之日起一直到本次承销结束日为止，在事先未与对方协商并取得对方书面同意的情况下，不能以任何形式。对外披露招股说明书以外的可能影响本次股票发行的信息，否则应承担违约责任。</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第十一条　甲方的承诺</w:t>
        <w:br/>
        <w:t>　　11．1　甲方保证其为乙方提供的与本次股票发行有关的资料文件为真实、完整、准确，不存在重大误解、虚假性陈述和重要遗漏</w:t>
        <w:br/>
        <w:t>　　11．2　甲方承诺，将视本次A股发行的进程，同意乙方提出的相关合理的要求，包括采取相应的行为和提供相应的文件。以上目的是为了本次A股的顺利发行。</w:t>
      </w:r>
    </w:p>
    <w:p w:rsidR="008E62AC">
      <w:pPr>
        <w:shd w:val="solid" w:color="FFFFFF" w:fill="auto"/>
        <w:autoSpaceDN w:val="0"/>
        <w:spacing w:line="360" w:lineRule="atLeast"/>
        <w:ind w:firstLine="420" w:firstLineChars="200"/>
        <w:rPr>
          <w:rFonts w:ascii="瀹嬩綋" w:hint="eastAsia"/>
          <w:color w:val="333333"/>
          <w:szCs w:val="21"/>
          <w:shd w:val="clear" w:color="auto" w:fill="FFFFFF"/>
        </w:rPr>
      </w:pPr>
      <w:r>
        <w:rPr>
          <w:rFonts w:ascii="瀹嬩綋"/>
          <w:color w:val="333333"/>
          <w:szCs w:val="21"/>
          <w:shd w:val="clear" w:color="auto" w:fill="FFFFFF"/>
        </w:rPr>
        <w:t>第十二条　违约责任</w:t>
        <w:br/>
        <w:t>　　甲、乙双方应严格遵守本协议的各项规定，如有违反，则为违约行为，应承担违约责任。给对方造成损失的，要予以全额赔偿（有其他具体规定除外）；双方均有过错的，按过错大小分别承担相应的责任。以下为具体违约责任的规定</w:t>
      </w:r>
      <w:r>
        <w:rPr>
          <w:rFonts w:ascii="瀹嬩綋" w:hint="eastAsia"/>
          <w:color w:val="333333"/>
          <w:szCs w:val="21"/>
          <w:shd w:val="clear" w:color="auto" w:fill="FFFFFF"/>
        </w:rPr>
        <w:t xml:space="preserve">:      </w:t>
      </w:r>
    </w:p>
    <w:p w:rsidR="008E62AC">
      <w:pPr>
        <w:shd w:val="solid" w:color="FFFFFF" w:fill="auto"/>
        <w:autoSpaceDN w:val="0"/>
        <w:spacing w:line="360" w:lineRule="atLeast"/>
        <w:ind w:firstLine="420" w:firstLineChars="200"/>
        <w:rPr>
          <w:rFonts w:ascii="瀹嬩綋" w:hint="eastAsia"/>
          <w:color w:val="333333"/>
          <w:szCs w:val="21"/>
          <w:shd w:val="clear" w:color="auto" w:fill="FFFFFF"/>
        </w:rPr>
      </w:pPr>
      <w:r>
        <w:rPr>
          <w:rFonts w:ascii="瀹嬩綋"/>
          <w:color w:val="333333"/>
          <w:szCs w:val="21"/>
          <w:shd w:val="clear" w:color="auto" w:fill="FFFFFF"/>
        </w:rPr>
        <w:t>12．1　甲方在与乙方签订本协议后又选择其他证券公司担任相同或类似的角色的，其与其他证券公司签订的协议无效，而且还应履行本协议下之全部义务；如果已无法履行该义务，则应支付股金总额的_________／万，作为赔偿金；</w:t>
      </w:r>
      <w:r>
        <w:rPr>
          <w:rFonts w:ascii="瀹嬩綋" w:hint="eastAsia"/>
          <w:color w:val="333333"/>
          <w:szCs w:val="21"/>
          <w:shd w:val="clear" w:color="auto" w:fill="FFFFFF"/>
        </w:rPr>
        <w:t xml:space="preserve">      </w:t>
      </w:r>
    </w:p>
    <w:p w:rsidR="008E62AC">
      <w:pPr>
        <w:shd w:val="solid" w:color="FFFFFF" w:fill="auto"/>
        <w:autoSpaceDN w:val="0"/>
        <w:spacing w:line="360" w:lineRule="atLeast"/>
        <w:rPr>
          <w:rFonts w:ascii="瀹嬩綋"/>
          <w:color w:val="333333"/>
          <w:szCs w:val="21"/>
          <w:shd w:val="clear" w:color="auto" w:fill="FFFFFF"/>
        </w:rPr>
      </w:pPr>
      <w:r>
        <w:rPr>
          <w:rFonts w:ascii="瀹嬩綋" w:hint="eastAsia"/>
          <w:color w:val="333333"/>
          <w:szCs w:val="21"/>
          <w:shd w:val="clear" w:color="auto" w:fill="FFFFFF"/>
        </w:rPr>
        <w:t xml:space="preserve">    </w:t>
      </w:r>
      <w:r>
        <w:rPr>
          <w:rFonts w:ascii="瀹嬩綋"/>
          <w:color w:val="333333"/>
          <w:szCs w:val="21"/>
          <w:shd w:val="clear" w:color="auto" w:fill="FFFFFF"/>
        </w:rPr>
        <w:t>12．2　由于乙方的过失造成本次A股未能发行，应向甲方支付股金总额的_________／万，作为赔偿金；</w:t>
        <w:br/>
        <w:t>　　12．3　乙方延迟划拨股款的，按同期银行利率＋_______％来计收利息。</w:t>
      </w:r>
    </w:p>
    <w:p w:rsidR="008E62AC">
      <w:pPr>
        <w:shd w:val="solid" w:color="FFFFFF" w:fill="auto"/>
        <w:autoSpaceDN w:val="0"/>
        <w:spacing w:line="360" w:lineRule="atLeast"/>
        <w:rPr>
          <w:rFonts w:ascii="瀹嬩綋"/>
          <w:color w:val="333333"/>
          <w:szCs w:val="21"/>
          <w:shd w:val="clear" w:color="auto" w:fill="FFFFFF"/>
        </w:rPr>
        <w:sectPr>
          <w:type w:val="nextPage"/>
          <w:pgSz w:w="11906" w:h="16838"/>
          <w:pgMar w:top="1440" w:right="1800" w:bottom="1440" w:left="1800" w:header="851" w:footer="992" w:gutter="0"/>
          <w:pgNumType w:start="4"/>
          <w:cols w:space="720"/>
          <w:titlePg w:val="0"/>
          <w:docGrid w:type="lines" w:linePitch="312"/>
        </w:sectPr>
      </w:pP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第十三条　争议的解决</w:t>
        <w:br/>
        <w:t>　　13．1　双方就本协议的解释、履行，以及与本协议有关的其他争议，应首先通过友好协商解决；</w:t>
        <w:br/>
        <w:t>　　13．2　如果双方自友好协商开始后30日内未能达成一致，则应将争议提交中国证券监督管理委员会指定的仲裁机构仲裁，其仲裁裁决为终局的，对双方有约束力。</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第十四条　不可抗力</w:t>
        <w:br/>
        <w:t>　　自本协议签署日到承销结束日之间，如果发生任何政治、军事、经济、金融、法律等方面的重大变故，而且此等变故为双方所不可预料，不可避免，而且已经或者将会对甲方的业务、财务状况以及本次A股发行产生重大不利影响，则</w:t>
      </w:r>
      <w:r>
        <w:rPr>
          <w:rFonts w:ascii="瀹嬩綋" w:hint="eastAsia"/>
          <w:color w:val="333333"/>
          <w:szCs w:val="21"/>
          <w:shd w:val="clear" w:color="auto" w:fill="FFFFFF"/>
        </w:rPr>
        <w:t>任</w:t>
      </w:r>
      <w:r>
        <w:rPr>
          <w:rFonts w:ascii="瀹嬩綋"/>
          <w:color w:val="333333"/>
          <w:szCs w:val="21"/>
          <w:shd w:val="clear" w:color="auto" w:fill="FFFFFF"/>
        </w:rPr>
        <w:t>何一方可以决定暂时中止（不可超过30天）本协议或者终止本协议。</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第十五条　未尽事宜</w:t>
        <w:br/>
        <w:t>　　本协议未尽事宜，由双方协商补充，补充协议为本协议之一部分，与本协议有同等法律效力。</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　　第十六条　附则</w:t>
        <w:br/>
        <w:t>　　16．1　本协议经双方法定代表人或者授权代表签字并加盖单位公章后生效。</w:t>
        <w:br/>
        <w:t>　　16．2　本协议一式十份，甲乙双方各执二份，其余作为报审材料。</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甲方：__________股份有限公司（盖章）_______法定代表人（或授权代表）（签字）_____________</w:t>
      </w:r>
    </w:p>
    <w:p w:rsidR="008E62AC">
      <w:pPr>
        <w:shd w:val="solid" w:color="FFFFFF" w:fill="auto"/>
        <w:autoSpaceDN w:val="0"/>
        <w:spacing w:line="360" w:lineRule="atLeast"/>
        <w:rPr>
          <w:rFonts w:ascii="瀹嬩綋"/>
          <w:color w:val="333333"/>
          <w:szCs w:val="21"/>
          <w:shd w:val="clear" w:color="auto" w:fill="FFFFFF"/>
        </w:rPr>
      </w:pPr>
      <w:r>
        <w:rPr>
          <w:rFonts w:ascii="瀹嬩綋"/>
          <w:color w:val="333333"/>
          <w:szCs w:val="21"/>
          <w:shd w:val="clear" w:color="auto" w:fill="FFFFFF"/>
        </w:rPr>
        <w:t>乙方：__________证券公司（盖章）________________法定代表人（或授权代表）（签字）_________签约时间：____________年_________月___________日</w:t>
      </w:r>
    </w:p>
    <w:p w:rsidR="008E62AC">
      <w:pPr>
        <w:shd w:val="solid" w:color="FFFFFF" w:fill="auto"/>
        <w:autoSpaceDN w:val="0"/>
        <w:spacing w:line="360" w:lineRule="atLeast"/>
        <w:jc w:val="right"/>
        <w:rPr>
          <w:rFonts w:ascii="瀹嬩綋"/>
          <w:color w:val="333333"/>
          <w:sz w:val="24"/>
          <w:szCs w:val="24"/>
          <w:shd w:val="clear" w:color="auto" w:fill="FFFFFF"/>
        </w:rPr>
      </w:pPr>
    </w:p>
    <w:p w:rsidR="008E62AC">
      <w:pPr>
        <w:shd w:val="solid" w:color="FFFFFF" w:fill="auto"/>
        <w:autoSpaceDN w:val="0"/>
        <w:spacing w:line="360" w:lineRule="atLeast"/>
        <w:jc w:val="center"/>
        <w:rPr>
          <w:rFonts w:ascii="瀹嬩綋"/>
          <w:b/>
          <w:bCs/>
          <w:color w:val="333333"/>
          <w:sz w:val="44"/>
          <w:szCs w:val="44"/>
          <w:shd w:val="clear" w:color="auto" w:fill="FFFFFF"/>
        </w:rPr>
      </w:pPr>
      <w:r>
        <w:rPr>
          <w:rFonts w:ascii="瀹嬩綋"/>
          <w:b/>
          <w:bCs/>
          <w:color w:val="333333"/>
          <w:sz w:val="44"/>
          <w:szCs w:val="44"/>
          <w:shd w:val="clear" w:color="auto" w:fill="FFFFFF"/>
        </w:rPr>
        <w:t>股票发行承销团协议（A股）</w:t>
      </w:r>
    </w:p>
    <w:p w:rsidR="008E62AC">
      <w:pPr>
        <w:shd w:val="solid" w:color="FFFFFF" w:fill="auto"/>
        <w:autoSpaceDN w:val="0"/>
        <w:spacing w:line="360" w:lineRule="atLeast"/>
        <w:rPr>
          <w:rFonts w:ascii="瀹嬩綋"/>
          <w:color w:val="333333"/>
          <w:sz w:val="24"/>
          <w:szCs w:val="24"/>
          <w:shd w:val="clear" w:color="auto" w:fill="FFFFFF"/>
        </w:rPr>
      </w:pPr>
      <w:r>
        <w:rPr>
          <w:rFonts w:ascii="瀹嬩綋" w:hint="eastAsia"/>
          <w:color w:val="333333"/>
          <w:sz w:val="24"/>
          <w:szCs w:val="24"/>
          <w:shd w:val="clear" w:color="auto" w:fill="FFFFFF"/>
        </w:rPr>
        <w:t xml:space="preserve">    </w:t>
      </w:r>
      <w:r>
        <w:rPr>
          <w:rFonts w:ascii="瀹嬩綋"/>
          <w:color w:val="333333"/>
          <w:sz w:val="24"/>
          <w:szCs w:val="24"/>
          <w:shd w:val="clear" w:color="auto" w:fill="FFFFFF"/>
        </w:rPr>
        <w:t>本协议由以下各方在________________市签署：</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甲方：主承销商（________________证券公司）</w:t>
        <w:br/>
        <w:t>　　住所：_______省_______市_______路_______号</w:t>
        <w:br/>
        <w:t>　　法定代表人：______________________________</w:t>
      </w:r>
    </w:p>
    <w:p w:rsidR="008E62AC">
      <w:pPr>
        <w:shd w:val="solid" w:color="FFFFFF" w:fill="auto"/>
        <w:autoSpaceDN w:val="0"/>
        <w:spacing w:line="360" w:lineRule="atLeast"/>
        <w:rPr>
          <w:rFonts w:ascii="瀹嬩綋"/>
          <w:color w:val="333333"/>
          <w:sz w:val="24"/>
          <w:szCs w:val="24"/>
          <w:shd w:val="clear" w:color="auto" w:fill="FFFFFF"/>
        </w:rPr>
        <w:sectPr>
          <w:type w:val="nextPage"/>
          <w:pgSz w:w="11906" w:h="16838"/>
          <w:pgMar w:top="1440" w:right="1800" w:bottom="1440" w:left="1800" w:header="851" w:footer="992" w:gutter="0"/>
          <w:pgNumType w:start="5"/>
          <w:cols w:space="720"/>
          <w:titlePg w:val="0"/>
          <w:docGrid w:type="lines" w:linePitch="312"/>
        </w:sectPr>
      </w:pP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乙方：副主承销商（______________证券公司）</w:t>
        <w:br/>
        <w:t>　　住所：_______省_______市_______路_______号</w:t>
        <w:br/>
        <w:t>　　法定代表人：______________________________</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丙方：分销商（__________________证券公司）</w:t>
        <w:br/>
        <w:t>　　住所：_______省_______市_______路_______号</w:t>
        <w:br/>
        <w:t>　　法定代表人：______________________________</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鉴于：</w:t>
        <w:br/>
        <w:t>　　1．甲方（即主承销商）已于_________年_____月____日与__________股份有限公司（以下简称为发起人）签署了关于为发行人发行面值人民币1．00元的A种股票__________股的承销协议；</w:t>
        <w:br/>
        <w:t>　　2．甲、乙、丙三方同意组成承销团，依据上述的承销协议负责本次股票发行的有关事宜。</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甲、乙、丙三方经过友好协商，根据我国有关法律、法规的规定，在平等协商、公平合理的基础上，为确定各方当事人的权利义务，达成本承销团协议，以资共同遵守：</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第一条　承销股票的种类、数量、金额及发行价格</w:t>
        <w:br/>
        <w:t>　　1．1　股票的种类</w:t>
        <w:br/>
        <w:t>　　本次发行的股票为面值人民币1．00元的人民币普通股（即A股）。</w:t>
        <w:br/>
        <w:t>　　1．2　股票的数量</w:t>
        <w:br/>
        <w:t>　　本次发行的股票数量为__________股。</w:t>
        <w:br/>
        <w:t>　　1．3　股票的发行价格</w:t>
        <w:br/>
        <w:t>　　本次发行的股票的发行价格为：每股人民币__________元。</w:t>
        <w:br/>
        <w:t>　　1．4　发行总金额</w:t>
        <w:br/>
        <w:t>　　本次发行的总金额为：__________元（即发行总金额=发行价格×发行数量）。</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第二条　承销方式</w:t>
        <w:br/>
        <w:t>　　本次股票发行采取余额包销的方式，即在承销期届满之时仍未完全售出所有股票的，各承销团成员按承销比例将未售出的股票全部认购。</w:t>
      </w:r>
    </w:p>
    <w:p w:rsidR="008E62AC">
      <w:pPr>
        <w:shd w:val="solid" w:color="FFFFFF" w:fill="auto"/>
        <w:autoSpaceDN w:val="0"/>
        <w:spacing w:line="360" w:lineRule="atLeast"/>
        <w:rPr>
          <w:rFonts w:ascii="瀹嬩綋"/>
          <w:color w:val="333333"/>
          <w:sz w:val="24"/>
          <w:szCs w:val="24"/>
          <w:shd w:val="clear" w:color="auto" w:fill="FFFFFF"/>
        </w:rPr>
        <w:sectPr>
          <w:type w:val="nextPage"/>
          <w:pgSz w:w="11906" w:h="16838"/>
          <w:pgMar w:top="1440" w:right="1800" w:bottom="1440" w:left="1800" w:header="851" w:footer="992" w:gutter="0"/>
          <w:pgNumType w:start="6"/>
          <w:cols w:space="720"/>
          <w:titlePg w:val="0"/>
          <w:docGrid w:type="lines" w:linePitch="312"/>
        </w:sectPr>
      </w:pP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第三条　承销比例</w:t>
        <w:br/>
        <w:t>　　3．1　甲方承销比例为________％，共计________万股；</w:t>
        <w:br/>
        <w:t>　　3．2　乙方承销比例为________％，共计________万股；</w:t>
        <w:br/>
        <w:t>　　3．3　丙方承销比例为________％，共计________万股。</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第四条　承销期及起止日期</w:t>
        <w:br/>
        <w:t>　　本次股票发行承销期为________天（不得多于90天），起止日期为________年____月____日到________年____月_____日。</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第五条　承销付款的日期及方式</w:t>
        <w:br/>
        <w:t>　　在本次承销期届满30日内，甲方负责将全部股票款项（在扣除承销手续费后）划入发行人指定的银行帐号。此处的全部股票款项，包括全部向社会公众发行完所得的股票，也包括未全部向社会公众发行完而被甲、乙、丙三方以发行价购入的股款。</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第六条　承销缴款的公式和日期</w:t>
        <w:br/>
        <w:t>　　6．1　甲、乙、丙三方向社会公众发行的股票所得股款应划入甲方指定的银行帐户。</w:t>
        <w:br/>
        <w:t>　　6．2　如果本次承销的股票未全部向社会公众发行完，则乙、丙两方应在本次股票承销期结束后5个工作日内将其包销股票余额款项全部划入甲方指定的银行帐户。</w:t>
        <w:br/>
        <w:t>　　6．3　甲方指定的银行帐户</w:t>
        <w:br/>
        <w:t>　　户名：____________证券公司</w:t>
        <w:br/>
        <w:t>　　开户银行：________银行________分行</w:t>
        <w:br/>
        <w:t>　　银行帐号：________________________</w:t>
      </w:r>
    </w:p>
    <w:p w:rsidR="008E62AC">
      <w:pPr>
        <w:shd w:val="solid" w:color="FFFFFF" w:fill="auto"/>
        <w:autoSpaceDN w:val="0"/>
        <w:spacing w:line="360" w:lineRule="atLeast"/>
        <w:rPr>
          <w:rFonts w:ascii="瀹嬩綋"/>
          <w:color w:val="333333"/>
          <w:sz w:val="24"/>
          <w:szCs w:val="24"/>
          <w:shd w:val="clear" w:color="auto" w:fill="FFFFFF"/>
        </w:rPr>
        <w:sectPr>
          <w:type w:val="nextPage"/>
          <w:pgSz w:w="11906" w:h="16838"/>
          <w:pgMar w:top="1440" w:right="1800" w:bottom="1440" w:left="1800" w:header="851" w:footer="992" w:gutter="0"/>
          <w:pgNumType w:start="7"/>
          <w:cols w:space="720"/>
          <w:titlePg w:val="0"/>
          <w:docGrid w:type="lines" w:linePitch="312"/>
        </w:sectPr>
      </w:pP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第七条　承销费用的计算、支付公式和日期</w:t>
        <w:br/>
        <w:t>　　7．1　承销费用的计算</w:t>
        <w:br/>
        <w:t>　　7．1．1　甲方与发行人签署的承销协议已确定本次承销费用为__________万元。</w:t>
        <w:br/>
        <w:t>　　7．1．2　对于承销费用，应先扣除制作、印刷、散发、刊登招股说明书，发行公告费用及其他相关费用。</w:t>
        <w:br/>
        <w:t>　　7．1．2　甲方作为主承销商，还应提取主承销商协调费，即__________万元，在提取主承销商协调费后剩余的部分在甲、乙、丙三者分派。</w:t>
        <w:br/>
        <w:t>　　7．1．3　在三者之间和分派</w:t>
        <w:br/>
        <w:t>　　承销费用在扣除以上费用后的剩余部分由甲、乙、丙三方按包销比例进行分配，即甲方可获得______________万元，（即剩余部分×_____％）；乙方可获得________万元（即剩余部分×_______％）；丙方可获得__________万元（即剩余部分×________％）。</w:t>
        <w:br/>
        <w:t>　　7．2　承销费用支付方式和日期</w:t>
        <w:br/>
        <w:t>　　甲方作为主承销商应在乙、丙两方将其包销的余股款全部划入甲方指定的银行帐户（见第6条）后5天内将乙、丙两方应得的承销费用划入其各自指定的银行帐户。</w:t>
        <w:br/>
        <w:t>　　乙方　户名：____________________证券公司</w:t>
        <w:br/>
        <w:t>　　　　　开户银行：________银行________分行</w:t>
        <w:br/>
        <w:t>　　</w:t>
      </w:r>
      <w:r>
        <w:rPr>
          <w:rFonts w:ascii="瀹嬩綋" w:hint="eastAsia"/>
          <w:color w:val="333333"/>
          <w:sz w:val="24"/>
          <w:szCs w:val="24"/>
          <w:shd w:val="clear" w:color="auto" w:fill="FFFFFF"/>
        </w:rPr>
        <w:t xml:space="preserve">     </w:t>
      </w:r>
      <w:r>
        <w:rPr>
          <w:rFonts w:ascii="瀹嬩綋"/>
          <w:color w:val="333333"/>
          <w:sz w:val="24"/>
          <w:szCs w:val="24"/>
          <w:shd w:val="clear" w:color="auto" w:fill="FFFFFF"/>
        </w:rPr>
        <w:t xml:space="preserve"> 银行帐号：________________________</w:t>
        <w:br/>
        <w:t>　　丙方　户名：____________________证券公司</w:t>
        <w:br/>
        <w:t>　　　　　开户银行：________银行________分行</w:t>
        <w:br/>
        <w:t xml:space="preserve">　　 </w:t>
      </w:r>
      <w:r>
        <w:rPr>
          <w:rFonts w:ascii="瀹嬩綋" w:hint="eastAsia"/>
          <w:color w:val="333333"/>
          <w:sz w:val="24"/>
          <w:szCs w:val="24"/>
          <w:shd w:val="clear" w:color="auto" w:fill="FFFFFF"/>
        </w:rPr>
        <w:t xml:space="preserve">     </w:t>
      </w:r>
      <w:r>
        <w:rPr>
          <w:rFonts w:ascii="瀹嬩綋"/>
          <w:color w:val="333333"/>
          <w:sz w:val="24"/>
          <w:szCs w:val="24"/>
          <w:shd w:val="clear" w:color="auto" w:fill="FFFFFF"/>
        </w:rPr>
        <w:t>银行帐号：________________________</w:t>
      </w:r>
    </w:p>
    <w:p w:rsidR="008E62AC">
      <w:pPr>
        <w:shd w:val="solid" w:color="FFFFFF" w:fill="auto"/>
        <w:autoSpaceDN w:val="0"/>
        <w:spacing w:line="360" w:lineRule="atLeast"/>
        <w:rPr>
          <w:rFonts w:ascii="瀹嬩綋"/>
          <w:color w:val="333333"/>
          <w:sz w:val="24"/>
          <w:szCs w:val="24"/>
          <w:shd w:val="clear" w:color="auto" w:fill="FFFFFF"/>
        </w:rPr>
        <w:sectPr>
          <w:type w:val="nextPage"/>
          <w:pgSz w:w="11906" w:h="16838"/>
          <w:pgMar w:top="1440" w:right="1800" w:bottom="1440" w:left="1800" w:header="851" w:footer="992" w:gutter="0"/>
          <w:pgNumType w:start="8"/>
          <w:cols w:space="720"/>
          <w:titlePg w:val="0"/>
          <w:docGrid w:type="lines" w:linePitch="312"/>
        </w:sectPr>
      </w:pP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第八条　甲方权利和义务</w:t>
        <w:br/>
        <w:t>　　8．1　甲方的权利</w:t>
        <w:br/>
        <w:t>　　8．1．1　甲方在组织协调本次股票承销过程中，有权要求乙、丙双方给予积极配合。</w:t>
        <w:br/>
        <w:t>　　8．1．2　甲方有权要求乙、丙双方在本次承销末将全部股票向社会公众售完的情况下按本协议的规定将包销股票余额款项划入甲方所指定的银行帐户。</w:t>
        <w:br/>
        <w:t>　　8．2　甲方的义务</w:t>
        <w:br/>
        <w:t>　　8．2．1　甲方应负责制订本次股票发行方案，并组织、协商各承销商实施本次股票发行事宜。</w:t>
        <w:br/>
        <w:t>　　8．2．2　甲方应负责股票发行的广告和宣传工作。</w:t>
        <w:br/>
        <w:t>　　8．2．3　甲方应在本次股票承销中履行保密义务，不得将除向公众披露的招股说明书之外的，可能影响本次股票承销的信息向承销团成员以外的人泄露。</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第九条　乙、丙两方的权利义务</w:t>
        <w:br/>
        <w:t>　　9．1　乙、丙两方的权利</w:t>
        <w:br/>
        <w:t>　　9．1．1　乙、丙两方有权要求甲方按本协议约定的时间和方式将其应得的承销费划入其分别指定的银行帐户。</w:t>
        <w:br/>
        <w:t>　　9．1．2　乙、丙两方有权要求甲方向其提供包括发行人提供的所有与本次承销有关的资料文件。</w:t>
        <w:br/>
        <w:t>　　9．2　乙、丙两方的义务</w:t>
        <w:br/>
        <w:t>　　9．2．1　乙、丙两方应根据本协议尽职、勤勉地进行承销股票。</w:t>
        <w:br/>
        <w:t>　　9．2．2　乙、丙两方应严格履行保密义务，不得将除向社会公众披露的招股说明文之外的可能影响本次股票承销的信息向承销团成员以外的人泄露。</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第十条　违约责任</w:t>
        <w:br/>
        <w:t>　　甲、乙、丙三方任何一方有违反本协议的规定，即构成违约，给他方造成损失的，应负责赔偿，三方或两方均有过错的，按过错大小承担违约责任。</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第十一条　争议的解决</w:t>
        <w:br/>
        <w:t>　　11．1　任何对本协议的解释和履行产生争议的，各方首先应友好协商解决。</w:t>
      </w:r>
      <w:r>
        <w:rPr>
          <w:rFonts w:ascii="瀹嬩綋" w:hint="eastAsia"/>
          <w:color w:val="333333"/>
          <w:sz w:val="24"/>
          <w:szCs w:val="24"/>
          <w:shd w:val="clear" w:color="auto" w:fill="FFFFFF"/>
        </w:rPr>
        <w:t xml:space="preserve">     </w:t>
      </w:r>
      <w:r>
        <w:rPr>
          <w:rFonts w:ascii="瀹嬩綋"/>
          <w:color w:val="333333"/>
          <w:sz w:val="24"/>
          <w:szCs w:val="24"/>
          <w:shd w:val="clear" w:color="auto" w:fill="FFFFFF"/>
        </w:rPr>
        <w:t>11．2　在开始协商后30日内仍未达成一致的，甲、乙、丙三方任何一方均有权向中国证监会指定的仲裁机构申请仲裁，其仲裁裁决为终局裁决，对各方当事人均有约束力。</w:t>
      </w:r>
    </w:p>
    <w:p w:rsidR="008E62AC">
      <w:pPr>
        <w:shd w:val="solid" w:color="FFFFFF" w:fill="auto"/>
        <w:autoSpaceDN w:val="0"/>
        <w:spacing w:line="360" w:lineRule="atLeast"/>
        <w:ind w:firstLine="480" w:firstLineChars="200"/>
        <w:rPr>
          <w:rFonts w:ascii="瀹嬩綋"/>
          <w:color w:val="333333"/>
          <w:sz w:val="24"/>
          <w:szCs w:val="24"/>
          <w:shd w:val="clear" w:color="auto" w:fill="FFFFFF"/>
        </w:rPr>
      </w:pPr>
      <w:r>
        <w:rPr>
          <w:rFonts w:ascii="瀹嬩綋"/>
          <w:color w:val="333333"/>
          <w:sz w:val="24"/>
          <w:szCs w:val="24"/>
          <w:shd w:val="clear" w:color="auto" w:fill="FFFFFF"/>
        </w:rPr>
        <w:t>第十二条　附则</w:t>
        <w:br/>
        <w:t>　　12．1　本协议未尽事宜，由三方协商订立补充协议，与本协议具有同等法律效力。</w:t>
        <w:br/>
        <w:t>　　12．2　本协议自各方当事人的法定代表人或授权代表签字、盖章后生效。</w:t>
      </w:r>
    </w:p>
    <w:p w:rsidR="008E62AC">
      <w:pPr>
        <w:shd w:val="solid" w:color="FFFFFF" w:fill="auto"/>
        <w:autoSpaceDN w:val="0"/>
        <w:spacing w:line="360" w:lineRule="atLeast"/>
        <w:ind w:firstLine="480" w:firstLineChars="200"/>
        <w:rPr>
          <w:rFonts w:ascii="瀹嬩綋"/>
          <w:color w:val="333333"/>
          <w:sz w:val="24"/>
          <w:szCs w:val="24"/>
          <w:shd w:val="clear" w:color="auto" w:fill="FFFFFF"/>
        </w:rPr>
        <w:sectPr>
          <w:type w:val="nextPage"/>
          <w:pgSz w:w="11906" w:h="16838"/>
          <w:pgMar w:top="1440" w:right="1800" w:bottom="1440" w:left="1800" w:header="851" w:footer="992" w:gutter="0"/>
          <w:pgNumType w:start="9"/>
          <w:cols w:space="720"/>
          <w:titlePg w:val="0"/>
          <w:docGrid w:type="lines" w:linePitch="312"/>
        </w:sectPr>
      </w:pPr>
      <w:r>
        <w:rPr>
          <w:rFonts w:ascii="瀹嬩綋"/>
          <w:color w:val="333333"/>
          <w:sz w:val="24"/>
          <w:szCs w:val="24"/>
          <w:shd w:val="clear" w:color="auto" w:fill="FFFFFF"/>
        </w:rPr>
        <w:t>12．3　本协议一式六份，三方各执一份，发起人一份，其余报有关部门备案，具有同等法律效力。</w:t>
      </w:r>
    </w:p>
    <w:p w:rsidR="008E62AC">
      <w:pPr>
        <w:shd w:val="solid" w:color="FFFFFF" w:fill="auto"/>
        <w:autoSpaceDN w:val="0"/>
        <w:spacing w:line="360" w:lineRule="atLeast"/>
        <w:jc w:val="right"/>
        <w:rPr>
          <w:rFonts w:ascii="瀹嬩綋"/>
          <w:color w:val="333333"/>
          <w:sz w:val="24"/>
          <w:szCs w:val="24"/>
          <w:shd w:val="clear" w:color="auto" w:fill="FFFFFF"/>
        </w:rPr>
      </w:pPr>
      <w:r>
        <w:rPr>
          <w:rFonts w:ascii="瀹嬩綋"/>
          <w:color w:val="333333"/>
          <w:sz w:val="24"/>
          <w:szCs w:val="24"/>
          <w:shd w:val="clear" w:color="auto" w:fill="FFFFFF"/>
        </w:rPr>
        <w:t>甲</w:t>
      </w:r>
      <w:r>
        <w:rPr>
          <w:rFonts w:ascii="瀹嬩綋" w:hint="eastAsia"/>
          <w:color w:val="333333"/>
          <w:sz w:val="24"/>
          <w:szCs w:val="24"/>
          <w:shd w:val="clear" w:color="auto" w:fill="FFFFFF"/>
        </w:rPr>
        <w:t xml:space="preserve"> </w:t>
      </w:r>
      <w:r>
        <w:rPr>
          <w:rFonts w:ascii="瀹嬩綋"/>
          <w:color w:val="333333"/>
          <w:sz w:val="24"/>
          <w:szCs w:val="24"/>
          <w:shd w:val="clear" w:color="auto" w:fill="FFFFFF"/>
        </w:rPr>
        <w:t>方：（盖章）______________</w:t>
        <w:br/>
        <w:t>法定代表人：________________</w:t>
      </w:r>
    </w:p>
    <w:p w:rsidR="008E62AC">
      <w:pPr>
        <w:shd w:val="solid" w:color="FFFFFF" w:fill="auto"/>
        <w:autoSpaceDN w:val="0"/>
        <w:spacing w:line="360" w:lineRule="atLeast"/>
        <w:jc w:val="right"/>
        <w:rPr>
          <w:rFonts w:ascii="瀹嬩綋"/>
          <w:color w:val="333333"/>
          <w:sz w:val="24"/>
          <w:szCs w:val="24"/>
          <w:shd w:val="clear" w:color="auto" w:fill="FFFFFF"/>
        </w:rPr>
      </w:pPr>
      <w:r>
        <w:rPr>
          <w:rFonts w:ascii="瀹嬩綋"/>
          <w:color w:val="333333"/>
          <w:sz w:val="24"/>
          <w:szCs w:val="24"/>
          <w:shd w:val="clear" w:color="auto" w:fill="FFFFFF"/>
        </w:rPr>
        <w:t>乙</w:t>
      </w:r>
      <w:r>
        <w:rPr>
          <w:rFonts w:ascii="瀹嬩綋" w:hint="eastAsia"/>
          <w:color w:val="333333"/>
          <w:sz w:val="24"/>
          <w:szCs w:val="24"/>
          <w:shd w:val="clear" w:color="auto" w:fill="FFFFFF"/>
        </w:rPr>
        <w:t xml:space="preserve"> </w:t>
      </w:r>
      <w:r>
        <w:rPr>
          <w:rFonts w:ascii="瀹嬩綋"/>
          <w:color w:val="333333"/>
          <w:sz w:val="24"/>
          <w:szCs w:val="24"/>
          <w:shd w:val="clear" w:color="auto" w:fill="FFFFFF"/>
        </w:rPr>
        <w:t>方：（盖章）______________</w:t>
        <w:br/>
        <w:t>法定代表人：________________</w:t>
      </w:r>
    </w:p>
    <w:p w:rsidR="008E62AC">
      <w:pPr>
        <w:shd w:val="solid" w:color="FFFFFF" w:fill="auto"/>
        <w:autoSpaceDN w:val="0"/>
        <w:spacing w:line="360" w:lineRule="atLeast"/>
        <w:jc w:val="right"/>
        <w:rPr>
          <w:rFonts w:ascii="瀹嬩綋"/>
          <w:color w:val="333333"/>
          <w:sz w:val="24"/>
          <w:szCs w:val="24"/>
          <w:shd w:val="clear" w:color="auto" w:fill="FFFFFF"/>
        </w:rPr>
      </w:pPr>
      <w:r>
        <w:rPr>
          <w:rFonts w:ascii="瀹嬩綋"/>
          <w:color w:val="333333"/>
          <w:sz w:val="24"/>
          <w:szCs w:val="24"/>
          <w:shd w:val="clear" w:color="auto" w:fill="FFFFFF"/>
        </w:rPr>
        <w:t>丙</w:t>
      </w:r>
      <w:r>
        <w:rPr>
          <w:rFonts w:ascii="瀹嬩綋" w:hint="eastAsia"/>
          <w:color w:val="333333"/>
          <w:sz w:val="24"/>
          <w:szCs w:val="24"/>
          <w:shd w:val="clear" w:color="auto" w:fill="FFFFFF"/>
        </w:rPr>
        <w:t xml:space="preserve"> </w:t>
      </w:r>
      <w:r>
        <w:rPr>
          <w:rFonts w:ascii="瀹嬩綋"/>
          <w:color w:val="333333"/>
          <w:sz w:val="24"/>
          <w:szCs w:val="24"/>
          <w:shd w:val="clear" w:color="auto" w:fill="FFFFFF"/>
        </w:rPr>
        <w:t>方：（盖章）______________</w:t>
        <w:br/>
        <w:t>法定代表人：________________</w:t>
      </w:r>
    </w:p>
    <w:p w:rsidR="008E62AC">
      <w:pPr>
        <w:shd w:val="solid" w:color="FFFFFF" w:fill="auto"/>
        <w:autoSpaceDN w:val="0"/>
        <w:spacing w:line="360" w:lineRule="atLeast"/>
        <w:jc w:val="right"/>
        <w:rPr>
          <w:rFonts w:ascii="瀹嬩綋"/>
          <w:color w:val="333333"/>
          <w:sz w:val="24"/>
          <w:szCs w:val="24"/>
          <w:shd w:val="clear" w:color="auto" w:fill="FFFFFF"/>
        </w:rPr>
      </w:pPr>
    </w:p>
    <w:p w:rsidR="008E62AC">
      <w:pPr>
        <w:shd w:val="solid" w:color="FFFFFF" w:fill="auto"/>
        <w:autoSpaceDN w:val="0"/>
        <w:spacing w:line="360" w:lineRule="atLeast"/>
        <w:jc w:val="right"/>
        <w:rPr>
          <w:rFonts w:ascii="瀹嬩綋"/>
          <w:color w:val="333333"/>
          <w:sz w:val="24"/>
          <w:szCs w:val="24"/>
          <w:shd w:val="clear" w:color="auto" w:fill="FFFFFF"/>
        </w:rPr>
      </w:pPr>
    </w:p>
    <w:p w:rsidR="008E62AC">
      <w:pPr>
        <w:shd w:val="solid" w:color="FFFFFF" w:fill="auto"/>
        <w:autoSpaceDN w:val="0"/>
        <w:spacing w:line="360" w:lineRule="atLeast"/>
        <w:jc w:val="right"/>
        <w:rPr>
          <w:rFonts w:ascii="瀹嬩綋"/>
          <w:color w:val="333333"/>
          <w:sz w:val="24"/>
          <w:szCs w:val="24"/>
          <w:shd w:val="clear" w:color="auto" w:fill="FFFFFF"/>
        </w:rPr>
      </w:pPr>
    </w:p>
    <w:p w:rsidR="008E62AC">
      <w:pPr>
        <w:shd w:val="solid" w:color="FFFFFF" w:fill="auto"/>
        <w:autoSpaceDN w:val="0"/>
        <w:spacing w:line="360" w:lineRule="atLeast"/>
        <w:jc w:val="right"/>
        <w:rPr>
          <w:rFonts w:ascii="瀹嬩綋"/>
          <w:color w:val="333333"/>
          <w:sz w:val="24"/>
          <w:szCs w:val="24"/>
          <w:shd w:val="clear" w:color="auto" w:fill="FFFFFF"/>
        </w:rPr>
      </w:pPr>
    </w:p>
    <w:p w:rsidR="008E62AC">
      <w:pPr>
        <w:shd w:val="solid" w:color="FFFFFF" w:fill="auto"/>
        <w:autoSpaceDN w:val="0"/>
        <w:spacing w:line="360" w:lineRule="atLeast"/>
        <w:jc w:val="right"/>
        <w:rPr>
          <w:rFonts w:ascii="瀹嬩綋"/>
          <w:color w:val="333333"/>
          <w:sz w:val="24"/>
          <w:szCs w:val="24"/>
          <w:shd w:val="clear" w:color="auto" w:fill="FFFFFF"/>
        </w:rPr>
      </w:pPr>
    </w:p>
    <w:p w:rsidR="008E62AC">
      <w:pPr>
        <w:shd w:val="solid" w:color="FFFFFF" w:fill="auto"/>
        <w:autoSpaceDN w:val="0"/>
        <w:spacing w:line="360" w:lineRule="atLeast"/>
        <w:jc w:val="right"/>
        <w:rPr>
          <w:rFonts w:ascii="瀹嬩綋"/>
          <w:color w:val="333333"/>
          <w:sz w:val="24"/>
          <w:szCs w:val="24"/>
          <w:shd w:val="clear" w:color="auto" w:fill="FFFFFF"/>
        </w:rPr>
      </w:pPr>
    </w:p>
    <w:p w:rsidR="008E62AC">
      <w:pPr>
        <w:shd w:val="solid" w:color="FFFFFF" w:fill="auto"/>
        <w:autoSpaceDN w:val="0"/>
        <w:spacing w:line="360" w:lineRule="atLeast"/>
        <w:jc w:val="right"/>
        <w:rPr>
          <w:rFonts w:ascii="瀹嬩綋"/>
          <w:color w:val="333333"/>
          <w:sz w:val="24"/>
          <w:szCs w:val="24"/>
          <w:shd w:val="clear" w:color="auto" w:fill="FFFFFF"/>
        </w:rPr>
      </w:pPr>
    </w:p>
    <w:p w:rsidR="008E62AC">
      <w:pPr>
        <w:shd w:val="solid" w:color="FFFFFF" w:fill="auto"/>
        <w:autoSpaceDN w:val="0"/>
        <w:spacing w:line="360" w:lineRule="atLeast"/>
        <w:jc w:val="center"/>
        <w:rPr>
          <w:rFonts w:ascii="瀹嬩綋"/>
          <w:b/>
          <w:bCs/>
          <w:color w:val="333333"/>
          <w:sz w:val="44"/>
          <w:szCs w:val="44"/>
          <w:shd w:val="clear" w:color="auto" w:fill="FFFFFF"/>
        </w:rPr>
      </w:pPr>
      <w:r>
        <w:rPr>
          <w:rFonts w:ascii="瀹嬩綋"/>
          <w:b/>
          <w:bCs/>
          <w:color w:val="333333"/>
          <w:sz w:val="44"/>
          <w:szCs w:val="44"/>
          <w:shd w:val="clear" w:color="auto" w:fill="FFFFFF"/>
        </w:rPr>
        <w:t>股票发行承销协议（B股）</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本协议于________年_____月_____日由下列各方在______________市签署：</w:t>
        <w:br/>
        <w:t>　　发行人：____________股份有限公司（以下简称为股份公司），一家根据中国法律成立的股份有限公司</w:t>
        <w:br/>
        <w:t>　　住所：中国__________省__________市__________路__________号</w:t>
        <w:br/>
        <w:t>　　主包销商：__________证券公司（以下简称为主包销商）一家根据中国法律成立的证券公司，并被中国有关机构认可具有主承销B股股票</w:t>
      </w:r>
      <w:r>
        <w:rPr>
          <w:rFonts w:ascii="瀹嬩綋" w:hint="eastAsia"/>
          <w:color w:val="333333"/>
          <w:sz w:val="24"/>
          <w:szCs w:val="24"/>
          <w:shd w:val="clear" w:color="auto" w:fill="FFFFFF"/>
        </w:rPr>
        <w:t>的</w:t>
      </w:r>
      <w:r>
        <w:rPr>
          <w:rFonts w:ascii="瀹嬩綋"/>
          <w:color w:val="333333"/>
          <w:sz w:val="24"/>
          <w:szCs w:val="24"/>
          <w:shd w:val="clear" w:color="auto" w:fill="FFFFFF"/>
        </w:rPr>
        <w:t>权利。</w:t>
        <w:br/>
        <w:t>　　住所：中国__________省__________市__________路__________号</w:t>
      </w:r>
    </w:p>
    <w:p w:rsidR="008E62AC">
      <w:pPr>
        <w:shd w:val="solid" w:color="FFFFFF" w:fill="auto"/>
        <w:autoSpaceDN w:val="0"/>
        <w:spacing w:line="360" w:lineRule="atLeast"/>
        <w:rPr>
          <w:rFonts w:ascii="瀹嬩綋"/>
          <w:color w:val="333333"/>
          <w:sz w:val="24"/>
          <w:szCs w:val="24"/>
          <w:shd w:val="clear" w:color="auto" w:fill="FFFFFF"/>
        </w:rPr>
        <w:sectPr>
          <w:type w:val="nextPage"/>
          <w:pgSz w:w="11906" w:h="16838"/>
          <w:pgMar w:top="1440" w:right="1800" w:bottom="1440" w:left="1800" w:header="851" w:footer="992" w:gutter="0"/>
          <w:pgNumType w:start="10"/>
          <w:cols w:space="720"/>
          <w:titlePg w:val="0"/>
          <w:docGrid w:type="lines" w:linePitch="312"/>
        </w:sectPr>
      </w:pP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t>　　本协议由主包销商以自己的名义并代表以下各公司签订：</w:t>
        <w:br/>
        <w:t>　　1．国际协调人：__________证券有限公司（以下简称为国际协调人）一家根据__________（国家或地区）法律成立的经营证券业务的有限公司。</w:t>
        <w:br/>
        <w:t>　　注册地址：____________________________________________________</w:t>
        <w:br/>
        <w:t>　　2．名称：__________证券公司（以下简称为__________）一家根据中国法律成立的证券公司，并被中国有关机构认可具有承销B股股票的权利。</w:t>
        <w:br/>
        <w:t>　　注册地址：中国__________省__________市_________路_________号</w:t>
        <w:br/>
        <w:t>　　3．名称：__________证券（香港）有限公司（以下简称为）一家根据香港法律成立的经营证券业务的有限公司。</w:t>
        <w:br/>
        <w:t>　　注册地址：香港__________道__________号_________大厦_______楼</w:t>
        <w:br/>
        <w:t>　　4．名称：__________证券公司（以下简称为__________）一家根据中国法律成立的证券公司，并被中国有关机构认可具有承销B股股票的权利。</w:t>
        <w:br/>
        <w:t>　　注册地址：中国__________省__________市_________路_________号</w:t>
      </w:r>
    </w:p>
    <w:p w:rsidR="008E62AC">
      <w:pPr>
        <w:shd w:val="solid" w:color="FFFFFF" w:fill="auto"/>
        <w:autoSpaceDN w:val="0"/>
        <w:spacing w:line="360" w:lineRule="atLeast"/>
        <w:rPr>
          <w:rFonts w:ascii="瀹嬩綋"/>
          <w:color w:val="333333"/>
          <w:sz w:val="24"/>
          <w:szCs w:val="24"/>
          <w:shd w:val="clear" w:color="auto" w:fill="FFFFFF"/>
        </w:rPr>
      </w:pPr>
      <w:r>
        <w:rPr>
          <w:rFonts w:ascii="瀹嬩綋"/>
          <w:color w:val="333333"/>
          <w:sz w:val="24"/>
          <w:szCs w:val="24"/>
          <w:shd w:val="clear" w:color="auto" w:fill="FFFFFF"/>
        </w:rPr>
        <w:br/>
      </w:r>
      <w:r>
        <w:rPr>
          <w:rFonts w:ascii="瀹嬩綋"/>
          <w:color w:val="333333"/>
          <w:sz w:val="24"/>
          <w:szCs w:val="24"/>
          <w:shd w:val="clear" w:color="auto" w:fill="FFFFFF"/>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https://d.book118.com/575343014004011121</w:t>
        </w:r>
      </w:hyperlink>
    </w:p>
    <w:p w:rsidR="008E62AC">
      <w:pPr>
        <w:shd w:val="solid" w:color="FFFFFF" w:fill="auto"/>
        <w:autoSpaceDN w:val="0"/>
        <w:spacing w:line="360" w:lineRule="atLeast"/>
        <w:rPr>
          <w:rFonts w:ascii="瀹嬩綋"/>
          <w:color w:val="333333"/>
          <w:sz w:val="24"/>
          <w:szCs w:val="24"/>
          <w:shd w:val="clear" w:color="auto" w:fill="FFFFFF"/>
        </w:rPr>
      </w:pPr>
    </w:p>
    <w:sectPr>
      <w:type w:val="nextPage"/>
      <w:pgSz w:w="11906" w:h="16838"/>
      <w:pgMar w:top="1440" w:right="1800" w:bottom="1440" w:left="1800"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瀹嬩綋">
    <w:altName w:val="微软雅黑"/>
    <w:panose1 w:val="00000000000000000000"/>
    <w:charset w:val="01"/>
    <w:family w:val="auto"/>
    <w:pitch w:val="default"/>
    <w:sig w:usb0="00000000" w:usb1="00000000" w:usb2="00000000"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02106"/>
    <w:multiLevelType w:val="hybridMultilevel"/>
    <w:tmpl w:val="F626CCA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687F2F75"/>
    <w:multiLevelType w:val="hybridMultilevel"/>
    <w:tmpl w:val="86142C58"/>
    <w:lvl w:ilvl="0">
      <w:start w:val="1"/>
      <w:numFmt w:val="japaneseCounting"/>
      <w:lvlText w:val="%1、"/>
      <w:lvlJc w:val="left"/>
      <w:pPr>
        <w:tabs>
          <w:tab w:val="num" w:pos="720"/>
        </w:tabs>
        <w:ind w:left="720" w:hanging="720"/>
      </w:pPr>
      <w:rPr>
        <w:rFonts w:hint="default"/>
      </w:rPr>
    </w:lvl>
    <w:lvl w:ilvl="1">
      <w:start w:val="2"/>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6A2A2A4E"/>
    <w:multiLevelType w:val="hybridMultilevel"/>
    <w:tmpl w:val="0C92B29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wrapTrailSpaces/>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D1FF9"/>
    <w:rsid w:val="005B7229"/>
    <w:rsid w:val="006A588B"/>
    <w:rsid w:val="008E62AC"/>
    <w:rsid w:val="00EE652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534301400401112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0</TotalTime>
  <Pages>19</Pages>
  <Words>5693</Words>
  <Characters>32452</Characters>
  <Application>Microsoft Office Word</Application>
  <DocSecurity>0</DocSecurity>
  <Lines>270</Lines>
  <Paragraphs>76</Paragraphs>
  <ScaleCrop>false</ScaleCrop>
  <Company/>
  <LinksUpToDate>false</LinksUpToDate>
  <CharactersWithSpaces>38069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股票发行承销合同</dc:title>
  <dc:creator>thinkpad</dc:creator>
  <cp:lastModifiedBy>JonMMx 2000</cp:lastModifiedBy>
  <cp:revision>3</cp:revision>
  <dcterms:created xsi:type="dcterms:W3CDTF">2012-10-07T12:35:00Z</dcterms:created>
  <dcterms:modified xsi:type="dcterms:W3CDTF">2018-11-11T08:30:00Z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2052-8.1.0.3281</vt:lpwstr>
  </property>
</Properties>
</file>