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98325A" w:rsidP="00B77FDF">
      <w:pPr>
        <w:spacing w:line="360" w:lineRule="auto"/>
        <w:jc w:val="center"/>
        <w:rPr>
          <w:rFonts w:ascii="宋体" w:hAnsi="宋体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单个人员队列动作</w:t>
      </w:r>
    </w:p>
    <w:p w:rsidR="0098325A" w:rsidP="00B77FDF">
      <w:pPr>
        <w:spacing w:line="360" w:lineRule="auto"/>
        <w:ind w:firstLine="2880" w:firstLineChars="1200"/>
        <w:rPr>
          <w:rFonts w:ascii="宋体" w:hAnsi="宋体" w:hint="eastAsia"/>
          <w:b/>
          <w:sz w:val="24"/>
          <w:szCs w:val="24"/>
        </w:rPr>
      </w:pP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清点人数，整理服装，做好准备活动。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宣布作业提要。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科目：单个人员队列动作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目的：通过训练，使同志们学会单个人员队列动作的要领，掌握动作标准，为班以上队列动作训练打下良好的基础。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内容：1、立正、跨立、稍息2、停止间转法3、行进与立定4、步法变换5、行进间转法6、脱帽、戴帽7、蹲下、起立8、敬礼礼毕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时间：一课时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地点：队列训练场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方法：理论提示、讲解示范、组织练习、小结讲评。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要求：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1、坚决服从命令、做到令行禁止。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2、姿态端正、队容严整、精神振作、严肃认真。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3、按规定位置列队、集中精力听指挥、动作做到准确迅速协调一致。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4、保持队列整齐、出入列打报告并经允许。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一、立正、跨立、稍息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1.立正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【理论提示】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根据训练计划安排，这节课由我和大家共同学习立正，立正是人员的基本姿势，是队列动作的基础。人员在宣誓、接受命令、进见首长和向首长报告、回答首长问话、升降国旗、迎送军旗、奏唱国歌和军歌等严肃庄重的时机和场合，均应当自行立正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【讲解示范】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（1）口令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教员：立正其口令下达为立正，为短促口令。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（2）示范动作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教员：为了给同志们一个直观印象，下面请看示范动作，那么，此时我与示范兵的站立姿势就为立正。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（3）结合动作讲解要领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  <w:sectPr>
          <w:footerReference w:type="default" r:id="rId4"/>
          <w:pgSz w:w="11906" w:h="16838"/>
          <w:pgMar w:top="851" w:right="851" w:bottom="851" w:left="851" w:header="113" w:footer="113" w:gutter="0"/>
          <w:cols w:space="720"/>
          <w:docGrid w:type="lines" w:linePitch="312"/>
        </w:sectPr>
      </w:pPr>
      <w:r>
        <w:rPr>
          <w:rFonts w:ascii="宋体" w:hAnsi="宋体" w:cs="仿宋_GB2312" w:hint="eastAsia"/>
          <w:sz w:val="24"/>
          <w:szCs w:val="24"/>
        </w:rPr>
        <w:t>教员：当听到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立正</w:t>
      </w:r>
      <w:r>
        <w:rPr>
          <w:rFonts w:ascii="宋体" w:hAnsi="宋体" w:cs="仿宋_GB2312" w:hint="eastAsia"/>
          <w:sz w:val="24"/>
          <w:szCs w:val="24"/>
        </w:rPr>
        <w:t>”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的口令后，两脚跟靠拢并齐，两脚尖向外分开约60度，两腿挺直，小腹微收，自然挺胸，上体正直，稍向前倾，两肩要平，稍向后张，两臂下垂自然伸直，手指并拢自然微曲，拇指尖贴于食指第二节，中指贴于裤缝线，头要正，颈要直，口要闭，下颚微收，两眼向前平视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（4）动作要点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教员：为了方便同志们记忆，将立正动作要领归纳为以下两点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1.立正时，要求精神振作，姿态端正，表情自然，做到三挺、三收、二平、一睁、一顶、一正.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三挺：即挺腿、挺胸、挺颈。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挺腿，两腿要并拢挺直，膝盖向后压，两腿之间无明显缝隙，两脚尖向外分开约60度，两膝盖向后压的力量与两腿内合的力量相协调。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三收：即收臀部、收腹部、收下颚。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收臀部：臀部肌肉紧缩上提。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收腹部：腹部微收，同时上提。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收下颚：下颚自然微收，使面部的前切面与地面略成垂直。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两平：两肩要平，不要出现一高一低，一前一后。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两眼向前平视。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一睁：精力集中，眼睛自然睁大，使黑眼珠保持在眼睛中央，注视正前方稍远处与眼同高的一个目标。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一顶：头部及身体向上顶，身体重心落于两脚分开60度所形成的等边三角形的中心。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一正：按规定的方向站正身体，使鼻尖，衣扣线与两脚尖线的中点形成一条直线。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2.用好六股劲，做到 三个协调，即用好脚的蹬劲，两腿向内向后的绷劲，小腹和臀部的收劲，两肩向后的张劲，颈部的挺劲，头向上的顶劲，做到两膝盖向后压的力量与两腿向内合的力量相协调，收腹部与自然挺胸相协调，收下颚与挺颈相协调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2.易犯毛病及纠正方法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教员：在训练前，为了防止同志们练错动作，出现毛病，先将易犯毛病及纠正方法向同志们做一介绍：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（1）.立正时两脚跟未靠拢并齐，两脚尖分开角度不准，方向不正，纠正方法：在地上画一条横线，两脚跟站在横线上，靠拢并齐，两脚尖向身体的中心线两侧各分开约30度，也可以用角度尺纠正反复练习。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（2）.两腿未夹紧，挺直。纠正方法：强调两腿并拢，膝盖向后，向后用力。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（3）含胸，挺腹，腰不直，纠正方法：两肩自然放松，稍向后张，收腹，立腰。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（4）颈未挺直，头不正，仰下颚。纠正方法：头向上顶，颈部贴住后衣领，并注意微收下颚。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【组织练习】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  <w:sectPr>
          <w:footerReference w:type="default" r:id="rId5"/>
          <w:type w:val="nextPage"/>
          <w:pgSz w:w="11906" w:h="16838"/>
          <w:pgMar w:top="851" w:right="851" w:bottom="851" w:left="851" w:header="113" w:footer="113" w:gutter="0"/>
          <w:pgNumType w:start="2"/>
          <w:cols w:space="720"/>
          <w:titlePg w:val="0"/>
          <w:docGrid w:type="lines" w:linePitch="312"/>
        </w:sectPr>
      </w:pP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教员：在组织训练过程中，我们分为四步，个人体会，定型训练，强化练习和辅助练习，循序渐进，稳步提高。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（1）个人体会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教员：各班带开训练后，首先给大家三分钟时间进行个人体会，一会立正的动作要领，模仿示范兵的动作，对立正有一个初步的印象。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（2）定型训练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教员：班长在纠正动作后，受训者定型定位，保持十至二十分钟，定型过程中体会动作要领，记住动作过程。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（3）强化练习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教员：进行长时间军姿站立，时间在半小时以上，培养新兵良好的警容警姿和军姿意识。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（4）辅助练习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教员：对一些领会动作要领慢，动作掌握仍然不准确的同志，采用训练器材辅助训练，利用量角器检查两脚尖是否分开六十度，利用十字架纠正两肩后张是否到位，脖颈是否贴紧后衣领。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【小结讲评】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指挥员：同志们，今天下午我们利用3课时的时间对立正进行了学习和训练，通过训练大家已基本掌握立正的动作要领，在训练过程中，同志们能发扬吃苦耐劳的精神，克服天气寒冷带来的不良影响，互帮互助共同提高，表现好的同志有XX，XX，希望这几位同志能够继续保持，其他同志要向这几位好的同志学习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存在的不足：训练过程中，个别同志注意力不集中，领会要点较慢，在以后的训练中要注意改正，下节课我们将学习跨立，请同志们对照入伍训练教材做好课前预习，完毕！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跨立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【理论提示】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教员：根据训练计划安排，这节课由我和大家共同学习跨立，跨立主要用于军体操，执勤和舰艇上分区队列等场合，可以与立正互换。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【讲解示范】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.口令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教员：跨立其口令下达为跨立，为短促口令。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.示范动作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教员：为了给同志们一个直观印象，首先请看示范动作，示范班就位，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跨立、立正、跨立、立正</w:t>
      </w:r>
      <w:r>
        <w:rPr>
          <w:rFonts w:ascii="宋体" w:hAnsi="宋体" w:cs="仿宋_GB2312" w:hint="eastAsia"/>
          <w:sz w:val="24"/>
          <w:szCs w:val="24"/>
        </w:rPr>
        <w:t>”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3.结合动作讲解要领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  <w:sectPr>
          <w:footerReference w:type="default" r:id="rId6"/>
          <w:type w:val="nextPage"/>
          <w:pgSz w:w="11906" w:h="16838"/>
          <w:pgMar w:top="851" w:right="851" w:bottom="851" w:left="851" w:header="113" w:footer="113" w:gutter="0"/>
          <w:pgNumType w:start="3"/>
          <w:cols w:space="720"/>
          <w:titlePg w:val="0"/>
          <w:docGrid w:type="lines" w:linePitch="312"/>
        </w:sectPr>
      </w:pPr>
      <w:r>
        <w:rPr>
          <w:rFonts w:ascii="宋体" w:hAnsi="宋体" w:cs="仿宋_GB2312" w:hint="eastAsia"/>
          <w:sz w:val="24"/>
          <w:szCs w:val="24"/>
        </w:rPr>
        <w:t>教员：当听到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跨立</w:t>
      </w:r>
      <w:r>
        <w:rPr>
          <w:rFonts w:ascii="宋体" w:hAnsi="宋体" w:cs="仿宋_GB2312" w:hint="eastAsia"/>
          <w:sz w:val="24"/>
          <w:szCs w:val="24"/>
        </w:rPr>
        <w:t>”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的口令后，左脚向左跨出约一脚之长，两腿挺直，上体保持立正姿势，身体重心落于两脚之间，两手后背，左手握右手腕，拇指根部与外腰带下沿内腰带上沿同高，</w:t>
      </w:r>
      <w:r>
        <w:rPr>
          <w:rFonts w:ascii="宋体" w:hAnsi="宋体" w:cs="仿宋_GB2312" w:hint="eastAsia"/>
          <w:b/>
          <w:sz w:val="24"/>
          <w:szCs w:val="24"/>
          <w:u w:val="single"/>
        </w:rPr>
        <w:t>右手手指并拢自然弯曲，右手拇指贴于食指第二节处</w:t>
      </w:r>
      <w:r>
        <w:rPr>
          <w:rFonts w:ascii="宋体" w:hAnsi="宋体" w:cs="仿宋_GB2312" w:hint="eastAsia"/>
          <w:sz w:val="24"/>
          <w:szCs w:val="24"/>
        </w:rPr>
        <w:t>，手心向后。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4.动作要点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教员：为了方便同志们的记忆，将跨立动作要领归纳为以下两点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（1）.跨立时应做到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两快两准一协调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，即左脚跨出、收回快，左脚向左跨出一脚之长要准确，两手后背的位置要准确，出脚、收脚和背手放手的动作要协调。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2）.跨步时，左跨稍提，腿挺直，运作左腿外摆的力量跨出。左腿不能弯曲。身体保持稳固，左脚跨出时，身体重心应平行向左移，腰部要用力，上体下体不要脱节，左脚到位的同时身体重心要移动到位。两手后背的位置要准确，跨立后，两手后背，左手握右手腕，拇指根部与外腰带下沿内腰带上沿同高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5.易犯毛病及纠正方法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教员：在训练前，为了防止同志们练错动作，出现毛病，先将跨立的易犯毛病及纠正方法向同志们做一介绍：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（1）左脚向左跨出时，方向不正，纠正方法：左脚跨出时，要用脚腕的力量平行左跨，反复练习，必要时，可在地上画横线，脚尖与横线取齐，左脚跨出时，顺线左跨。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2）左手握右手腕的位置不准确，拇指根部不能与外腰带下沿同高，纠正方法：反复体会左手中指、拇指握右手腕根部和左手拇指根部与外腰带下沿同高的动作，或由指挥员调整后，受训者将左手握紧，用中指的末关节顶身体，感受背手的位置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（3）背后，放手的速度慢。纠正方法：背手，放手时，要使手紧贴身体移动，以中指尖为用力点。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【组织练习】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教员：在组织训练过程中，我们分为三步，个人体会，辅助练习和连贯动作训练，循序渐进，稳步提高。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（1）个人体会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教员：各班带开训练后，首先给大家三分钟时间进行个人体会，体会跨立的动作要领，模仿示范兵的动作，对跨立有一个初步的印象。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（2）辅助练习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教员：针对跨立时，左脚跨步不准确，两脚尖不在一条线上，向上或向下的现象，我们可以采取在脚尖前面画一直线，解决跨立后两脚尖不在一条直线上的问题。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（3）连贯动作训练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教员：进行连贯动作反复练习，注意出脚，收脚和背手放手的动作要协调一致。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【小结讲评】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  <w:sectPr>
          <w:footerReference w:type="default" r:id="rId7"/>
          <w:type w:val="nextPage"/>
          <w:pgSz w:w="11906" w:h="16838"/>
          <w:pgMar w:top="851" w:right="851" w:bottom="851" w:left="851" w:header="113" w:footer="113" w:gutter="0"/>
          <w:pgNumType w:start="4"/>
          <w:cols w:space="720"/>
          <w:titlePg w:val="0"/>
          <w:docGrid w:type="lines" w:linePitch="312"/>
        </w:sectPr>
      </w:pP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同志们今天下午我们利用3课时的时间对跨立进行了学习和训练，通过训练大家已基本掌握跨立的动作要领，在训练过程中，同志们能发扬吃苦耐劳的精神，克服天气寒冷带来的不良影响，互帮互助共同提高，表现好的同志有XX，XX，希望这几位同志能够继续发扬，继续努力，其他同志应该向这几位同志学习。存在的不足：训练过程中，个别同志注意力不集中，要领要点较慢，在以后的训练中要注意改正，下节课我们将学习稍息，请同志们对照入伍训练教材做好课前预习。完毕！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三、稍息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【理论提示】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教员：根据训练计划安排，这节课由我和大家共同学习稍息，稍息是单个人员队列动作站法中的一种，用于较长时间站立，可以与立正互换。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【讲解示范】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1.口令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教员：稍息其口令下达为稍息，为短促口令。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2.示范动作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教员：为了给同志们一个直观印象，首先请看示范动作，示范班就位，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稍息，立正，稍息，立正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3.结合动作讲解要领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教员：当听到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稍息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的口令后，左脚顺脚尖方向伸出约全脚的三分之二，两腿自然伸直，上体保持立正姿势，身体重心大部分落于右脚。稍息过久，可以自行换脚。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教员：为了方便同志们记忆，将稍息动作要领归纳为以下三点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（1）上体要保持立正姿势，出脚正，距离准，上体不变形，身体重心大部分落于右脚，两腿自然挺直。做到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两快一准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，即出脚快，收脚快，左脚伸出的距离准确。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（2）应把握好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提、移、伸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。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提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即左脚顺脚尖方向伸出时，脚跟稍上提，防止搓脚，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移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即身体重心稍向右移，使身体重心大部分落于右脚，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伸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即保持好方向，将左脚伸出全脚掌的三分之二。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3）出脚时，左腿不能弯曲。要将左跨稍上提，脚跟稍离地，膝盖后挺，用脚腕的力量前伸。稍息后，身体其他部位要保持好立正姿势，重心向右移动不要过大，防止身体后仰，上体放松，稍息过久自行换脚时应先立正，再换脚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5.易犯毛病及纠正方法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教员：在训练前，为了防止同志们练错动作、出现毛病，先将稍息的易犯毛病及纠正方法向同志们做一介绍：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1.出脚方向不正，距离不准。纠正方法：画线反复练习。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  <w:sectPr>
          <w:footerReference w:type="default" r:id="rId8"/>
          <w:type w:val="nextPage"/>
          <w:pgSz w:w="11906" w:h="16838"/>
          <w:pgMar w:top="851" w:right="851" w:bottom="851" w:left="851" w:header="113" w:footer="113" w:gutter="0"/>
          <w:pgNumType w:start="5"/>
          <w:cols w:space="720"/>
          <w:titlePg w:val="0"/>
          <w:docGrid w:type="lines" w:linePitch="312"/>
        </w:sectPr>
      </w:pPr>
      <w:r>
        <w:rPr>
          <w:rFonts w:ascii="宋体" w:hAnsi="宋体" w:cs="仿宋_GB2312" w:hint="eastAsia"/>
          <w:sz w:val="24"/>
          <w:szCs w:val="24"/>
        </w:rPr>
        <w:t>2.出脚、收脚慢。纠正方法：出脚时，腿伸直，脚尖用力，脚跟上提不要过高，收脚时，脚跟用力。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3.收脚时，身体晃动过大。纠正方法：左跨稍提起，用脚腕和两腿的合力将脚迅速收回。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【组织练习】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教员：在组织训练过程中，我们分为三步，个人体会，辅助练习和连贯动作训练，循序渐进，稳步提高。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（1）.个人体会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教员：各班带开训练后，首先给大家三分钟时间进行个人体会，体会稍息的动作要领，模仿示范兵的动作，对稍息有一个初步的印象。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（2）.辅助练习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教员：针对稍息时，左脚不能顺脚尖方向伸出，左脚伸出不足或超过全脚掌的三分之二的现象，我们可以采取沿左脚尖画一条直线至全脚掌三分之二处，解决稍息后出脚方向不正，距离不准的问题。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（3）.连贯动作练习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教员：进行连贯动作反复练习，掌握左脚伸出的距离和方向。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【小结讲评】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同志们，今天下午我们利用3课时的时间对稍息这个动作进行了学习和训练，通过训练大家已基本掌握稍息的动作要领，在训练过程中，同志们能发扬吃苦耐劳的精神，克服天气寒冷带来的不良影响，互帮互助共同提高，表现好的同志有XX,XX，希望这几个同志继续保持，继续努力，其他同志向这几位好的同志学习。存在不足，训练过程中，个别同志注意力不集中，领会要点较慢，在以后的训练中要注意改正，下节课我们将学习停止间转法，请同志们对照入伍训练教材做好课前预习。完毕！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二、停止间转法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【理论提示】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教员：根据训练计划安排，这节课由我和大家共同学习停止间转法，停止间转法是停止间变换方向的一种队列动作，分为向右转、向左转、向后转。需要时，也可以半面向右转或半面先左转。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【讲解示范】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1.口令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教员：停止间转法其口令下达为，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向右（左）----转、向后----转、半面向右（左）----转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，为连续口令。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2.示范动作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教员：为了给同志们一个直观印象，首先请看示范动作，示范班就位，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向右（左）----转、向后----转、半面向右（左）----转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3.结合动作讲解要领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  <w:sectPr>
          <w:footerReference w:type="default" r:id="rId9"/>
          <w:type w:val="nextPage"/>
          <w:pgSz w:w="11906" w:h="16838"/>
          <w:pgMar w:top="851" w:right="851" w:bottom="851" w:left="851" w:header="113" w:footer="113" w:gutter="0"/>
          <w:pgNumType w:start="6"/>
          <w:cols w:space="720"/>
          <w:titlePg w:val="0"/>
          <w:docGrid w:type="lines" w:linePitch="312"/>
        </w:sectPr>
      </w:pPr>
      <w:r>
        <w:rPr>
          <w:rFonts w:ascii="宋体" w:hAnsi="宋体" w:cs="仿宋_GB2312" w:hint="eastAsia"/>
          <w:sz w:val="24"/>
          <w:szCs w:val="24"/>
        </w:rPr>
        <w:t>教员：当听到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向右（左）----转</w:t>
      </w:r>
      <w:r>
        <w:rPr>
          <w:rFonts w:ascii="宋体" w:hAnsi="宋体" w:cs="仿宋_GB2312" w:hint="eastAsia"/>
          <w:sz w:val="24"/>
          <w:szCs w:val="24"/>
        </w:rPr>
        <w:t>”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的口令，以右（左）脚跟为轴，右（左）脚跟和左（右）脚掌前部同时用力，使身体协调一致向右（左）转90度，身体重心落在右（左）脚，左（右）脚取捷径迅速靠拢右（左）脚，成立正姿势。转动和靠脚时，两腿挺直，上体保持立正姿势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听到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向后----转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的口令后，按照向右转的要领向后转180度。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听到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半面向右（左）----转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的口令后，按照向右（左）转的要领转45度。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4.动作要点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教员：为了方便同志们记忆，将停止间转法动作要领归纳为以下三点。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（1）.转动时，应注意两臂不要外张，裆部要夹紧，身体协调一致转动，靠脚时要取捷径，不得外扫和跺脚，上体姿态不变，转体和靠脚节奏要明显。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2）.掌握好用力部位。停止间转法的用力部位主要是通过脚跟、脚掌轴的作用使身体转向新方向。以向右转为例：听到口令后，以右脚跟为轴，同时右脚掌用力右转，左脚以左脚掌为轴，脚跟用力外摆。训练时，要注意强调，两腿要挺直，脚和身体转动要一致，以保持身体的稳定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（3）.掌握好重心转移，在转动之前，身体的重心落于两脚跟与；两脚尖形成的三角形的中心，转动之后，重心应随方向的变化而转移。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5.易犯毛病及纠正方法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教员：在训练前，为了防止同志们练错动作，出现毛病，先将停止间转法的易犯毛病及纠正方法向同志们做一介绍：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（1）.转体时身体不稳。纠正方法：两腿挺直，裆部夹紧，自然挺胸，同时以脚跟为轴，体重落于支撑腿上，上体保持正直。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（2）.两腿和上体转动不一致，转动的方向不准。纠正方法：转动时腰部挺直，身体和两脚同时用力转向新方向。转到新的方向后，支撑脚的前脚掌迅速着地，可画十字线反复练习。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（3）.转体时，两臂外张，上体后仰。纠正方法：转体时，两臂自然贴于身体，收腹挺颈头上顶。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（4）.靠脚时，路线不正确（靠脚时外扫、跺脚）。纠正方法：两腿挺直、取捷径迅速靠脚，由慢到快，反复体会。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【组织练习】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教员：在组织训练过程中，我们分为三步，个人体会，分解动作练习和连贯动作训练，把握由简到繁，由易到难，先分解后连贯的原则，循序渐进，稳步提高。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（1）个人体会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教员：各班带开训练后，首先给大家三分钟时间进行个人体会，体会停止间转法的动作要领，模仿示范兵的动作，对停止间转法有一个初步的印象。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（2）.分解动作练习。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口令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  <w:sectPr>
          <w:footerReference w:type="default" r:id="rId10"/>
          <w:type w:val="nextPage"/>
          <w:pgSz w:w="11906" w:h="16838"/>
          <w:pgMar w:top="851" w:right="851" w:bottom="851" w:left="851" w:header="113" w:footer="113" w:gutter="0"/>
          <w:pgNumType w:start="7"/>
          <w:cols w:space="720"/>
          <w:titlePg w:val="0"/>
          <w:docGrid w:type="lines" w:linePitch="312"/>
        </w:sectPr>
      </w:pPr>
      <w:r>
        <w:rPr>
          <w:rFonts w:ascii="宋体" w:hAnsi="宋体" w:cs="仿宋_GB2312" w:hint="eastAsia"/>
          <w:sz w:val="24"/>
          <w:szCs w:val="24"/>
        </w:rPr>
        <w:t>教员：其口令下达为：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分解动作，向右（左、后）----转、二。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（3）.示范动作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教员：为了给同志们一个直观印象，首先请看示范动作、示范班就位，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分解动作、向右（左、后）----转、二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（4）结合动作讲解要领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教员：当听到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转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的动令，按照向右（左、后）转的要领转向新方向，听到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二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的口令，靠脚成立正姿势。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连贯动作练习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教员：进行连贯动作反复练习，掌握左好转体时用力的部位，强调转体迅速、靠脚有力。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【小结讲评】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同志们，今天下午我们利用3课时的时间对停止间转法这个动作进行了学习和训练，通过训练大家已基本掌握停止间转法的动作要领，在训练过程中，同志们能发扬吃苦耐劳的精神，克服天气寒冷带来的不良影响，互帮互助共同提高，表现好的同志有XX,XX，希望这几位同志继续发扬，继续努力，其他同志要向这几位同志学习。存在的不足，训练过程中，个别同志注意力不集中，领会要点较慢，在以后的训练中要注意改正，下节课我们将学习齐步行进与立定，请同志们对照入伍训练教材做好课前预习、完毕！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三、行进与立定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（一）齐步行进与立定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【理论提示】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教员：根据训练计划安排，这节课由我和大家共同学习齐步行进与立定，齐步是人员行进的常用步伐，通常用于队列的整齐行进。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【讲解示范】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（1）口令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教员：齐步行进与立定其口令下达为，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齐步----走、立----定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，为连续口令。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（2）示范动作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教员：为了给同志们一个直观印象，首先请看示范动作，示范班就位，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齐步----走、立----定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（3）结合动作讲解要领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  <w:sectPr>
          <w:footerReference w:type="default" r:id="rId11"/>
          <w:type w:val="nextPage"/>
          <w:pgSz w:w="11906" w:h="16838"/>
          <w:pgMar w:top="851" w:right="851" w:bottom="851" w:left="851" w:header="113" w:footer="113" w:gutter="0"/>
          <w:pgNumType w:start="8"/>
          <w:cols w:space="720"/>
          <w:titlePg w:val="0"/>
          <w:docGrid w:type="lines" w:linePitch="312"/>
        </w:sectPr>
      </w:pPr>
      <w:r>
        <w:rPr>
          <w:rFonts w:ascii="宋体" w:hAnsi="宋体" w:cs="仿宋_GB2312" w:hint="eastAsia"/>
          <w:sz w:val="24"/>
          <w:szCs w:val="24"/>
        </w:rPr>
        <w:t>教员：左脚向正前方迈出约75厘米，按照先脚跟后脚掌的顺序着地，同时身体重心前移，右脚照此法动作。上体正直，稍向前倾，手指轻轻握拢，</w:t>
      </w:r>
      <w:r>
        <w:rPr>
          <w:rFonts w:ascii="宋体" w:hAnsi="宋体" w:cs="仿宋_GB2312" w:hint="eastAsia"/>
          <w:b/>
          <w:sz w:val="24"/>
          <w:szCs w:val="24"/>
          <w:u w:val="single"/>
        </w:rPr>
        <w:t>拇指贴于食指第二节</w:t>
      </w:r>
      <w:r>
        <w:rPr>
          <w:rFonts w:ascii="宋体" w:hAnsi="宋体" w:cs="仿宋_GB2312" w:hint="eastAsia"/>
          <w:sz w:val="24"/>
          <w:szCs w:val="24"/>
        </w:rPr>
        <w:t>，两臂前后自然摆动，向前摆臂时，肘部弯曲，小臂自然向里合，手心向内稍向下，拇指根部对正衣扣线，并高于春秋常服或者冬常服最下方衣扣约5厘米（着夏常服，水兵服时，高于内腰带扣中央约5厘米，着作训服时，与外腰带扣中央同高），离身体约30厘米，向后摆臂时，手臂自然伸直，手腕前侧距裤缝线约30厘米。行进速度每分钟116-122步，听到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立----定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的口令，左脚再向前大半步着地，脚尖向外约30度，两腿挺直，右脚取捷径迅速靠拢左脚成立正姿势。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（4）动作要点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教员：为了方便同志们记忆，将齐步行进与立定动作要领归纳为以下两点。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1.齐步行进时，要精神振作，两眼注视前方，腰杆挺直，自然挺胸挺颈，脚内侧走在一条直线上，克服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八字脚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，步幅、步速要准确，腿臂要协调一致，摆臂时肩关节自然放松前后摆到定位点。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2.要做到：走直线，身体稳，摆臂自然，靠脚准。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走直线：两脚尖对正向前，两脚内侧在一条直线上，不要走八字步。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身体稳：不扭不晃，保持身体平稳。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摆臂自然：肩关节放松，向前摆臂时，手腕适当用力，小臂带动大臂。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靠脚准：立定时，左脚向前大半步，脚尖向外分开约30度，靠脚有力准确。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（5）易犯毛病及纠正方法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教员：在训练前，为了防止同志们练错动作、出现毛病，先将齐步行进与立定的易犯毛病及纠正方法向同志们做一介绍：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1.上体不稳，左右晃动。纠正方法：要求在行进中收腹提气、挺胸立腰，颈部适当用力。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2.第一步迈不出去，不是脚跟先着地。纠正方法：左脚迈出后跟身体，同时右脚掌稍用力蹬地推动身体向前，脚尖上翘，脚跟先着地。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3.摆臂不自然僵硬，两肩晃动。纠正方法：强调肩关节不要紧张，肘部弯曲，小臂自然内合。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4.向后摆臂时勾手。纠正方法：强调后摆手腕要直，不要使皱劲。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5.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八字步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，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八字脚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。纠正方法：注意两脚内侧走直线，前脚掌着地时有意用力向内（外）合（分）。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6.立定时身体后仰，臂腿不协调。纠正方法：左脚上前半步不宜过大，左脚跟与右脚尖距离约25厘米。脚掌全部着地，脚尖向外约30度，同时跟体。两臂定位，在右脚靠拢左脚的同时，两臂放下。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【组织练习】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教员：在组织训练过程中，我们分为五步，个人体会，摆臂练习，腿部动作练习。立定练习和连贯动作训练，把握由简到繁，由易到难，先分解后连贯的原则，循序渐进，稳步提高。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1.个人体会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教员：各班带开训练后，首先给大家三分钟时间进行个人体会，体会齐步行进与立定的动作要领，模仿示范兵的动作，对齐步行进与立定有一个初步的印象。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2.摆臂练习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（1）口令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教员：其口令下达为：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齐步摆臂----、一、二、停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  <w:sectPr>
          <w:footerReference w:type="default" r:id="rId12"/>
          <w:type w:val="nextPage"/>
          <w:pgSz w:w="11906" w:h="16838"/>
          <w:pgMar w:top="851" w:right="851" w:bottom="851" w:left="851" w:header="113" w:footer="113" w:gutter="0"/>
          <w:pgNumType w:start="9"/>
          <w:cols w:space="720"/>
          <w:titlePg w:val="0"/>
          <w:docGrid w:type="lines" w:linePitch="312"/>
        </w:sectPr>
      </w:pPr>
      <w:r>
        <w:rPr>
          <w:rFonts w:ascii="宋体" w:hAnsi="宋体" w:cs="仿宋_GB2312" w:hint="eastAsia"/>
          <w:sz w:val="24"/>
          <w:szCs w:val="24"/>
        </w:rPr>
        <w:t>（2）示范动作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教员：为了给同志们一个直观印象，首先请看示范动作，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齐步摆臂----、一、二、停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（3）结合动作讲解要领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教员：当听到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齐步摆臂------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的口令后，两臂自然摆动，右臂在前，左臂在后，听到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二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的口令后，两臂交换，然后按口令交替练习，听到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停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的口令，将臂放下，成立正姿势，要解决摆臂运动的路线、用力部位和方法以及定型、定位。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3.腿部动作练习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（1）口令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教员：其口令下达为：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腿部动作练习，准备，齐步-----走，立----定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（2）示范动作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教员：为了给同志们一个直观印象，首先请看示范动作，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腿部动作练习，准备，齐步----走，立----定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（3）结合动作要领讲解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教员：听到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准备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的口令，双手抱手腹前或后背，听到动令，按齐步要领行进，主要解决迈脚的方向、步幅、步速、脚跟脚掌着地的顺序，以及脚跟着地时，腿挺直，上体保持良好的姿态。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4.立定练习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（1）口令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教员：其口令下达为：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立定分解动作，齐步----走、立----定、二、</w:t>
      </w:r>
      <w:r>
        <w:rPr>
          <w:rFonts w:ascii="宋体" w:hAnsi="宋体" w:cs="仿宋_GB2312" w:hint="eastAsia"/>
          <w:sz w:val="24"/>
          <w:szCs w:val="24"/>
        </w:rPr>
        <w:t>”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（2）示范动作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教员：为了给同志们一个直观印象，首先请看示范动作，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立定分解动作，齐步----走、立----定、二、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（3）结合动作讲解要领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教员：在行进中听到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立----定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的口令后，左脚向前迈出大半步着地（约50厘米，脚尖向外约30度），右脚不靠拢左脚，听到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二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的口令，右脚靠拢左脚，成立正姿势。主要解决立定时身体重心前移，靠脚有力度并且准确，靠脚、放臂同时进行。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5.连贯动作练习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教员：通过连贯动作练习，使腿臂动作协调一致，做到走直线、身体稳、摆臂自然、靠脚准、完全掌握齐步的动作要领。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【小结讲评】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  <w:sectPr>
          <w:footerReference w:type="default" r:id="rId13"/>
          <w:type w:val="nextPage"/>
          <w:pgSz w:w="11906" w:h="16838"/>
          <w:pgMar w:top="851" w:right="851" w:bottom="851" w:left="851" w:header="113" w:footer="113" w:gutter="0"/>
          <w:pgNumType w:start="10"/>
          <w:cols w:space="720"/>
          <w:titlePg w:val="0"/>
          <w:docGrid w:type="lines" w:linePitch="312"/>
        </w:sectPr>
      </w:pP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同志们，今天下午我们利用3课时的时间对齐步行进与立定这个动作进行了学习和训练，通过训练大家已基本掌握齐步行进与立定的动作要领，在训练过程中，同志们能发扬吃苦耐劳的精神，克服天气寒冷带来的不良影响，互帮互助共同提高，表现好的同志有XX,XX，希望这几位同志继续发扬，继续努力，其他同志要向这几位同志学习。存在的不足，训练过程中，个别同志注意力不集中，领会要点较慢，在以后的训练中要注意改正，下节课我们将学习正步行进与立定，请同志们对照入伍训练教材做好课前预习、完毕！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（二）、正步行进与立定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【理论提示】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教员：根据训练计划安排，这节课由我和大家共同学习正步行进与立定，正步主要用于分列式和其他礼节性场合。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【讲解示范】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（1）口令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教员：正步行进与立定其口令下达为，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正步----走、立----定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、为连续口令。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（2）示范动作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教员：为了给同志们一个直观印象，首先请看示范动作，示范班就位，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正步----走、立----定</w:t>
      </w:r>
      <w:r>
        <w:rPr>
          <w:rFonts w:ascii="宋体" w:hAnsi="宋体" w:cs="仿宋_GB2312" w:hint="eastAsia"/>
          <w:sz w:val="24"/>
          <w:szCs w:val="24"/>
        </w:rPr>
        <w:t>”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（3）结合动作要领讲解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左脚向正前方踢出约75厘米，腿要绷直，脚尖下压，脚掌与地面平行，离地面约25厘米，适当用力使全脚掌着地，同时身体重心前移，右脚照此法动作，上体正直，微向前倾，手指轻轻握拢，拇指伸直贴于食指第二节，向前摆臂时，肘部弯曲，小臂略成水平，手心向内稍向下，手腕下沿摆到高于春秋常服或者冬常服最下方衣扣约15厘米处（着夏常服、水兵服、高于内腰带扣中央约</w:t>
      </w:r>
      <w:r>
        <w:rPr>
          <w:rFonts w:ascii="宋体" w:hAnsi="宋体" w:cs="仿宋_GB2312" w:hint="eastAsia"/>
          <w:b/>
          <w:sz w:val="24"/>
          <w:szCs w:val="24"/>
          <w:u w:val="single"/>
        </w:rPr>
        <w:t>15厘米处，着作训服是，高于外腰带扣中央约10厘米</w:t>
      </w:r>
      <w:r>
        <w:rPr>
          <w:rFonts w:ascii="宋体" w:hAnsi="宋体" w:cs="仿宋_GB2312" w:hint="eastAsia"/>
          <w:sz w:val="24"/>
          <w:szCs w:val="24"/>
        </w:rPr>
        <w:t>），离身体约10厘米，向后摆臂时左手心向右，右手心向左，手腕前侧距裤缝线约30厘米。行进速度每分钟110---116步。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听到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立----定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的口令，左脚再向前大半步着地，脚尖向外约30度，两脚挺直，右脚取捷径迅速靠拢左脚，成立正姿势。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（4）动作要点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教员：为了方便同志们记忆，将正步行进与立定动作要领归纳为以下三点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1.正步行进（包括分解练习）时，听到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正步----走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口令的动令时，两脚迅速并拢，同时左脚向前踢出。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2.正步行进时要精神振奋，姿态端正，动作自然，摆臂定型、定位、步幅、步速准确，臂腿协调。做到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三快两稳一协调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。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三快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：即踢腿速度快，摆臂快，落地跟身体快。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两稳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：即踢腿到位要稳，脚着地后身体要稳，</w:t>
      </w:r>
      <w:r>
        <w:rPr>
          <w:rFonts w:ascii="宋体" w:hAnsi="宋体" w:cs="仿宋_GB2312" w:hint="eastAsia"/>
          <w:sz w:val="24"/>
          <w:szCs w:val="24"/>
        </w:rPr>
        <w:t>“</w:t>
      </w:r>
      <w:r>
        <w:rPr>
          <w:rFonts w:ascii="宋体" w:hAnsi="宋体" w:cs="仿宋_GB2312" w:hint="eastAsia"/>
          <w:sz w:val="24"/>
          <w:szCs w:val="24"/>
        </w:rPr>
        <w:t>一协调</w:t>
      </w:r>
      <w:r>
        <w:rPr>
          <w:rFonts w:ascii="宋体" w:hAnsi="宋体" w:cs="仿宋_GB2312" w:hint="eastAsia"/>
          <w:sz w:val="24"/>
          <w:szCs w:val="24"/>
        </w:rPr>
        <w:t>”</w:t>
      </w:r>
      <w:r>
        <w:rPr>
          <w:rFonts w:ascii="宋体" w:hAnsi="宋体" w:cs="仿宋_GB2312" w:hint="eastAsia"/>
          <w:sz w:val="24"/>
          <w:szCs w:val="24"/>
        </w:rPr>
        <w:t>：即腿臂要协调一致。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3.踢腿时以小腿带动大腿，不得掏腿，弓腿，弹腿，脚落地要快，着地要稳，跟上体要快。臂后摆要正直向后。脚着地臂不动，踢腿换臂。做到：踢腿要用力，脚掌全着地，摆臂快又准，身体向前移。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（5）易犯毛病及纠正方法</w:t>
      </w:r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br/>
      </w:r>
      <w:r>
        <w:rPr>
          <w:rFonts w:ascii="宋体" w:hAnsi="宋体" w:cs="仿宋_GB2312" w:hint="eastAsia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https://d.book118.com/608023126100006044</w:t>
        </w:r>
      </w:hyperlink>
    </w:p>
    <w:p w:rsidR="0098325A" w:rsidP="00B77FDF">
      <w:pPr>
        <w:spacing w:line="360" w:lineRule="auto"/>
        <w:rPr>
          <w:rFonts w:ascii="宋体" w:hAnsi="宋体" w:cs="仿宋_GB2312" w:hint="eastAsia"/>
          <w:sz w:val="24"/>
          <w:szCs w:val="24"/>
        </w:rPr>
      </w:pPr>
    </w:p>
    <w:sectPr>
      <w:footerReference w:type="default" r:id="rId15"/>
      <w:type w:val="nextPage"/>
      <w:pgSz w:w="11906" w:h="16838"/>
      <w:pgMar w:top="851" w:right="851" w:bottom="851" w:left="851" w:header="113" w:footer="113" w:gutter="0"/>
      <w:pgNumType w:start="11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80E0000" w:usb2="0000000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25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B77FDF" w:rsidR="00B77FDF">
      <w:rPr>
        <w:noProof/>
        <w:lang w:val="zh-CN"/>
      </w:rPr>
      <w:t>1</w:t>
    </w:r>
    <w:r>
      <w:fldChar w:fldCharType="end"/>
    </w:r>
  </w:p>
  <w:p w:rsidR="0098325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25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B77FDF" w:rsidR="00B77FDF">
      <w:rPr>
        <w:noProof/>
        <w:lang w:val="zh-CN"/>
      </w:rPr>
      <w:t>2</w:t>
    </w:r>
    <w:r>
      <w:fldChar w:fldCharType="end"/>
    </w:r>
  </w:p>
  <w:p w:rsidR="0098325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25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B77FDF" w:rsidR="00B77FDF">
      <w:rPr>
        <w:noProof/>
        <w:lang w:val="zh-CN"/>
      </w:rPr>
      <w:t>4</w:t>
    </w:r>
    <w:r>
      <w:fldChar w:fldCharType="end"/>
    </w:r>
  </w:p>
  <w:p w:rsidR="0098325A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25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B77FDF" w:rsidR="00B77FDF">
      <w:rPr>
        <w:noProof/>
        <w:lang w:val="zh-CN"/>
      </w:rPr>
      <w:t>4</w:t>
    </w:r>
    <w:r>
      <w:fldChar w:fldCharType="end"/>
    </w:r>
  </w:p>
  <w:p w:rsidR="0098325A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25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B77FDF" w:rsidR="00B77FDF">
      <w:rPr>
        <w:noProof/>
        <w:lang w:val="zh-CN"/>
      </w:rPr>
      <w:t>6</w:t>
    </w:r>
    <w:r>
      <w:fldChar w:fldCharType="end"/>
    </w:r>
  </w:p>
  <w:p w:rsidR="0098325A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25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B77FDF" w:rsidR="00B77FDF">
      <w:rPr>
        <w:noProof/>
        <w:lang w:val="zh-CN"/>
      </w:rPr>
      <w:t>6</w:t>
    </w:r>
    <w:r>
      <w:fldChar w:fldCharType="end"/>
    </w:r>
  </w:p>
  <w:p w:rsidR="0098325A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25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B77FDF" w:rsidR="00B77FDF">
      <w:rPr>
        <w:noProof/>
        <w:lang w:val="zh-CN"/>
      </w:rPr>
      <w:t>8</w:t>
    </w:r>
    <w:r>
      <w:fldChar w:fldCharType="end"/>
    </w:r>
  </w:p>
  <w:p w:rsidR="0098325A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25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B77FDF" w:rsidR="00B77FDF">
      <w:rPr>
        <w:noProof/>
        <w:lang w:val="zh-CN"/>
      </w:rPr>
      <w:t>8</w:t>
    </w:r>
    <w:r>
      <w:fldChar w:fldCharType="end"/>
    </w:r>
  </w:p>
  <w:p w:rsidR="0098325A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25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B77FDF" w:rsidR="00B77FDF">
      <w:rPr>
        <w:noProof/>
        <w:lang w:val="zh-CN"/>
      </w:rPr>
      <w:t>9</w:t>
    </w:r>
    <w:r>
      <w:fldChar w:fldCharType="end"/>
    </w:r>
  </w:p>
  <w:p w:rsidR="0098325A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25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B77FDF" w:rsidR="00B77FDF">
      <w:rPr>
        <w:noProof/>
        <w:lang w:val="zh-CN"/>
      </w:rPr>
      <w:t>10</w:t>
    </w:r>
    <w:r>
      <w:fldChar w:fldCharType="end"/>
    </w:r>
  </w:p>
  <w:p w:rsidR="0098325A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25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B77FDF" w:rsidR="00B77FDF">
      <w:rPr>
        <w:noProof/>
        <w:lang w:val="zh-CN"/>
      </w:rPr>
      <w:t>12</w:t>
    </w:r>
    <w:r>
      <w:fldChar w:fldCharType="end"/>
    </w:r>
  </w:p>
  <w:p w:rsidR="0098325A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47454"/>
    <w:rsid w:val="000516D5"/>
    <w:rsid w:val="0010595C"/>
    <w:rsid w:val="00173343"/>
    <w:rsid w:val="0023035A"/>
    <w:rsid w:val="00237DE5"/>
    <w:rsid w:val="002F2F71"/>
    <w:rsid w:val="005C6753"/>
    <w:rsid w:val="00647D9B"/>
    <w:rsid w:val="00774FE5"/>
    <w:rsid w:val="00782F31"/>
    <w:rsid w:val="00840C28"/>
    <w:rsid w:val="00856EDD"/>
    <w:rsid w:val="009104D1"/>
    <w:rsid w:val="009138BF"/>
    <w:rsid w:val="0098325A"/>
    <w:rsid w:val="00A226DD"/>
    <w:rsid w:val="00B77FDF"/>
    <w:rsid w:val="00CF3AF1"/>
    <w:rsid w:val="00E91A90"/>
    <w:rsid w:val="00EB43BA"/>
    <w:rsid w:val="00F53FF3"/>
    <w:rsid w:val="4F606B08"/>
    <w:rsid w:val="56842D57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 w:uiPriority="5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har">
    <w:name w:val="页眉 Char"/>
    <w:link w:val="Header"/>
    <w:rPr>
      <w:sz w:val="18"/>
      <w:szCs w:val="18"/>
    </w:rPr>
  </w:style>
  <w:style w:type="character" w:customStyle="1" w:styleId="Char0">
    <w:name w:val="页脚 Char"/>
    <w:link w:val="Footer"/>
    <w:uiPriority w:val="99"/>
    <w:rPr>
      <w:sz w:val="18"/>
      <w:szCs w:val="18"/>
    </w:rPr>
  </w:style>
  <w:style w:type="paragraph" w:styleId="Header">
    <w:name w:val="header"/>
    <w:basedOn w:val="Normal"/>
    <w:link w:val="Char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link w:val="Char0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ListParagraph">
    <w:name w:val="List Paragraph"/>
    <w:basedOn w:val="Normal"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footer" Target="footer9.xml" /><Relationship Id="rId13" Type="http://schemas.openxmlformats.org/officeDocument/2006/relationships/footer" Target="footer10.xml" /><Relationship Id="rId14" Type="http://schemas.openxmlformats.org/officeDocument/2006/relationships/hyperlink" Target="https://d.book118.com/608023126100006044" TargetMode="External" /><Relationship Id="rId15" Type="http://schemas.openxmlformats.org/officeDocument/2006/relationships/footer" Target="footer11.xml" /><Relationship Id="rId16" Type="http://schemas.openxmlformats.org/officeDocument/2006/relationships/theme" Target="theme/theme1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3129</Words>
  <Characters>17841</Characters>
  <Application>Microsoft Office Word</Application>
  <DocSecurity>0</DocSecurity>
  <Lines>148</Lines>
  <Paragraphs>41</Paragraphs>
  <ScaleCrop>false</ScaleCrop>
  <Company>微软中国</Company>
  <LinksUpToDate>false</LinksUpToDate>
  <CharactersWithSpaces>20929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Windows 用户</dc:title>
  <dc:creator>Windows 用户</dc:creator>
  <cp:lastModifiedBy>Mr.Yu</cp:lastModifiedBy>
  <cp:revision>3</cp:revision>
  <cp:lastPrinted>2019-04-03T12:09:00Z</cp:lastPrinted>
  <dcterms:created xsi:type="dcterms:W3CDTF">2013-08-31T01:40:00Z</dcterms:created>
  <dcterms:modified xsi:type="dcterms:W3CDTF">2024-03-11T10:29:00Z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