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175F" w14:paraId="2BDA275E" w14:textId="77777777">
      <w:pPr>
        <w:spacing w:line="360" w:lineRule="auto"/>
        <w:ind w:firstLine="960" w:firstLineChars="200"/>
        <w:jc w:val="center"/>
        <w:rPr>
          <w:rFonts w:ascii="汉语拼音" w:hAnsi="汉语拼音" w:cs="汉语拼音"/>
          <w:b/>
          <w:sz w:val="48"/>
          <w:szCs w:val="48"/>
        </w:rPr>
      </w:pPr>
      <w:r>
        <w:rPr>
          <w:rFonts w:ascii="汉语拼音" w:hAnsi="汉语拼音" w:cs="汉语拼音"/>
          <w:b/>
          <w:sz w:val="48"/>
          <w:szCs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9pt;height:25pt;margin-top:924pt;margin-left:966pt;mso-position-horizontal-relative:page;mso-position-vertical-relative:top-margin-area;position:absolute;z-index:251658240">
            <v:imagedata r:id="rId6" o:title=""/>
          </v:shape>
        </w:pict>
      </w:r>
      <w:r>
        <w:rPr>
          <w:rFonts w:ascii="汉语拼音" w:hAnsi="汉语拼音" w:cs="汉语拼音"/>
          <w:b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11531600</wp:posOffset>
            </wp:positionV>
            <wp:extent cx="444500" cy="444500"/>
            <wp:effectExtent l="0" t="0" r="1270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汉语拼音" w:hAnsi="汉语拼音" w:cs="汉语拼音"/>
          <w:b/>
          <w:sz w:val="48"/>
          <w:szCs w:val="48"/>
        </w:rPr>
        <w:t>统</w:t>
      </w:r>
      <w:r>
        <w:rPr>
          <w:rFonts w:ascii="汉语拼音" w:hAnsi="汉语拼音" w:cs="汉语拼音"/>
          <w:b/>
          <w:sz w:val="48"/>
          <w:szCs w:val="48"/>
        </w:rPr>
        <w:t>编版</w:t>
      </w:r>
      <w:r>
        <w:rPr>
          <w:rFonts w:ascii="汉语拼音" w:hAnsi="汉语拼音" w:cs="汉语拼音" w:hint="eastAsia"/>
          <w:b/>
          <w:sz w:val="48"/>
          <w:szCs w:val="48"/>
        </w:rPr>
        <w:t>二</w:t>
      </w:r>
      <w:r>
        <w:rPr>
          <w:rFonts w:ascii="汉语拼音" w:hAnsi="汉语拼音" w:cs="汉语拼音"/>
          <w:b/>
          <w:sz w:val="48"/>
          <w:szCs w:val="48"/>
        </w:rPr>
        <w:t>下</w:t>
      </w:r>
      <w:r>
        <w:rPr>
          <w:rFonts w:ascii="汉语拼音" w:hAnsi="汉语拼音" w:cs="汉语拼音"/>
          <w:b/>
          <w:sz w:val="48"/>
          <w:szCs w:val="48"/>
        </w:rPr>
        <w:t>第</w:t>
      </w:r>
      <w:r>
        <w:rPr>
          <w:rFonts w:ascii="汉语拼音" w:hAnsi="汉语拼音" w:cs="汉语拼音" w:hint="eastAsia"/>
          <w:b/>
          <w:sz w:val="48"/>
          <w:szCs w:val="48"/>
        </w:rPr>
        <w:t>五</w:t>
      </w:r>
      <w:r>
        <w:rPr>
          <w:rFonts w:ascii="汉语拼音" w:hAnsi="汉语拼音" w:cs="汉语拼音"/>
          <w:b/>
          <w:sz w:val="48"/>
          <w:szCs w:val="48"/>
        </w:rPr>
        <w:t>单元基础复习</w:t>
      </w:r>
    </w:p>
    <w:p w:rsidR="0034175F" w14:paraId="6B24F9F1" w14:textId="77777777">
      <w:pPr>
        <w:spacing w:line="360" w:lineRule="auto"/>
        <w:ind w:firstLine="420" w:firstLineChars="200"/>
        <w:jc w:val="center"/>
        <w:rPr>
          <w:rFonts w:ascii="汉语拼音" w:eastAsia="宋体" w:hAnsi="汉语拼音" w:cs="汉语拼音"/>
        </w:rPr>
      </w:pPr>
      <w:r>
        <w:rPr>
          <w:rFonts w:ascii="汉语拼音" w:eastAsia="宋体" w:hAnsi="汉语拼音" w:cs="汉语拼音"/>
          <w:noProof/>
        </w:rPr>
        <w:drawing>
          <wp:inline distT="0" distB="0" distL="114300" distR="114300">
            <wp:extent cx="5245735" cy="3159125"/>
            <wp:effectExtent l="0" t="0" r="12065" b="3175"/>
            <wp:docPr id="17" name="1BCC2C28-871D-48CB-8BE0-2867F7803ADB-1" descr="C:/Users/DELL/AppData/Local/Temp/3大快速入眠法(30).png3大快速入眠法(3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BCC2C28-871D-48CB-8BE0-2867F7803ADB-1" descr="C:/Users/DELL/AppData/Local/Temp/3大快速入眠法(30).png3大快速入眠法(30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75F" w14:paraId="0495869E" w14:textId="77777777">
      <w:pPr>
        <w:spacing w:line="360" w:lineRule="auto"/>
        <w:ind w:firstLine="420" w:firstLineChars="200"/>
        <w:jc w:val="center"/>
        <w:rPr>
          <w:rFonts w:ascii="汉语拼音" w:eastAsia="宋体" w:hAnsi="汉语拼音" w:cs="汉语拼音"/>
          <w:color w:val="000000"/>
          <w:kern w:val="0"/>
        </w:rPr>
      </w:pPr>
      <w:r>
        <w:rPr>
          <w:rFonts w:ascii="汉语拼音" w:eastAsia="方正书宋_GBK" w:hAnsi="汉语拼音" w:cs="汉语拼音"/>
          <w:color w:val="000000"/>
          <w:kern w:val="0"/>
        </w:rPr>
        <w:pict>
          <v:group id="_x0000_i1026" style="width:254.2pt;height:58.35pt;mso-position-horizontal-relative:char;mso-position-vertical-relative:line" coordorigin="3401,1771" coordsize="9228,2418">
            <v:group id="_x0000_s1027" style="width:6205;height:1469;left:6425;position:absolute;top:2376" coordorigin="41500,21885" coordsize="24887,5483">
              <v:roundrect id="矩形: 圆角 15" o:spid="_x0000_s1028" style="width:5475;height:5484;left:41500;position:absolute;top:21885;v-text-anchor:middle" arcsize="13189f" fillcolor="#92d050" stroked="f">
                <v:textbox>
                  <w:txbxContent>
                    <w:p w:rsidR="0034175F" w14:paraId="7D055798" w14:textId="77777777">
                      <w:pPr>
                        <w:widowControl/>
                        <w:spacing w:before="100" w:beforeAutospacing="1" w:after="100" w:afterAutospacing="1" w:line="560" w:lineRule="exact"/>
                        <w:jc w:val="center"/>
                        <w:rPr>
                          <w:rFonts w:ascii="宋体" w:eastAsia="宋体" w:hAnsi="宋体" w:cs="宋体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知</w:t>
                      </w:r>
                    </w:p>
                  </w:txbxContent>
                </v:textbox>
              </v:roundrect>
              <v:roundrect id="矩形: 圆角 16" o:spid="_x0000_s1029" style="width:5479;height:5479;left:47969;position:absolute;top:21890;v-text-anchor:middle" arcsize="14324f" fillcolor="#c3d69b" stroked="f">
                <v:textbox>
                  <w:txbxContent>
                    <w:p w:rsidR="0034175F" w14:paraId="4C2F0E35" w14:textId="77777777">
                      <w:pPr>
                        <w:widowControl/>
                        <w:spacing w:before="100" w:beforeAutospacing="1" w:after="100" w:afterAutospacing="1" w:line="56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e</w:t>
                      </w:r>
                    </w:p>
                  </w:txbxContent>
                </v:textbox>
              </v:roundrect>
              <v:roundrect id="矩形: 圆角 19" o:spid="_x0000_s1030" style="width:5479;height:5479;left:54439;position:absolute;top:21890;v-text-anchor:middle" arcsize="14324f" fillcolor="#ff7c80" stroked="f">
                <v:textbox>
                  <w:txbxContent>
                    <w:p w:rsidR="0034175F" w14:paraId="07BA8AE3" w14:textId="77777777">
                      <w:pPr>
                        <w:widowControl/>
                        <w:spacing w:before="100" w:beforeAutospacing="1" w:after="100" w:afterAutospacing="1" w:line="56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梳</w:t>
                      </w:r>
                    </w:p>
                  </w:txbxContent>
                </v:textbox>
              </v:roundrect>
              <v:roundrect id="矩形: 圆角 20" o:spid="_x0000_s1031" style="width:5479;height:5479;left:60908;position:absolute;top:21890;v-text-anchor:middle" arcsize="14324f" fillcolor="#93cddd" stroked="f">
                <v:textbox>
                  <w:txbxContent>
                    <w:p w:rsidR="0034175F" w14:paraId="2907EB99" w14:textId="77777777">
                      <w:pPr>
                        <w:spacing w:line="560" w:lineRule="exact"/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理</w:t>
                      </w:r>
                    </w:p>
                  </w:txbxContent>
                </v:textbox>
              </v:roundrect>
            </v:group>
            <v:shape id="图片 9" o:spid="_x0000_s1032" type="#_x0000_t75" style="width:3024;height:2419;left:3401;position:absolute;top:1771">
              <v:imagedata r:id="rId9" o:title="" cropright="48060f"/>
              <o:lock v:ext="edit" aspectratio="f"/>
            </v:shape>
            <w10:wrap type="none"/>
            <w10:anchorlock/>
          </v:group>
        </w:pict>
      </w:r>
    </w:p>
    <w:p w:rsidR="0034175F" w14:paraId="775A1CCF" w14:textId="77777777">
      <w:pPr>
        <w:pStyle w:val="PlainText"/>
        <w:spacing w:line="360" w:lineRule="auto"/>
        <w:rPr>
          <w:rStyle w:val="Strong"/>
          <w:rFonts w:ascii="汉语拼音" w:hAnsi="汉语拼音" w:cs="汉语拼音"/>
          <w:spacing w:val="8"/>
          <w:sz w:val="24"/>
        </w:rPr>
      </w:pPr>
      <w:r>
        <w:rPr>
          <w:rStyle w:val="Strong"/>
          <w:rFonts w:ascii="汉语拼音" w:hAnsi="汉语拼音" w:cs="汉语拼音"/>
          <w:spacing w:val="8"/>
          <w:sz w:val="24"/>
        </w:rPr>
        <w:t>一、易读错的字</w:t>
      </w:r>
    </w:p>
    <w:tbl>
      <w:tblPr>
        <w:tblStyle w:val="TableGrid"/>
        <w:tblW w:w="7724" w:type="dxa"/>
        <w:tblInd w:w="610" w:type="dxa"/>
        <w:tblLook w:val="04A0"/>
      </w:tblPr>
      <w:tblGrid>
        <w:gridCol w:w="1930"/>
        <w:gridCol w:w="2087"/>
        <w:gridCol w:w="1802"/>
        <w:gridCol w:w="1905"/>
      </w:tblGrid>
      <w:tr w14:paraId="1534D6FB" w14:textId="77777777">
        <w:tblPrEx>
          <w:tblW w:w="7724" w:type="dxa"/>
          <w:tblInd w:w="610" w:type="dxa"/>
          <w:tblLook w:val="04A0"/>
        </w:tblPrEx>
        <w:trPr>
          <w:trHeight w:val="384"/>
        </w:trPr>
        <w:tc>
          <w:tcPr>
            <w:tcW w:w="1930" w:type="dxa"/>
          </w:tcPr>
          <w:p w:rsidR="0034175F" w14:paraId="571020FE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一</w:t>
            </w:r>
            <w:r>
              <w:rPr>
                <w:rFonts w:asciiTheme="minorEastAsia" w:hAnsiTheme="minorEastAsia" w:hint="eastAsia"/>
                <w:sz w:val="24"/>
                <w:em w:val="dot"/>
              </w:rPr>
              <w:t>则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zé</w:t>
            </w:r>
            <w:r>
              <w:rPr>
                <w:rFonts w:asciiTheme="minorEastAsia" w:hAnsiTheme="minorEastAsia"/>
                <w:sz w:val="24"/>
              </w:rPr>
              <w:t>)</w:t>
            </w:r>
          </w:p>
        </w:tc>
        <w:tc>
          <w:tcPr>
            <w:tcW w:w="2087" w:type="dxa"/>
          </w:tcPr>
          <w:p w:rsidR="0034175F" w14:paraId="20CE8A6A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窟</w:t>
            </w:r>
            <w:r>
              <w:rPr>
                <w:rFonts w:asciiTheme="minorEastAsia" w:hAnsiTheme="minorEastAsia" w:hint="eastAsia"/>
                <w:sz w:val="24"/>
                <w:em w:val="dot"/>
              </w:rPr>
              <w:t>窿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lóng</w:t>
            </w:r>
            <w:r>
              <w:rPr>
                <w:rFonts w:asciiTheme="minorEastAsia" w:hAnsiTheme="minorEastAsia"/>
                <w:sz w:val="24"/>
              </w:rPr>
              <w:t>)</w:t>
            </w:r>
          </w:p>
        </w:tc>
        <w:tc>
          <w:tcPr>
            <w:tcW w:w="1802" w:type="dxa"/>
          </w:tcPr>
          <w:p w:rsidR="0034175F" w14:paraId="2EA0CBB1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审</w:t>
            </w:r>
            <w:r>
              <w:rPr>
                <w:rFonts w:asciiTheme="minorEastAsia" w:hAnsiTheme="minorEastAsia"/>
                <w:sz w:val="24"/>
              </w:rPr>
              <w:t>(shěn)</w:t>
            </w:r>
            <w:r>
              <w:rPr>
                <w:rFonts w:asciiTheme="minorEastAsia" w:hAnsiTheme="minorEastAsia" w:hint="eastAsia"/>
                <w:sz w:val="24"/>
              </w:rPr>
              <w:t>视</w:t>
            </w:r>
          </w:p>
        </w:tc>
        <w:tc>
          <w:tcPr>
            <w:tcW w:w="1905" w:type="dxa"/>
          </w:tcPr>
          <w:p w:rsidR="0034175F" w14:paraId="69B30E34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叼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diāo</w:t>
            </w:r>
            <w:r>
              <w:rPr>
                <w:rFonts w:asciiTheme="minorEastAsia" w:hAnsiTheme="minorEastAsia"/>
                <w:sz w:val="24"/>
              </w:rPr>
              <w:t>)</w:t>
            </w:r>
            <w:r>
              <w:rPr>
                <w:rFonts w:asciiTheme="minorEastAsia" w:hAnsiTheme="minorEastAsia" w:hint="eastAsia"/>
                <w:sz w:val="24"/>
              </w:rPr>
              <w:t>着</w:t>
            </w:r>
          </w:p>
        </w:tc>
      </w:tr>
      <w:tr w14:paraId="3D00AFDB" w14:textId="77777777">
        <w:tblPrEx>
          <w:tblW w:w="7724" w:type="dxa"/>
          <w:tblInd w:w="610" w:type="dxa"/>
          <w:tblLook w:val="04A0"/>
        </w:tblPrEx>
        <w:trPr>
          <w:trHeight w:val="384"/>
        </w:trPr>
        <w:tc>
          <w:tcPr>
            <w:tcW w:w="1930" w:type="dxa"/>
          </w:tcPr>
          <w:p w:rsidR="0034175F" w14:paraId="272818DA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而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ér</w:t>
            </w:r>
            <w:r>
              <w:rPr>
                <w:rFonts w:asciiTheme="minorEastAsia" w:hAnsiTheme="minorEastAsia"/>
                <w:sz w:val="24"/>
              </w:rPr>
              <w:t>)</w:t>
            </w:r>
            <w:r>
              <w:rPr>
                <w:rFonts w:asciiTheme="minorEastAsia" w:hAnsiTheme="minorEastAsia" w:hint="eastAsia"/>
                <w:sz w:val="24"/>
              </w:rPr>
              <w:t>且</w:t>
            </w:r>
          </w:p>
        </w:tc>
        <w:tc>
          <w:tcPr>
            <w:tcW w:w="2087" w:type="dxa"/>
          </w:tcPr>
          <w:p w:rsidR="0034175F" w14:paraId="484E297A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晌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shǎn</w:t>
            </w:r>
            <w:r>
              <w:rPr>
                <w:rFonts w:asciiTheme="minorEastAsia" w:hAnsiTheme="minorEastAsia" w:cs="汉语拼音"/>
                <w:sz w:val="24"/>
              </w:rPr>
              <w:t>ɡ</w:t>
            </w:r>
            <w:r>
              <w:rPr>
                <w:rFonts w:asciiTheme="minorEastAsia" w:hAnsiTheme="minorEastAsia"/>
                <w:sz w:val="24"/>
              </w:rPr>
              <w:t>)</w:t>
            </w:r>
            <w:r>
              <w:rPr>
                <w:rFonts w:asciiTheme="minorEastAsia" w:hAnsiTheme="minorEastAsia" w:hint="eastAsia"/>
                <w:sz w:val="24"/>
              </w:rPr>
              <w:t>午</w:t>
            </w:r>
          </w:p>
        </w:tc>
        <w:tc>
          <w:tcPr>
            <w:tcW w:w="1802" w:type="dxa"/>
          </w:tcPr>
          <w:p w:rsidR="0034175F" w14:paraId="799A15B1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靠</w:t>
            </w:r>
            <w:r>
              <w:rPr>
                <w:rFonts w:asciiTheme="minorEastAsia" w:hAnsiTheme="minorEastAsia"/>
                <w:sz w:val="24"/>
              </w:rPr>
              <w:t>(kào)</w:t>
            </w:r>
            <w:r>
              <w:rPr>
                <w:rFonts w:asciiTheme="minorEastAsia" w:hAnsiTheme="minorEastAsia" w:hint="eastAsia"/>
                <w:sz w:val="24"/>
              </w:rPr>
              <w:t>边</w:t>
            </w:r>
          </w:p>
        </w:tc>
        <w:tc>
          <w:tcPr>
            <w:tcW w:w="1905" w:type="dxa"/>
          </w:tcPr>
          <w:p w:rsidR="0034175F" w14:paraId="273F287B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教</w:t>
            </w:r>
            <w:r>
              <w:rPr>
                <w:rFonts w:asciiTheme="minorEastAsia" w:hAnsiTheme="minorEastAsia" w:hint="eastAsia"/>
                <w:sz w:val="24"/>
                <w:em w:val="dot"/>
              </w:rPr>
              <w:t>诲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huì</w:t>
            </w:r>
            <w:r>
              <w:rPr>
                <w:rFonts w:asciiTheme="minorEastAsia" w:hAnsiTheme="minorEastAsia"/>
                <w:sz w:val="24"/>
              </w:rPr>
              <w:t>)</w:t>
            </w:r>
          </w:p>
        </w:tc>
      </w:tr>
      <w:tr w14:paraId="632975D9" w14:textId="77777777">
        <w:tblPrEx>
          <w:tblW w:w="7724" w:type="dxa"/>
          <w:tblInd w:w="610" w:type="dxa"/>
          <w:tblLook w:val="04A0"/>
        </w:tblPrEx>
        <w:trPr>
          <w:trHeight w:val="384"/>
        </w:trPr>
        <w:tc>
          <w:tcPr>
            <w:tcW w:w="1930" w:type="dxa"/>
          </w:tcPr>
          <w:p w:rsidR="0034175F" w14:paraId="5E672EBC" w14:textId="77777777">
            <w:pPr>
              <w:spacing w:line="360" w:lineRule="auto"/>
              <w:jc w:val="left"/>
              <w:rPr>
                <w:rFonts w:ascii="汉语拼音" w:eastAsia="宋体" w:hAnsi="汉语拼音" w:cs="汉语拼音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驮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tuó</w:t>
            </w:r>
            <w:r>
              <w:rPr>
                <w:rFonts w:asciiTheme="minorEastAsia" w:hAnsiTheme="minorEastAsia"/>
                <w:sz w:val="24"/>
              </w:rPr>
              <w:t>)</w:t>
            </w:r>
            <w:r>
              <w:rPr>
                <w:rFonts w:asciiTheme="minorEastAsia" w:hAnsiTheme="minorEastAsia" w:hint="eastAsia"/>
                <w:sz w:val="24"/>
              </w:rPr>
              <w:t>着</w:t>
            </w:r>
          </w:p>
        </w:tc>
        <w:tc>
          <w:tcPr>
            <w:tcW w:w="2087" w:type="dxa"/>
          </w:tcPr>
          <w:p w:rsidR="0034175F" w14:paraId="3778DBC2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抢</w:t>
            </w:r>
            <w:r>
              <w:rPr>
                <w:rFonts w:asciiTheme="minorEastAsia" w:hAnsiTheme="minorEastAsia"/>
                <w:sz w:val="24"/>
              </w:rPr>
              <w:t>(qiǎng)</w:t>
            </w:r>
            <w:r>
              <w:rPr>
                <w:rFonts w:asciiTheme="minorEastAsia" w:hAnsiTheme="minorEastAsia" w:hint="eastAsia"/>
                <w:sz w:val="24"/>
              </w:rPr>
              <w:t>先</w:t>
            </w:r>
          </w:p>
        </w:tc>
        <w:tc>
          <w:tcPr>
            <w:tcW w:w="1802" w:type="dxa"/>
          </w:tcPr>
          <w:p w:rsidR="0034175F" w14:paraId="329365D0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马</w:t>
            </w:r>
            <w:r>
              <w:rPr>
                <w:rFonts w:asciiTheme="minorEastAsia" w:hAnsiTheme="minorEastAsia" w:hint="eastAsia"/>
                <w:sz w:val="24"/>
                <w:em w:val="dot"/>
              </w:rPr>
              <w:t>蹄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tí</w:t>
            </w:r>
            <w:r>
              <w:rPr>
                <w:rFonts w:asciiTheme="minorEastAsia" w:hAnsiTheme="minorEastAsia"/>
                <w:sz w:val="24"/>
              </w:rPr>
              <w:t>)</w:t>
            </w:r>
          </w:p>
        </w:tc>
        <w:tc>
          <w:tcPr>
            <w:tcW w:w="1905" w:type="dxa"/>
          </w:tcPr>
          <w:p w:rsidR="0034175F" w14:paraId="5BB5A936" w14:textId="77777777">
            <w:pPr>
              <w:spacing w:line="360" w:lineRule="auto"/>
              <w:jc w:val="left"/>
              <w:rPr>
                <w:rFonts w:ascii="汉语拼音" w:eastAsia="宋体" w:hAnsi="汉语拼音" w:cs="汉语拼音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既</w:t>
            </w:r>
            <w:r>
              <w:rPr>
                <w:rFonts w:asciiTheme="minorEastAsia" w:hAnsiTheme="minorEastAsia"/>
                <w:sz w:val="24"/>
              </w:rPr>
              <w:t>(</w:t>
            </w:r>
            <w:r>
              <w:rPr>
                <w:rFonts w:asciiTheme="minorEastAsia" w:hAnsiTheme="minorEastAsia" w:cs="汉语拼音"/>
                <w:sz w:val="24"/>
              </w:rPr>
              <w:t>jì</w:t>
            </w:r>
            <w:r>
              <w:rPr>
                <w:rFonts w:asciiTheme="minorEastAsia" w:hAnsiTheme="minorEastAsia"/>
                <w:sz w:val="24"/>
              </w:rPr>
              <w:t>)</w:t>
            </w:r>
            <w:r>
              <w:rPr>
                <w:rFonts w:asciiTheme="minorEastAsia" w:hAnsiTheme="minorEastAsia" w:hint="eastAsia"/>
                <w:sz w:val="24"/>
              </w:rPr>
              <w:t>然</w:t>
            </w:r>
          </w:p>
        </w:tc>
      </w:tr>
      <w:tr w14:paraId="7E074CFD" w14:textId="77777777">
        <w:tblPrEx>
          <w:tblW w:w="7724" w:type="dxa"/>
          <w:tblInd w:w="610" w:type="dxa"/>
          <w:tblLook w:val="04A0"/>
        </w:tblPrEx>
        <w:trPr>
          <w:trHeight w:val="384"/>
        </w:trPr>
        <w:tc>
          <w:tcPr>
            <w:tcW w:w="1930" w:type="dxa"/>
          </w:tcPr>
          <w:p w:rsidR="0034175F" w14:paraId="489B01FD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  <w:em w:val="dot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阻</w:t>
            </w:r>
            <w:r>
              <w:rPr>
                <w:rFonts w:ascii="宋体" w:hAnsi="宋体" w:cs="宋体"/>
                <w:sz w:val="24"/>
              </w:rPr>
              <w:t>(zú)</w:t>
            </w:r>
            <w:r>
              <w:rPr>
                <w:rFonts w:asciiTheme="minorEastAsia" w:hAnsiTheme="minorEastAsia" w:hint="eastAsia"/>
                <w:sz w:val="24"/>
              </w:rPr>
              <w:t>挡</w:t>
            </w:r>
          </w:p>
        </w:tc>
        <w:tc>
          <w:tcPr>
            <w:tcW w:w="2087" w:type="dxa"/>
          </w:tcPr>
          <w:p w:rsidR="0034175F" w14:paraId="7DA81FEC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实</w:t>
            </w:r>
            <w:r>
              <w:rPr>
                <w:rFonts w:ascii="宋体" w:hAnsi="宋体" w:cs="宋体"/>
                <w:sz w:val="24"/>
              </w:rPr>
              <w:t>(sh</w:t>
            </w:r>
            <w:r>
              <w:rPr>
                <w:rFonts w:ascii="宋体" w:hAnsi="宋体" w:cs="宋体" w:hint="eastAsia"/>
                <w:sz w:val="24"/>
              </w:rPr>
              <w:t>ì</w:t>
            </w:r>
            <w:r>
              <w:rPr>
                <w:rFonts w:ascii="宋体" w:hAnsi="宋体" w:cs="宋体"/>
                <w:sz w:val="24"/>
              </w:rPr>
              <w:t>)</w:t>
            </w:r>
            <w:r>
              <w:rPr>
                <w:rFonts w:asciiTheme="minorEastAsia" w:hAnsiTheme="minorEastAsia" w:hint="eastAsia"/>
                <w:sz w:val="24"/>
              </w:rPr>
              <w:t>验</w:t>
            </w:r>
          </w:p>
        </w:tc>
        <w:tc>
          <w:tcPr>
            <w:tcW w:w="1802" w:type="dxa"/>
          </w:tcPr>
          <w:p w:rsidR="0034175F" w14:paraId="35DD98D8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马</w:t>
            </w:r>
            <w:r>
              <w:rPr>
                <w:rFonts w:asciiTheme="minorEastAsia" w:hAnsiTheme="minorEastAsia" w:hint="eastAsia"/>
                <w:sz w:val="24"/>
                <w:em w:val="dot"/>
              </w:rPr>
              <w:t>棚</w:t>
            </w:r>
            <w:r>
              <w:rPr>
                <w:rFonts w:ascii="宋体" w:hAnsi="宋体" w:cs="宋体"/>
                <w:sz w:val="24"/>
              </w:rPr>
              <w:t>(péng)</w:t>
            </w:r>
          </w:p>
        </w:tc>
        <w:tc>
          <w:tcPr>
            <w:tcW w:w="1905" w:type="dxa"/>
          </w:tcPr>
          <w:p w:rsidR="0034175F" w14:paraId="113D76E8" w14:textId="77777777">
            <w:pPr>
              <w:spacing w:line="360" w:lineRule="auto"/>
              <w:jc w:val="left"/>
              <w:rPr>
                <w:rFonts w:ascii="汉语拼音" w:hAnsi="汉语拼音" w:cs="汉语拼音"/>
                <w:sz w:val="24"/>
                <w:em w:val="dot"/>
              </w:rPr>
            </w:pPr>
            <w:r>
              <w:rPr>
                <w:rFonts w:asciiTheme="minorEastAsia" w:hAnsiTheme="minorEastAsia" w:hint="eastAsia"/>
                <w:sz w:val="24"/>
                <w:em w:val="dot"/>
              </w:rPr>
              <w:t>筋</w:t>
            </w:r>
            <w:r>
              <w:rPr>
                <w:rFonts w:asciiTheme="minorEastAsia" w:hAnsiTheme="minorEastAsia" w:hint="eastAsia"/>
                <w:sz w:val="24"/>
              </w:rPr>
              <w:t>(j</w:t>
            </w:r>
            <w:r>
              <w:rPr>
                <w:rFonts w:asciiTheme="minorEastAsia" w:hAnsiTheme="minorEastAsia" w:hint="eastAsia"/>
                <w:sz w:val="24"/>
              </w:rPr>
              <w:t>ī</w:t>
            </w:r>
            <w:r>
              <w:rPr>
                <w:rFonts w:asciiTheme="minorEastAsia" w:hAnsiTheme="minorEastAsia" w:hint="eastAsia"/>
                <w:sz w:val="24"/>
              </w:rPr>
              <w:t>n)</w:t>
            </w:r>
            <w:r>
              <w:rPr>
                <w:rFonts w:asciiTheme="minorEastAsia" w:hAnsiTheme="minorEastAsia" w:hint="eastAsia"/>
                <w:sz w:val="24"/>
              </w:rPr>
              <w:t>骨</w:t>
            </w:r>
          </w:p>
        </w:tc>
      </w:tr>
    </w:tbl>
    <w:p w:rsidR="0034175F" w14:paraId="79217447" w14:textId="77777777">
      <w:pPr>
        <w:spacing w:line="360" w:lineRule="auto"/>
        <w:rPr>
          <w:rFonts w:ascii="汉语拼音" w:eastAsia="宋体" w:hAnsi="汉语拼音" w:cs="汉语拼音"/>
          <w:sz w:val="24"/>
          <w:szCs w:val="24"/>
        </w:rPr>
      </w:pPr>
      <w:r>
        <w:rPr>
          <w:rFonts w:ascii="汉语拼音" w:eastAsia="宋体" w:hAnsi="汉语拼音" w:cs="汉语拼音"/>
          <w:b/>
          <w:bCs/>
          <w:spacing w:val="8"/>
          <w:sz w:val="24"/>
          <w:szCs w:val="24"/>
        </w:rPr>
        <w:t>二、</w:t>
      </w:r>
      <w:r>
        <w:rPr>
          <w:rFonts w:ascii="汉语拼音" w:eastAsia="宋体" w:hAnsi="汉语拼音" w:cs="汉语拼音"/>
          <w:b/>
          <w:sz w:val="24"/>
          <w:szCs w:val="24"/>
        </w:rPr>
        <w:t>易写错字</w:t>
      </w:r>
    </w:p>
    <w:p w:rsidR="0034175F" w14:paraId="1376B71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疲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部首是“疒”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不要写成“广”，“疒”左边的两点不能少。</w:t>
      </w:r>
    </w:p>
    <w:p w:rsidR="0034175F" w14:paraId="4C59B09C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丢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中间的一竖不能和下面的撇折连成一笔。</w:t>
      </w:r>
    </w:p>
    <w:p w:rsidR="0034175F" w14:paraId="27D93BAC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摆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右部上是“罒”的中间是两竖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不要写成“日”。</w:t>
      </w:r>
    </w:p>
    <w:p w:rsidR="0034175F" w14:paraId="53D2F7A5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抢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右部是“仓”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不要写成“</w:t>
      </w:r>
      <w:r>
        <w:rPr>
          <w:rFonts w:ascii="宋体" w:eastAsia="宋体" w:hAnsi="宋体" w:cs="Times New Roman"/>
          <w:noProof/>
          <w:sz w:val="24"/>
          <w:szCs w:val="24"/>
        </w:rPr>
        <w:drawing>
          <wp:inline distT="0" distB="0" distL="0" distR="0">
            <wp:extent cx="114300" cy="156845"/>
            <wp:effectExtent l="0" t="0" r="0" b="14605"/>
            <wp:docPr id="28" name="仓部.eps" descr="id:2147484928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仓部.eps" descr="id:2147484928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80" cy="15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Times New Roman" w:hint="eastAsia"/>
          <w:sz w:val="24"/>
          <w:szCs w:val="24"/>
        </w:rPr>
        <w:t>”。</w:t>
      </w:r>
    </w:p>
    <w:p w:rsidR="0034175F" w14:paraId="5F735DB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图：是全包围结构。</w:t>
      </w:r>
    </w:p>
    <w:p w:rsidR="0034175F" w14:paraId="67DE269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愿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半包围结构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不要写成上下结构。</w:t>
      </w:r>
    </w:p>
    <w:p w:rsidR="0034175F" w14:paraId="507B6025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突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下部是“犬”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不要丢末笔点。</w:t>
      </w:r>
    </w:p>
    <w:p w:rsidR="0034175F" w14:paraId="28245DDC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  <w:sectPr>
          <w:pgSz w:w="11906" w:h="16838"/>
          <w:pgMar w:top="1440" w:right="1800" w:bottom="1440" w:left="1800" w:header="454" w:footer="1247" w:gutter="0"/>
          <w:cols w:space="425"/>
          <w:docGrid w:type="lines" w:linePitch="318" w:charSpace="409"/>
        </w:sectPr>
      </w:pPr>
      <w:r>
        <w:rPr>
          <w:rFonts w:ascii="宋体" w:eastAsia="宋体" w:hAnsi="宋体" w:cs="Times New Roman" w:hint="eastAsia"/>
          <w:sz w:val="24"/>
          <w:szCs w:val="24"/>
        </w:rPr>
        <w:t>嘻：两点不能写到长横的下面。</w:t>
      </w:r>
    </w:p>
    <w:p w:rsidR="0034175F" w14:paraId="16318269" w14:textId="77777777">
      <w:pPr>
        <w:spacing w:line="360" w:lineRule="auto"/>
        <w:ind w:firstLine="480" w:firstLineChars="200"/>
        <w:rPr>
          <w:rFonts w:ascii="汉语拼音" w:eastAsia="方正书宋_GBK" w:hAnsi="汉语拼音" w:cs="汉语拼音"/>
          <w:szCs w:val="21"/>
        </w:rPr>
      </w:pPr>
      <w:r>
        <w:rPr>
          <w:rFonts w:ascii="宋体" w:eastAsia="宋体" w:hAnsi="宋体" w:cs="Times New Roman" w:hint="eastAsia"/>
          <w:sz w:val="24"/>
          <w:szCs w:val="24"/>
        </w:rPr>
        <w:t>麦：第三笔竖和第五笔撇是两笔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不能连起来。</w:t>
      </w:r>
    </w:p>
    <w:p w:rsidR="0034175F" w14:paraId="0464C68C" w14:textId="77777777">
      <w:pPr>
        <w:spacing w:line="360" w:lineRule="auto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汉语拼音" w:eastAsia="宋体" w:hAnsi="汉语拼音" w:cs="汉语拼音"/>
          <w:b/>
          <w:sz w:val="24"/>
          <w:szCs w:val="24"/>
        </w:rPr>
        <w:t>三、</w:t>
      </w:r>
      <w:r>
        <w:rPr>
          <w:rStyle w:val="Strong"/>
          <w:rFonts w:ascii="汉语拼音" w:hAnsi="汉语拼音" w:cs="汉语拼音"/>
          <w:spacing w:val="8"/>
          <w:sz w:val="24"/>
        </w:rPr>
        <w:t>生字组词。</w:t>
      </w:r>
    </w:p>
    <w:p w:rsidR="0034175F" w14:paraId="2921988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亡</w:t>
      </w:r>
      <w:r>
        <w:rPr>
          <w:rFonts w:ascii="宋体" w:eastAsia="宋体" w:hAnsi="宋体" w:cs="Times New Roman" w:hint="eastAsia"/>
          <w:sz w:val="24"/>
          <w:szCs w:val="24"/>
        </w:rPr>
        <w:t>w</w:t>
      </w:r>
      <w:r>
        <w:rPr>
          <w:rFonts w:ascii="宋体" w:eastAsia="宋体" w:hAnsi="宋体" w:cs="Times New Roman" w:hint="eastAsia"/>
          <w:sz w:val="24"/>
          <w:szCs w:val="24"/>
        </w:rPr>
        <w:t>á</w:t>
      </w:r>
      <w:r>
        <w:rPr>
          <w:rFonts w:ascii="宋体" w:eastAsia="宋体" w:hAnsi="宋体" w:cs="Times New Roman" w:hint="eastAsia"/>
          <w:sz w:val="24"/>
          <w:szCs w:val="24"/>
        </w:rPr>
        <w:t>n</w:t>
      </w:r>
      <w:r>
        <w:rPr>
          <w:rFonts w:ascii="宋体" w:eastAsia="宋体" w:hAnsi="宋体" w:cs="Times New Roman" w:hint="eastAsia"/>
          <w:sz w:val="24"/>
          <w:szCs w:val="24"/>
        </w:rPr>
        <w:t>ɡ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死亡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灭亡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伤亡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亡羊补牢</w:t>
      </w: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:rsidR="0034175F" w14:paraId="08E4C783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牢</w:t>
      </w:r>
      <w:r>
        <w:rPr>
          <w:rFonts w:ascii="宋体" w:eastAsia="宋体" w:hAnsi="宋体" w:cs="Times New Roman" w:hint="eastAsia"/>
          <w:sz w:val="24"/>
          <w:szCs w:val="24"/>
        </w:rPr>
        <w:t>l</w:t>
      </w:r>
      <w:r>
        <w:rPr>
          <w:rFonts w:ascii="宋体" w:eastAsia="宋体" w:hAnsi="宋体" w:cs="Times New Roman" w:hint="eastAsia"/>
          <w:sz w:val="24"/>
          <w:szCs w:val="24"/>
        </w:rPr>
        <w:t>á</w:t>
      </w:r>
      <w:r>
        <w:rPr>
          <w:rFonts w:ascii="宋体" w:eastAsia="宋体" w:hAnsi="宋体" w:cs="Times New Roman" w:hint="eastAsia"/>
          <w:sz w:val="24"/>
          <w:szCs w:val="24"/>
        </w:rPr>
        <w:t xml:space="preserve">o   </w:t>
      </w:r>
      <w:r>
        <w:rPr>
          <w:rFonts w:ascii="宋体" w:eastAsia="宋体" w:hAnsi="宋体" w:cs="Times New Roman" w:hint="eastAsia"/>
          <w:sz w:val="24"/>
          <w:szCs w:val="24"/>
        </w:rPr>
        <w:t>牢记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坐牢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牢房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牢笼</w:t>
      </w:r>
    </w:p>
    <w:p w:rsidR="0034175F" w14:paraId="4BC6B1F9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钻</w:t>
      </w:r>
      <w:r>
        <w:rPr>
          <w:rFonts w:ascii="宋体" w:eastAsia="宋体" w:hAnsi="宋体" w:cs="Times New Roman" w:hint="eastAsia"/>
          <w:sz w:val="24"/>
          <w:szCs w:val="24"/>
        </w:rPr>
        <w:t>zu</w:t>
      </w:r>
      <w:r>
        <w:rPr>
          <w:rFonts w:ascii="宋体" w:eastAsia="宋体" w:hAnsi="宋体" w:cs="Times New Roman" w:hint="eastAsia"/>
          <w:sz w:val="24"/>
          <w:szCs w:val="24"/>
        </w:rPr>
        <w:t>ā</w:t>
      </w:r>
      <w:r>
        <w:rPr>
          <w:rFonts w:ascii="宋体" w:eastAsia="宋体" w:hAnsi="宋体" w:cs="Times New Roman" w:hint="eastAsia"/>
          <w:sz w:val="24"/>
          <w:szCs w:val="24"/>
        </w:rPr>
        <w:t xml:space="preserve">n  </w:t>
      </w:r>
      <w:r>
        <w:rPr>
          <w:rFonts w:ascii="宋体" w:eastAsia="宋体" w:hAnsi="宋体" w:cs="Times New Roman" w:hint="eastAsia"/>
          <w:sz w:val="24"/>
          <w:szCs w:val="24"/>
        </w:rPr>
        <w:t>钻出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刁钻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钻研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钻探</w:t>
      </w: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:rsidR="0034175F" w14:paraId="20A67EF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劝</w:t>
      </w:r>
      <w:r>
        <w:rPr>
          <w:rFonts w:ascii="宋体" w:eastAsia="宋体" w:hAnsi="宋体" w:cs="Times New Roman" w:hint="eastAsia"/>
          <w:sz w:val="24"/>
          <w:szCs w:val="24"/>
        </w:rPr>
        <w:t>qu</w:t>
      </w:r>
      <w:r>
        <w:rPr>
          <w:rFonts w:ascii="宋体" w:eastAsia="宋体" w:hAnsi="宋体" w:cs="Times New Roman" w:hint="eastAsia"/>
          <w:sz w:val="24"/>
          <w:szCs w:val="24"/>
        </w:rPr>
        <w:t>à</w:t>
      </w:r>
      <w:r>
        <w:rPr>
          <w:rFonts w:ascii="宋体" w:eastAsia="宋体" w:hAnsi="宋体" w:cs="Times New Roman" w:hint="eastAsia"/>
          <w:sz w:val="24"/>
          <w:szCs w:val="24"/>
        </w:rPr>
        <w:t xml:space="preserve">n  </w:t>
      </w:r>
      <w:r>
        <w:rPr>
          <w:rFonts w:ascii="宋体" w:eastAsia="宋体" w:hAnsi="宋体" w:cs="Times New Roman" w:hint="eastAsia"/>
          <w:sz w:val="24"/>
          <w:szCs w:val="24"/>
        </w:rPr>
        <w:t>劝告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劝说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劝阻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劝学</w:t>
      </w:r>
    </w:p>
    <w:p w:rsidR="0034175F" w14:paraId="2E60A31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丢</w:t>
      </w:r>
      <w:r>
        <w:rPr>
          <w:rFonts w:ascii="宋体" w:eastAsia="宋体" w:hAnsi="宋体" w:cs="Times New Roman" w:hint="eastAsia"/>
          <w:sz w:val="24"/>
          <w:szCs w:val="24"/>
        </w:rPr>
        <w:t>di</w:t>
      </w:r>
      <w:r>
        <w:rPr>
          <w:rFonts w:ascii="宋体" w:eastAsia="宋体" w:hAnsi="宋体" w:cs="Times New Roman" w:hint="eastAsia"/>
          <w:sz w:val="24"/>
          <w:szCs w:val="24"/>
        </w:rPr>
        <w:t>ū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丢失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丢掉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丢人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丢脸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 </w:t>
      </w:r>
    </w:p>
    <w:p w:rsidR="0034175F" w14:paraId="4C5D8465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告</w:t>
      </w:r>
      <w:r>
        <w:rPr>
          <w:rFonts w:ascii="宋体" w:eastAsia="宋体" w:hAnsi="宋体" w:cs="Times New Roman" w:hint="eastAsia"/>
          <w:sz w:val="24"/>
          <w:szCs w:val="24"/>
        </w:rPr>
        <w:t>g</w:t>
      </w:r>
      <w:r>
        <w:rPr>
          <w:rFonts w:ascii="宋体" w:eastAsia="宋体" w:hAnsi="宋体" w:cs="Times New Roman" w:hint="eastAsia"/>
          <w:sz w:val="24"/>
          <w:szCs w:val="24"/>
        </w:rPr>
        <w:t>à</w:t>
      </w:r>
      <w:r>
        <w:rPr>
          <w:rFonts w:ascii="宋体" w:eastAsia="宋体" w:hAnsi="宋体" w:cs="Times New Roman" w:hint="eastAsia"/>
          <w:sz w:val="24"/>
          <w:szCs w:val="24"/>
        </w:rPr>
        <w:t xml:space="preserve">o 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告诉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告别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报告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告状）</w:t>
      </w:r>
    </w:p>
    <w:p w:rsidR="0034175F" w14:paraId="3AACE4C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筋</w:t>
      </w:r>
      <w:r>
        <w:rPr>
          <w:rFonts w:ascii="宋体" w:eastAsia="宋体" w:hAnsi="宋体" w:cs="Times New Roman" w:hint="eastAsia"/>
          <w:sz w:val="24"/>
          <w:szCs w:val="24"/>
        </w:rPr>
        <w:t>j</w:t>
      </w:r>
      <w:r>
        <w:rPr>
          <w:rFonts w:ascii="宋体" w:eastAsia="宋体" w:hAnsi="宋体" w:cs="Times New Roman" w:hint="eastAsia"/>
          <w:sz w:val="24"/>
          <w:szCs w:val="24"/>
        </w:rPr>
        <w:t>ī</w:t>
      </w:r>
      <w:r>
        <w:rPr>
          <w:rFonts w:ascii="宋体" w:eastAsia="宋体" w:hAnsi="宋体" w:cs="Times New Roman" w:hint="eastAsia"/>
          <w:sz w:val="24"/>
          <w:szCs w:val="24"/>
        </w:rPr>
        <w:t xml:space="preserve">n   </w:t>
      </w:r>
      <w:r>
        <w:rPr>
          <w:rFonts w:ascii="宋体" w:eastAsia="宋体" w:hAnsi="宋体" w:cs="Times New Roman" w:hint="eastAsia"/>
          <w:sz w:val="24"/>
          <w:szCs w:val="24"/>
        </w:rPr>
        <w:t>脑筋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抽筋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面筋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牛筋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</w:p>
    <w:p w:rsidR="0034175F" w14:paraId="15D11763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疲</w:t>
      </w:r>
      <w:r>
        <w:rPr>
          <w:rFonts w:ascii="宋体" w:eastAsia="宋体" w:hAnsi="宋体" w:cs="Times New Roman" w:hint="eastAsia"/>
          <w:sz w:val="24"/>
          <w:szCs w:val="24"/>
        </w:rPr>
        <w:t>p</w:t>
      </w:r>
      <w:r>
        <w:rPr>
          <w:rFonts w:ascii="宋体" w:eastAsia="宋体" w:hAnsi="宋体" w:cs="Times New Roman" w:hint="eastAsia"/>
          <w:sz w:val="24"/>
          <w:szCs w:val="24"/>
        </w:rPr>
        <w:t>í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疲劳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疲倦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疲软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筋疲力尽</w:t>
      </w:r>
    </w:p>
    <w:p w:rsidR="0034175F" w14:paraId="117ADED3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图</w:t>
      </w:r>
      <w:r>
        <w:rPr>
          <w:rFonts w:ascii="宋体" w:eastAsia="宋体" w:hAnsi="宋体" w:cs="Times New Roman" w:hint="eastAsia"/>
          <w:sz w:val="24"/>
          <w:szCs w:val="24"/>
        </w:rPr>
        <w:t>t</w:t>
      </w:r>
      <w:r>
        <w:rPr>
          <w:rFonts w:ascii="宋体" w:eastAsia="宋体" w:hAnsi="宋体" w:cs="Times New Roman" w:hint="eastAsia"/>
          <w:sz w:val="24"/>
          <w:szCs w:val="24"/>
        </w:rPr>
        <w:t>ú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图画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图书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图形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挂图</w:t>
      </w: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:rsidR="0034175F" w14:paraId="31C2FE6C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课</w:t>
      </w:r>
      <w:r>
        <w:rPr>
          <w:rFonts w:ascii="宋体" w:eastAsia="宋体" w:hAnsi="宋体" w:cs="Times New Roman" w:hint="eastAsia"/>
          <w:sz w:val="24"/>
          <w:szCs w:val="24"/>
        </w:rPr>
        <w:t>k</w:t>
      </w:r>
      <w:r>
        <w:rPr>
          <w:rFonts w:ascii="宋体" w:eastAsia="宋体" w:hAnsi="宋体" w:cs="Times New Roman" w:hint="eastAsia"/>
          <w:sz w:val="24"/>
          <w:szCs w:val="24"/>
        </w:rPr>
        <w:t>è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上课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下课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课桌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讲课</w:t>
      </w:r>
    </w:p>
    <w:p w:rsidR="0034175F" w14:paraId="20A750CD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摆</w:t>
      </w:r>
      <w:r>
        <w:rPr>
          <w:rFonts w:ascii="宋体" w:eastAsia="宋体" w:hAnsi="宋体" w:cs="Times New Roman" w:hint="eastAsia"/>
          <w:sz w:val="24"/>
          <w:szCs w:val="24"/>
        </w:rPr>
        <w:t>b</w:t>
      </w:r>
      <w:r>
        <w:rPr>
          <w:rFonts w:ascii="宋体" w:eastAsia="宋体" w:hAnsi="宋体" w:cs="Times New Roman" w:hint="eastAsia"/>
          <w:sz w:val="24"/>
          <w:szCs w:val="24"/>
        </w:rPr>
        <w:t>ǎ</w:t>
      </w:r>
      <w:r>
        <w:rPr>
          <w:rFonts w:ascii="宋体" w:eastAsia="宋体" w:hAnsi="宋体" w:cs="Times New Roman" w:hint="eastAsia"/>
          <w:sz w:val="24"/>
          <w:szCs w:val="24"/>
        </w:rPr>
        <w:t xml:space="preserve">i  </w:t>
      </w:r>
      <w:r>
        <w:rPr>
          <w:rFonts w:ascii="宋体" w:eastAsia="宋体" w:hAnsi="宋体" w:cs="Times New Roman" w:hint="eastAsia"/>
          <w:sz w:val="24"/>
          <w:szCs w:val="24"/>
        </w:rPr>
        <w:t>摆放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摆平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摇摆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钟摆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</w:p>
    <w:p w:rsidR="0034175F" w14:paraId="4DD37A99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座</w:t>
      </w:r>
      <w:r>
        <w:rPr>
          <w:rFonts w:ascii="宋体" w:eastAsia="宋体" w:hAnsi="宋体" w:cs="Times New Roman" w:hint="eastAsia"/>
          <w:sz w:val="24"/>
          <w:szCs w:val="24"/>
        </w:rPr>
        <w:t>zu</w:t>
      </w:r>
      <w:r>
        <w:rPr>
          <w:rFonts w:ascii="宋体" w:eastAsia="宋体" w:hAnsi="宋体" w:cs="Times New Roman" w:hint="eastAsia"/>
          <w:sz w:val="24"/>
          <w:szCs w:val="24"/>
        </w:rPr>
        <w:t>ò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座位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座号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星座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讲座</w:t>
      </w:r>
    </w:p>
    <w:p w:rsidR="0034175F" w14:paraId="45132D4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交</w:t>
      </w:r>
      <w:r>
        <w:rPr>
          <w:rFonts w:ascii="宋体" w:eastAsia="宋体" w:hAnsi="宋体" w:cs="Times New Roman" w:hint="eastAsia"/>
          <w:sz w:val="24"/>
          <w:szCs w:val="24"/>
        </w:rPr>
        <w:t>ji</w:t>
      </w:r>
      <w:r>
        <w:rPr>
          <w:rFonts w:ascii="宋体" w:eastAsia="宋体" w:hAnsi="宋体" w:cs="Times New Roman" w:hint="eastAsia"/>
          <w:sz w:val="24"/>
          <w:szCs w:val="24"/>
        </w:rPr>
        <w:t>ā</w:t>
      </w:r>
      <w:r>
        <w:rPr>
          <w:rFonts w:ascii="宋体" w:eastAsia="宋体" w:hAnsi="宋体" w:cs="Times New Roman" w:hint="eastAsia"/>
          <w:sz w:val="24"/>
          <w:szCs w:val="24"/>
        </w:rPr>
        <w:t xml:space="preserve">o  </w:t>
      </w:r>
      <w:r>
        <w:rPr>
          <w:rFonts w:ascii="宋体" w:eastAsia="宋体" w:hAnsi="宋体" w:cs="Times New Roman" w:hint="eastAsia"/>
          <w:sz w:val="24"/>
          <w:szCs w:val="24"/>
        </w:rPr>
        <w:t>交往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交换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交情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成交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</w:p>
    <w:p w:rsidR="0034175F" w14:paraId="0BBCD3A3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哈</w:t>
      </w:r>
      <w:r>
        <w:rPr>
          <w:rFonts w:ascii="宋体" w:eastAsia="宋体" w:hAnsi="宋体" w:cs="Times New Roman" w:hint="eastAsia"/>
          <w:sz w:val="24"/>
          <w:szCs w:val="24"/>
        </w:rPr>
        <w:t>h</w:t>
      </w:r>
      <w:r>
        <w:rPr>
          <w:rFonts w:ascii="宋体" w:eastAsia="宋体" w:hAnsi="宋体" w:cs="Times New Roman" w:hint="eastAsia"/>
          <w:sz w:val="24"/>
          <w:szCs w:val="24"/>
        </w:rPr>
        <w:t>ā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哈气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哈欠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笑哈哈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哈哈大笑</w:t>
      </w:r>
    </w:p>
    <w:p w:rsidR="0034175F" w14:paraId="660FDBB2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页</w:t>
      </w:r>
      <w:r>
        <w:rPr>
          <w:rFonts w:ascii="宋体" w:eastAsia="宋体" w:hAnsi="宋体" w:cs="Times New Roman" w:hint="eastAsia"/>
          <w:sz w:val="24"/>
          <w:szCs w:val="24"/>
        </w:rPr>
        <w:t>y</w:t>
      </w:r>
      <w:r>
        <w:rPr>
          <w:rFonts w:ascii="宋体" w:eastAsia="宋体" w:hAnsi="宋体" w:cs="Times New Roman" w:hint="eastAsia"/>
          <w:sz w:val="24"/>
          <w:szCs w:val="24"/>
        </w:rPr>
        <w:t>è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页面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书页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页码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主页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</w:p>
    <w:p w:rsidR="0034175F" w14:paraId="096C2072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抢</w:t>
      </w:r>
      <w:r>
        <w:rPr>
          <w:rFonts w:ascii="宋体" w:eastAsia="宋体" w:hAnsi="宋体" w:cs="Times New Roman" w:hint="eastAsia"/>
          <w:sz w:val="24"/>
          <w:szCs w:val="24"/>
        </w:rPr>
        <w:t>qi</w:t>
      </w:r>
      <w:r>
        <w:rPr>
          <w:rFonts w:ascii="宋体" w:eastAsia="宋体" w:hAnsi="宋体" w:cs="Times New Roman" w:hint="eastAsia"/>
          <w:sz w:val="24"/>
          <w:szCs w:val="24"/>
        </w:rPr>
        <w:t>ǎ</w:t>
      </w:r>
      <w:r>
        <w:rPr>
          <w:rFonts w:ascii="宋体" w:eastAsia="宋体" w:hAnsi="宋体" w:cs="Times New Roman" w:hint="eastAsia"/>
          <w:sz w:val="24"/>
          <w:szCs w:val="24"/>
        </w:rPr>
        <w:t>n</w:t>
      </w:r>
      <w:r>
        <w:rPr>
          <w:rFonts w:ascii="宋体" w:eastAsia="宋体" w:hAnsi="宋体" w:cs="Times New Roman" w:hint="eastAsia"/>
          <w:sz w:val="24"/>
          <w:szCs w:val="24"/>
        </w:rPr>
        <w:t>ɡ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争抢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抢占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抢收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抢先</w:t>
      </w:r>
    </w:p>
    <w:p w:rsidR="0034175F" w14:paraId="142574A8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嘻</w:t>
      </w:r>
      <w:r>
        <w:rPr>
          <w:rFonts w:ascii="宋体" w:eastAsia="宋体" w:hAnsi="宋体" w:cs="Times New Roman" w:hint="eastAsia"/>
          <w:sz w:val="24"/>
          <w:szCs w:val="24"/>
        </w:rPr>
        <w:t>x</w:t>
      </w:r>
      <w:r>
        <w:rPr>
          <w:rFonts w:ascii="宋体" w:eastAsia="宋体" w:hAnsi="宋体" w:cs="Times New Roman" w:hint="eastAsia"/>
          <w:sz w:val="24"/>
          <w:szCs w:val="24"/>
        </w:rPr>
        <w:t>ī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嘻笑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嘻戏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笑嘻嘻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嘻哈</w:t>
      </w:r>
    </w:p>
    <w:p w:rsidR="0034175F" w14:paraId="7BF9103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愿</w:t>
      </w:r>
      <w:r>
        <w:rPr>
          <w:rFonts w:ascii="宋体" w:eastAsia="宋体" w:hAnsi="宋体" w:cs="Times New Roman" w:hint="eastAsia"/>
          <w:sz w:val="24"/>
          <w:szCs w:val="24"/>
        </w:rPr>
        <w:t>yu</w:t>
      </w:r>
      <w:r>
        <w:rPr>
          <w:rFonts w:ascii="宋体" w:eastAsia="宋体" w:hAnsi="宋体" w:cs="Times New Roman" w:hint="eastAsia"/>
          <w:sz w:val="24"/>
          <w:szCs w:val="24"/>
        </w:rPr>
        <w:t>à</w:t>
      </w:r>
      <w:r>
        <w:rPr>
          <w:rFonts w:ascii="宋体" w:eastAsia="宋体" w:hAnsi="宋体" w:cs="Times New Roman" w:hint="eastAsia"/>
          <w:sz w:val="24"/>
          <w:szCs w:val="24"/>
        </w:rPr>
        <w:t xml:space="preserve">n  </w:t>
      </w:r>
      <w:r>
        <w:rPr>
          <w:rFonts w:ascii="宋体" w:eastAsia="宋体" w:hAnsi="宋体" w:cs="Times New Roman" w:hint="eastAsia"/>
          <w:sz w:val="24"/>
          <w:szCs w:val="24"/>
        </w:rPr>
        <w:t>愿意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心愿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志愿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自愿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</w:p>
    <w:p w:rsidR="0034175F" w14:paraId="1CEF2CBA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意</w:t>
      </w:r>
      <w:r>
        <w:rPr>
          <w:rFonts w:ascii="宋体" w:eastAsia="宋体" w:hAnsi="宋体" w:cs="Times New Roman" w:hint="eastAsia"/>
          <w:sz w:val="24"/>
          <w:szCs w:val="24"/>
        </w:rPr>
        <w:t>y</w:t>
      </w:r>
      <w:r>
        <w:rPr>
          <w:rFonts w:ascii="宋体" w:eastAsia="宋体" w:hAnsi="宋体" w:cs="Times New Roman" w:hint="eastAsia"/>
          <w:sz w:val="24"/>
          <w:szCs w:val="24"/>
        </w:rPr>
        <w:t>ì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心意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同意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注意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意见</w:t>
      </w:r>
    </w:p>
    <w:p w:rsidR="0034175F" w14:paraId="1E93980A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麦</w:t>
      </w:r>
      <w:r>
        <w:rPr>
          <w:rFonts w:ascii="宋体" w:eastAsia="宋体" w:hAnsi="宋体" w:cs="Times New Roman" w:hint="eastAsia"/>
          <w:sz w:val="24"/>
          <w:szCs w:val="24"/>
        </w:rPr>
        <w:t>m</w:t>
      </w:r>
      <w:r>
        <w:rPr>
          <w:rFonts w:ascii="宋体" w:eastAsia="宋体" w:hAnsi="宋体" w:cs="Times New Roman" w:hint="eastAsia"/>
          <w:sz w:val="24"/>
          <w:szCs w:val="24"/>
        </w:rPr>
        <w:t>à</w:t>
      </w:r>
      <w:r>
        <w:rPr>
          <w:rFonts w:ascii="宋体" w:eastAsia="宋体" w:hAnsi="宋体" w:cs="Times New Roman" w:hint="eastAsia"/>
          <w:sz w:val="24"/>
          <w:szCs w:val="24"/>
        </w:rPr>
        <w:t xml:space="preserve">i   </w:t>
      </w:r>
      <w:r>
        <w:rPr>
          <w:rFonts w:ascii="宋体" w:eastAsia="宋体" w:hAnsi="宋体" w:cs="Times New Roman" w:hint="eastAsia"/>
          <w:sz w:val="24"/>
          <w:szCs w:val="24"/>
        </w:rPr>
        <w:t>麦子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小麦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麦芽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大麦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</w:p>
    <w:p w:rsidR="0034175F" w14:paraId="1F3C818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该</w:t>
      </w:r>
      <w:r>
        <w:rPr>
          <w:rFonts w:ascii="宋体" w:eastAsia="宋体" w:hAnsi="宋体" w:cs="Times New Roman" w:hint="eastAsia"/>
          <w:sz w:val="24"/>
          <w:szCs w:val="24"/>
        </w:rPr>
        <w:t>g</w:t>
      </w:r>
      <w:r>
        <w:rPr>
          <w:rFonts w:ascii="宋体" w:eastAsia="宋体" w:hAnsi="宋体" w:cs="Times New Roman" w:hint="eastAsia"/>
          <w:sz w:val="24"/>
          <w:szCs w:val="24"/>
        </w:rPr>
        <w:t>ā</w:t>
      </w:r>
      <w:r>
        <w:rPr>
          <w:rFonts w:ascii="宋体" w:eastAsia="宋体" w:hAnsi="宋体" w:cs="Times New Roman" w:hint="eastAsia"/>
          <w:sz w:val="24"/>
          <w:szCs w:val="24"/>
        </w:rPr>
        <w:t xml:space="preserve">i   </w:t>
      </w:r>
      <w:r>
        <w:rPr>
          <w:rFonts w:ascii="宋体" w:eastAsia="宋体" w:hAnsi="宋体" w:cs="Times New Roman" w:hint="eastAsia"/>
          <w:sz w:val="24"/>
          <w:szCs w:val="24"/>
        </w:rPr>
        <w:t>应该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该死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活该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该打</w:t>
      </w:r>
    </w:p>
    <w:p w:rsidR="0034175F" w14:paraId="6F415C2C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伯</w:t>
      </w:r>
      <w:r>
        <w:rPr>
          <w:rFonts w:ascii="宋体" w:eastAsia="宋体" w:hAnsi="宋体" w:cs="Times New Roman" w:hint="eastAsia"/>
          <w:sz w:val="24"/>
          <w:szCs w:val="24"/>
        </w:rPr>
        <w:t>b</w:t>
      </w:r>
      <w:r>
        <w:rPr>
          <w:rFonts w:ascii="宋体" w:eastAsia="宋体" w:hAnsi="宋体" w:cs="Times New Roman" w:hint="eastAsia"/>
          <w:sz w:val="24"/>
          <w:szCs w:val="24"/>
        </w:rPr>
        <w:t>ó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伯伯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大伯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伯父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伯母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</w:p>
    <w:p w:rsidR="0034175F" w14:paraId="3979FF2B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刻</w:t>
      </w:r>
      <w:r>
        <w:rPr>
          <w:rFonts w:ascii="宋体" w:eastAsia="宋体" w:hAnsi="宋体" w:cs="Times New Roman" w:hint="eastAsia"/>
          <w:sz w:val="24"/>
          <w:szCs w:val="24"/>
        </w:rPr>
        <w:t>k</w:t>
      </w:r>
      <w:r>
        <w:rPr>
          <w:rFonts w:ascii="宋体" w:eastAsia="宋体" w:hAnsi="宋体" w:cs="Times New Roman" w:hint="eastAsia"/>
          <w:sz w:val="24"/>
          <w:szCs w:val="24"/>
        </w:rPr>
        <w:t>è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立刻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刻苦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刻意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刻字</w:t>
      </w:r>
    </w:p>
    <w:p w:rsidR="0034175F" w14:paraId="183EDFC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突</w:t>
      </w:r>
      <w:r>
        <w:rPr>
          <w:rFonts w:ascii="宋体" w:eastAsia="宋体" w:hAnsi="宋体" w:cs="Times New Roman" w:hint="eastAsia"/>
          <w:sz w:val="24"/>
          <w:szCs w:val="24"/>
        </w:rPr>
        <w:t>t</w:t>
      </w:r>
      <w:r>
        <w:rPr>
          <w:rFonts w:ascii="宋体" w:eastAsia="宋体" w:hAnsi="宋体" w:cs="Times New Roman" w:hint="eastAsia"/>
          <w:sz w:val="24"/>
          <w:szCs w:val="24"/>
        </w:rPr>
        <w:t>ū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 w:hint="eastAsia"/>
          <w:sz w:val="24"/>
          <w:szCs w:val="24"/>
        </w:rPr>
        <w:t>突然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突破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突出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冲突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</w:p>
    <w:p w:rsidR="0034175F" w14:paraId="3F1B8FE3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掉</w:t>
      </w:r>
      <w:r>
        <w:rPr>
          <w:rFonts w:ascii="宋体" w:eastAsia="宋体" w:hAnsi="宋体" w:cs="Times New Roman" w:hint="eastAsia"/>
          <w:sz w:val="24"/>
          <w:szCs w:val="24"/>
        </w:rPr>
        <w:t>di</w:t>
      </w:r>
      <w:r>
        <w:rPr>
          <w:rFonts w:ascii="宋体" w:eastAsia="宋体" w:hAnsi="宋体" w:cs="Times New Roman" w:hint="eastAsia"/>
          <w:sz w:val="24"/>
          <w:szCs w:val="24"/>
        </w:rPr>
        <w:t>à</w:t>
      </w:r>
      <w:r>
        <w:rPr>
          <w:rFonts w:ascii="宋体" w:eastAsia="宋体" w:hAnsi="宋体" w:cs="Times New Roman" w:hint="eastAsia"/>
          <w:sz w:val="24"/>
          <w:szCs w:val="24"/>
        </w:rPr>
        <w:t xml:space="preserve">o  </w:t>
      </w:r>
      <w:r>
        <w:rPr>
          <w:rFonts w:ascii="宋体" w:eastAsia="宋体" w:hAnsi="宋体" w:cs="Times New Roman" w:hint="eastAsia"/>
          <w:sz w:val="24"/>
          <w:szCs w:val="24"/>
        </w:rPr>
        <w:t>扔掉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掉队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掉头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忘掉</w:t>
      </w:r>
    </w:p>
    <w:p w:rsidR="0034175F" w14:paraId="1F6BD2F4" w14:textId="77777777">
      <w:pPr>
        <w:spacing w:line="360" w:lineRule="auto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汉语拼音" w:eastAsia="宋体" w:hAnsi="汉语拼音" w:cs="汉语拼音"/>
          <w:b/>
          <w:sz w:val="24"/>
          <w:szCs w:val="24"/>
        </w:rPr>
        <w:t>四、多音字。</w:t>
      </w:r>
    </w:p>
    <w:p w:rsidR="0034175F" w14:paraId="0688AC2B" w14:textId="77777777">
      <w:pPr>
        <w:spacing w:line="360" w:lineRule="auto"/>
        <w:ind w:firstLine="425" w:firstLineChars="177"/>
        <w:rPr>
          <w:rFonts w:ascii="汉语拼音" w:hAnsi="汉语拼音" w:cs="汉语拼音"/>
          <w:bCs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2"/>
          <w:cols w:space="425"/>
          <w:titlePg w:val="0"/>
          <w:docGrid w:type="lines" w:linePitch="318" w:charSpace="409"/>
        </w:sectPr>
      </w:pPr>
      <w:r>
        <w:rPr>
          <w:rFonts w:ascii="汉语拼音" w:hAnsi="汉语拼音" w:cs="汉语拼音"/>
          <w:bCs/>
          <w:sz w:val="24"/>
          <w:szCs w:val="24"/>
        </w:rPr>
        <w:t>①</w:t>
      </w:r>
      <w:r>
        <w:rPr>
          <w:rFonts w:ascii="汉语拼音" w:hAnsi="汉语拼音" w:cs="汉语拼音"/>
          <w:bCs/>
          <w:sz w:val="24"/>
          <w:szCs w:val="24"/>
        </w:rPr>
        <w:t>必须掌握的多音字</w:t>
      </w:r>
    </w:p>
    <w:p w:rsidR="0034175F" w14:paraId="444192B6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sz w:val="24"/>
          <w:szCs w:val="24"/>
        </w:rPr>
      </w:pPr>
      <w:r>
        <w:rPr>
          <w:rFonts w:hint="eastAsia"/>
          <w:sz w:val="24"/>
          <w:szCs w:val="24"/>
        </w:rPr>
        <w:t>倒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à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o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倒水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ǎ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o(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摔倒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坊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á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ng(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染坊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ā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ng(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坊间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</w:p>
    <w:p w:rsidR="0034175F" w14:paraId="22A62696" w14:textId="77777777">
      <w:pPr>
        <w:spacing w:line="360" w:lineRule="auto"/>
        <w:ind w:firstLine="425" w:firstLineChars="177"/>
        <w:rPr>
          <w:rFonts w:ascii="汉语拼音" w:hAnsi="汉语拼音" w:cs="汉语拼音"/>
          <w:bCs/>
          <w:sz w:val="24"/>
          <w:szCs w:val="24"/>
        </w:rPr>
      </w:pPr>
      <w:r>
        <w:rPr>
          <w:rFonts w:ascii="汉语拼音" w:hAnsi="汉语拼音" w:cs="汉语拼音"/>
          <w:bCs/>
          <w:sz w:val="24"/>
          <w:szCs w:val="24"/>
        </w:rPr>
        <w:t>②</w:t>
      </w:r>
      <w:r>
        <w:rPr>
          <w:rFonts w:ascii="汉语拼音" w:hAnsi="汉语拼音" w:cs="汉语拼音"/>
          <w:bCs/>
          <w:sz w:val="24"/>
          <w:szCs w:val="24"/>
        </w:rPr>
        <w:t>拓展积累的多音字</w:t>
      </w:r>
    </w:p>
    <w:p w:rsidR="0034175F" w14:paraId="5B23137E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只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zh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ī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一只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zh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ǐ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只有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圈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ju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à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n(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羊圈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ctrlPr>
                  <w:rPr>
                    <w:rFonts w:ascii="Cambria Math" w:eastAsia="Cambria Math" w:hAnsi="Cambria Math" w:cs="Cambria Math" w:hint="eastAsia"/>
                    <w:sz w:val="24"/>
                    <w:szCs w:val="24"/>
                  </w:rPr>
                </m:ctrlP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ju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ā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n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24"/>
                        <w:szCs w:val="24"/>
                      </w:rPr>
                      <m:t>圈鸡</m:t>
                    </m:r>
                  </m:e>
                </m:d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qu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ā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n(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圆圈儿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钻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zu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ā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n(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钻研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zu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à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n(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钻井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m:oMath>
        <m:r>
          <m:rPr>
            <m:sty m:val="p"/>
          </m:rPr>
          <w:rPr>
            <w:rFonts w:ascii="Cambria Math" w:eastAsia="宋体" w:hAnsi="Cambria Math" w:hint="eastAsia"/>
            <w:sz w:val="24"/>
          </w:rPr>
          <m:t>倒</m:t>
        </m:r>
        <m:d>
          <m:dPr>
            <m:begChr m:val="{"/>
            <m:endChr m:val=""/>
            <m:ctrlPr>
              <w:rPr>
                <w:rFonts w:ascii="Cambria Math" w:hAnsi="Cambria Math" w:cs="宋体" w:hint="eastAsia"/>
                <w:sz w:val="24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 w:cs="宋体" w:hint="eastAsia"/>
                    <w:sz w:val="24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宋体"/>
                      <w:sz w:val="24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汉语拼音"/>
                      <w:sz w:val="24"/>
                    </w:rPr>
                    <m:t>dào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汉语拼音" w:hint="eastAsia"/>
                      <w:sz w:val="24"/>
                    </w:rPr>
                    <m:t>（倒水）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 w:cs="汉语拼音"/>
                      <w:sz w:val="24"/>
                    </w:rPr>
                    <m:t>dǎo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汉语拼音" w:hint="eastAsia"/>
                      <w:sz w:val="24"/>
                    </w:rPr>
                    <m:t>（碰倒）</m:t>
                  </m:r>
                </m:e>
              </m:mr>
            </m:m>
          </m:e>
        </m:d>
      </m:oMath>
    </w:p>
    <w:p w:rsidR="0034175F" w14:paraId="6BAFC228" w14:textId="77777777">
      <w:pPr>
        <w:tabs>
          <w:tab w:val="left" w:pos="2835"/>
          <w:tab w:val="left" w:pos="4962"/>
          <w:tab w:val="left" w:pos="7230"/>
        </w:tabs>
        <w:spacing w:line="360" w:lineRule="auto"/>
        <w:ind w:firstLine="425" w:firstLineChars="177"/>
      </w:pPr>
      <w:r>
        <w:rPr>
          <w:rFonts w:hint="eastAsia"/>
          <w:sz w:val="24"/>
          <w:szCs w:val="24"/>
        </w:rPr>
        <w:t>磨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ò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石磨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ó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磨损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没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ò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淹没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ｍé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i(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没有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>切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qi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è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亲切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qi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ē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切菜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</w:p>
    <w:p w:rsidR="0034175F" w14:paraId="50B85C43" w14:textId="77777777">
      <w:pPr>
        <w:spacing w:line="360" w:lineRule="auto"/>
        <w:rPr>
          <w:rFonts w:ascii="汉语拼音" w:eastAsia="宋体" w:hAnsi="汉语拼音" w:cs="汉语拼音"/>
          <w:b/>
          <w:bCs/>
          <w:color w:val="000000"/>
          <w:sz w:val="24"/>
          <w:szCs w:val="24"/>
        </w:rPr>
      </w:pPr>
      <w:r>
        <w:rPr>
          <w:rFonts w:ascii="汉语拼音" w:eastAsia="宋体" w:hAnsi="汉语拼音" w:cs="汉语拼音"/>
          <w:b/>
          <w:bCs/>
          <w:spacing w:val="8"/>
          <w:sz w:val="24"/>
          <w:szCs w:val="24"/>
        </w:rPr>
        <w:t>五、</w:t>
      </w:r>
      <w:r>
        <w:rPr>
          <w:rFonts w:ascii="汉语拼音" w:eastAsia="宋体" w:hAnsi="汉语拼音" w:cs="汉语拼音"/>
          <w:b/>
          <w:bCs/>
          <w:color w:val="000000"/>
          <w:sz w:val="24"/>
          <w:szCs w:val="24"/>
        </w:rPr>
        <w:t>形近字</w:t>
      </w:r>
    </w:p>
    <w:p w:rsidR="0034175F" w14:paraId="4BB84730" w14:textId="77777777">
      <w:pPr>
        <w:spacing w:line="360" w:lineRule="auto"/>
        <w:ind w:firstLine="420" w:firstLineChars="200"/>
        <w:rPr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丢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丢失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去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失去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图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图画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国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国家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课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上课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棵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一棵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座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让座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坐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坐好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ab/>
      </w:r>
    </w:p>
    <w:p w:rsidR="0034175F" w14:paraId="778FD5E6" w14:textId="77777777">
      <w:pPr>
        <w:spacing w:line="360" w:lineRule="auto"/>
        <w:ind w:firstLine="420" w:firstLineChars="200"/>
        <w:rPr>
          <w:rFonts w:ascii="汉语拼音" w:eastAsia="宋体" w:hAnsi="汉语拼音" w:cs="汉语拼音"/>
          <w:color w:val="000000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哈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哈欠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合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合力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抢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争抢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枪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手枪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该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应该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刻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立刻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  <w:r>
        <w:rPr>
          <w:rFonts w:hint="eastAsia"/>
          <w:sz w:val="24"/>
          <w:szCs w:val="24"/>
        </w:rPr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伯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伯伯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拍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节拍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24"/>
                    <w:szCs w:val="24"/>
                  </w:rPr>
                  <m:t>)</m:t>
                </m:r>
              </m:e>
            </m:eqArr>
          </m:e>
        </m:d>
      </m:oMath>
    </w:p>
    <w:p w:rsidR="0034175F" w14:paraId="640DD41C" w14:textId="77777777">
      <w:pPr>
        <w:spacing w:line="360" w:lineRule="auto"/>
        <w:rPr>
          <w:rFonts w:ascii="汉语拼音" w:eastAsia="宋体" w:hAnsi="汉语拼音" w:cs="汉语拼音"/>
          <w:spacing w:val="8"/>
          <w:sz w:val="24"/>
          <w:szCs w:val="24"/>
        </w:rPr>
      </w:pPr>
      <w:r>
        <w:rPr>
          <w:rStyle w:val="Strong"/>
          <w:rFonts w:ascii="汉语拼音" w:hAnsi="汉语拼音" w:cs="汉语拼音"/>
          <w:spacing w:val="8"/>
          <w:sz w:val="24"/>
        </w:rPr>
        <w:t>六</w:t>
      </w:r>
      <w:r>
        <w:rPr>
          <w:rStyle w:val="Strong"/>
          <w:rFonts w:ascii="汉语拼音" w:hAnsi="汉语拼音" w:cs="汉语拼音"/>
          <w:spacing w:val="8"/>
          <w:sz w:val="24"/>
        </w:rPr>
        <w:t>、</w:t>
      </w:r>
      <w:r>
        <w:rPr>
          <w:rFonts w:ascii="汉语拼音" w:eastAsia="宋体" w:hAnsi="汉语拼音" w:cs="汉语拼音"/>
          <w:b/>
          <w:bCs/>
          <w:spacing w:val="8"/>
          <w:sz w:val="24"/>
          <w:szCs w:val="24"/>
        </w:rPr>
        <w:t>近义词</w:t>
      </w:r>
    </w:p>
    <w:p w:rsidR="0034175F" w14:paraId="018F243F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焦急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着急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巴望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渴望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急忙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赶忙</w:t>
      </w:r>
      <w:r>
        <w:rPr>
          <w:rFonts w:ascii="宋体" w:eastAsia="宋体" w:hAnsi="宋体" w:cs="Times New Roman" w:hint="eastAsia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办法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方法</w:t>
      </w:r>
    </w:p>
    <w:p w:rsidR="0034175F" w14:paraId="6B6E31D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后悔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懊悔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审视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审察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准确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精确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严肃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严厉</w:t>
      </w:r>
    </w:p>
    <w:p w:rsidR="0034175F" w14:paraId="7D7B04B5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教诲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教导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难忘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牢记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愿意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乐意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为难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作难</w:t>
      </w:r>
    </w:p>
    <w:p w:rsidR="0034175F" w14:paraId="7370860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突然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忽然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准备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打算</w:t>
      </w:r>
      <w:r>
        <w:rPr>
          <w:rFonts w:ascii="宋体" w:eastAsia="宋体" w:hAnsi="宋体" w:cs="Times New Roman" w:hint="eastAsia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亲切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和蔼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审视—端详</w:t>
      </w:r>
    </w:p>
    <w:p w:rsidR="0034175F" w14:paraId="3ED247CE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平时—平常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教诲—教导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愿意—乐意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立刻—马上</w:t>
      </w:r>
    </w:p>
    <w:p w:rsidR="0034175F" w14:paraId="24198985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自言自语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自说自话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筋疲力尽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精疲力竭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连蹦带跳</w:t>
      </w:r>
      <w:r>
        <w:rPr>
          <w:rFonts w:ascii="宋体" w:eastAsia="宋体" w:hAnsi="宋体" w:cs="Times New Roman"/>
          <w:sz w:val="24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活蹦乱跳</w:t>
      </w:r>
    </w:p>
    <w:p w:rsidR="0034175F" w14:paraId="02BD8B70" w14:textId="77777777">
      <w:pPr>
        <w:widowControl/>
        <w:spacing w:line="360" w:lineRule="auto"/>
        <w:jc w:val="left"/>
        <w:outlineLvl w:val="3"/>
        <w:rPr>
          <w:rFonts w:ascii="汉语拼音" w:eastAsia="宋体" w:hAnsi="汉语拼音" w:cs="汉语拼音"/>
          <w:b/>
          <w:sz w:val="24"/>
          <w:szCs w:val="24"/>
        </w:rPr>
      </w:pPr>
      <w:r>
        <w:rPr>
          <w:rStyle w:val="Strong"/>
          <w:rFonts w:ascii="汉语拼音" w:hAnsi="汉语拼音" w:cs="汉语拼音"/>
          <w:spacing w:val="8"/>
          <w:sz w:val="24"/>
          <w:szCs w:val="24"/>
        </w:rPr>
        <w:t>七</w:t>
      </w:r>
      <w:r>
        <w:rPr>
          <w:rStyle w:val="Strong"/>
          <w:rFonts w:ascii="汉语拼音" w:hAnsi="汉语拼音" w:cs="汉语拼音"/>
          <w:spacing w:val="8"/>
          <w:sz w:val="24"/>
          <w:szCs w:val="24"/>
        </w:rPr>
        <w:t>、</w:t>
      </w:r>
      <w:r>
        <w:rPr>
          <w:rFonts w:ascii="汉语拼音" w:eastAsia="宋体" w:hAnsi="汉语拼音" w:cs="汉语拼音"/>
          <w:b/>
          <w:sz w:val="24"/>
          <w:szCs w:val="24"/>
        </w:rPr>
        <w:t>反义词</w:t>
      </w:r>
    </w:p>
    <w:p w:rsidR="0034175F" w14:paraId="3C9AEC2E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深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浅</w:t>
      </w:r>
      <w:r>
        <w:rPr>
          <w:rFonts w:ascii="宋体" w:eastAsia="宋体" w:hAnsi="宋体" w:cs="Times New Roman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 xml:space="preserve">    </w:t>
      </w:r>
      <w:r>
        <w:rPr>
          <w:rFonts w:ascii="宋体" w:eastAsia="宋体" w:hAnsi="宋体" w:cs="Times New Roman"/>
          <w:sz w:val="24"/>
          <w:szCs w:val="24"/>
        </w:rPr>
        <w:t xml:space="preserve"> </w:t>
      </w:r>
      <w:r>
        <w:rPr>
          <w:rFonts w:ascii="宋体" w:eastAsia="宋体" w:hAnsi="宋体" w:cs="Times New Roman" w:hint="eastAsia"/>
          <w:sz w:val="24"/>
          <w:szCs w:val="24"/>
        </w:rPr>
        <w:t>焦急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冷静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急忙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从容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后悔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无悔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明白—糊涂</w:t>
      </w:r>
    </w:p>
    <w:p w:rsidR="0034175F" w14:paraId="1E6365CD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愿意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拒绝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亲切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冷漠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飞快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缓慢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严肃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和蔼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急忙—从容</w:t>
      </w:r>
    </w:p>
    <w:p w:rsidR="0034175F" w14:paraId="66451FB8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仔细—马虎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严肃—和蔼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筋疲力尽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精力充沛</w:t>
      </w:r>
      <w:r>
        <w:rPr>
          <w:rFonts w:ascii="宋体" w:eastAsia="宋体" w:hAnsi="宋体" w:cs="Times New Roman" w:hint="eastAsia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和颜悦色</w:t>
      </w:r>
      <w:r>
        <w:rPr>
          <w:rFonts w:ascii="宋体" w:eastAsia="宋体" w:hAnsi="宋体" w:cs="Times New Roman" w:hint="eastAsia"/>
          <w:szCs w:val="24"/>
        </w:rPr>
        <w:t>—</w:t>
      </w:r>
      <w:r>
        <w:rPr>
          <w:rFonts w:ascii="宋体" w:eastAsia="宋体" w:hAnsi="宋体" w:cs="Times New Roman" w:hint="eastAsia"/>
          <w:sz w:val="24"/>
          <w:szCs w:val="24"/>
        </w:rPr>
        <w:t>疾言厉色</w:t>
      </w:r>
    </w:p>
    <w:p w:rsidR="0034175F" w14:paraId="04DEC32B" w14:textId="77777777">
      <w:pPr>
        <w:spacing w:line="360" w:lineRule="auto"/>
        <w:ind w:firstLine="480" w:firstLineChars="200"/>
        <w:rPr>
          <w:rFonts w:ascii="汉语拼音" w:hAnsi="汉语拼音" w:cs="汉语拼音"/>
          <w:color w:val="000000"/>
          <w:kern w:val="0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认认真真—马马虎虎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和颜悦色—疾言厉色</w:t>
      </w:r>
    </w:p>
    <w:p w:rsidR="0034175F" w14:paraId="70F1FC9E" w14:textId="77777777">
      <w:pPr>
        <w:widowControl/>
        <w:spacing w:line="360" w:lineRule="auto"/>
        <w:jc w:val="left"/>
        <w:outlineLvl w:val="3"/>
        <w:rPr>
          <w:rFonts w:ascii="汉语拼音" w:eastAsia="宋体" w:hAnsi="汉语拼音" w:cs="汉语拼音"/>
          <w:b/>
          <w:sz w:val="24"/>
          <w:szCs w:val="24"/>
        </w:rPr>
      </w:pPr>
      <w:r>
        <w:rPr>
          <w:rStyle w:val="Strong"/>
          <w:rFonts w:ascii="汉语拼音" w:hAnsi="汉语拼音" w:cs="汉语拼音"/>
          <w:spacing w:val="8"/>
        </w:rPr>
        <w:t>八</w:t>
      </w:r>
      <w:r>
        <w:rPr>
          <w:rStyle w:val="Strong"/>
          <w:rFonts w:ascii="汉语拼音" w:hAnsi="汉语拼音" w:cs="汉语拼音"/>
          <w:spacing w:val="8"/>
          <w:sz w:val="24"/>
        </w:rPr>
        <w:t>、</w:t>
      </w:r>
      <w:r>
        <w:rPr>
          <w:rFonts w:ascii="汉语拼音" w:eastAsia="宋体" w:hAnsi="汉语拼音" w:cs="汉语拼音"/>
          <w:b/>
          <w:sz w:val="24"/>
          <w:szCs w:val="24"/>
        </w:rPr>
        <w:t>词语积累</w:t>
      </w:r>
    </w:p>
    <w:p w:rsidR="0034175F" w14:paraId="0E753BDA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color w:val="000000"/>
          <w:sz w:val="24"/>
          <w:szCs w:val="24"/>
        </w:rPr>
      </w:pPr>
      <w:r>
        <w:rPr>
          <w:rFonts w:ascii="汉语拼音" w:eastAsia="宋体" w:hAnsi="汉语拼音" w:cs="汉语拼音"/>
          <w:color w:val="000000"/>
          <w:sz w:val="24"/>
          <w:szCs w:val="24"/>
        </w:rPr>
        <w:t>（</w:t>
      </w:r>
      <w:r>
        <w:rPr>
          <w:rFonts w:ascii="汉语拼音" w:eastAsia="宋体" w:hAnsi="汉语拼音" w:cs="汉语拼音"/>
          <w:color w:val="000000"/>
          <w:sz w:val="24"/>
          <w:szCs w:val="24"/>
        </w:rPr>
        <w:t>1</w:t>
      </w:r>
      <w:r>
        <w:rPr>
          <w:rFonts w:ascii="汉语拼音" w:eastAsia="宋体" w:hAnsi="汉语拼音" w:cs="汉语拼音"/>
          <w:color w:val="000000"/>
          <w:sz w:val="24"/>
          <w:szCs w:val="24"/>
        </w:rPr>
        <w:t>）必须掌握的词</w:t>
      </w:r>
    </w:p>
    <w:p w:rsidR="0034175F" w14:paraId="4285D6D0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劝告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座位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交出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角度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老师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讲桌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嘻嘻</w:t>
      </w:r>
    </w:p>
    <w:p w:rsidR="0034175F" w14:paraId="238EC16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明白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老师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讲桌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然后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神情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突然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立刻</w:t>
      </w:r>
    </w:p>
    <w:p w:rsidR="0034175F" w14:paraId="369D7B95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发现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角度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愿意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麦子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身边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四周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吃惊</w:t>
      </w:r>
    </w:p>
    <w:p w:rsidR="0034175F" w14:paraId="529AD8B2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飞快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认真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脚步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亲切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然后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画纸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交出</w:t>
      </w:r>
    </w:p>
    <w:p w:rsidR="0034175F" w14:paraId="19780F2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3"/>
          <w:cols w:space="425"/>
          <w:titlePg w:val="0"/>
          <w:docGrid w:type="lines" w:linePitch="318" w:charSpace="409"/>
        </w:sectPr>
      </w:pPr>
      <w:r>
        <w:rPr>
          <w:rFonts w:ascii="宋体" w:eastAsia="宋体" w:hAnsi="宋体" w:cs="Times New Roman" w:hint="eastAsia"/>
          <w:sz w:val="24"/>
          <w:szCs w:val="24"/>
        </w:rPr>
        <w:t>应该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伯伯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立刻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突然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丢掉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为难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</w:p>
    <w:p w:rsidR="0034175F" w14:paraId="2DE98FD4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笑嘻嘻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钻进去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图画课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不要命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五角星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难为情</w:t>
      </w:r>
    </w:p>
    <w:p w:rsidR="0034175F" w14:paraId="743F70E2" w14:textId="77777777">
      <w:pPr>
        <w:widowControl/>
        <w:spacing w:line="360" w:lineRule="auto"/>
        <w:ind w:firstLine="480" w:firstLineChars="200"/>
        <w:jc w:val="left"/>
        <w:rPr>
          <w:rFonts w:ascii="汉语拼音" w:eastAsia="宋体" w:hAnsi="汉语拼音" w:cs="汉语拼音"/>
          <w:color w:val="000000"/>
          <w:kern w:val="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（</w:t>
      </w:r>
      <w:r>
        <w:rPr>
          <w:rFonts w:ascii="汉语拼音" w:hAnsi="汉语拼音" w:cs="汉语拼音"/>
          <w:color w:val="000000"/>
          <w:sz w:val="24"/>
          <w:szCs w:val="24"/>
        </w:rPr>
        <w:t>2</w:t>
      </w:r>
      <w:r>
        <w:rPr>
          <w:rFonts w:ascii="汉语拼音" w:hAnsi="汉语拼音" w:cs="汉语拼音"/>
          <w:color w:val="000000"/>
          <w:sz w:val="24"/>
          <w:szCs w:val="24"/>
        </w:rPr>
        <w:t>）四字词语（含成语）</w:t>
      </w:r>
    </w:p>
    <w:p w:rsidR="0034175F" w14:paraId="40DA8922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亡羊补牢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结结实实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揠苗助长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转来转去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自言自语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筋疲力尽</w:t>
      </w:r>
    </w:p>
    <w:p w:rsidR="0034175F" w14:paraId="1ACBC115" w14:textId="77777777">
      <w:pPr>
        <w:pStyle w:val="PlainText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认认真真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老老实实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哈哈大笑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和颜悦色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终生难忘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连蹦带跳</w:t>
      </w:r>
    </w:p>
    <w:p w:rsidR="0034175F" w14:paraId="15BB1368" w14:textId="77777777">
      <w:pPr>
        <w:widowControl/>
        <w:spacing w:line="360" w:lineRule="auto"/>
        <w:ind w:firstLine="480" w:firstLineChars="200"/>
        <w:jc w:val="left"/>
        <w:rPr>
          <w:rFonts w:ascii="汉语拼音" w:hAnsi="汉语拼音" w:cs="汉语拼音"/>
          <w:color w:val="000000"/>
          <w:sz w:val="24"/>
          <w:szCs w:val="24"/>
        </w:rPr>
      </w:pPr>
      <w:r>
        <w:rPr>
          <w:rFonts w:ascii="汉语拼音" w:hAnsi="汉语拼音" w:cs="汉语拼音"/>
          <w:color w:val="000000"/>
          <w:sz w:val="24"/>
          <w:szCs w:val="24"/>
        </w:rPr>
        <w:t>（</w:t>
      </w:r>
      <w:r>
        <w:rPr>
          <w:rFonts w:ascii="汉语拼音" w:hAnsi="汉语拼音" w:cs="汉语拼音" w:hint="eastAsia"/>
          <w:color w:val="000000"/>
          <w:sz w:val="24"/>
          <w:szCs w:val="24"/>
        </w:rPr>
        <w:t>3</w:t>
      </w:r>
      <w:r>
        <w:rPr>
          <w:rFonts w:ascii="汉语拼音" w:hAnsi="汉语拼音" w:cs="汉语拼音"/>
          <w:color w:val="000000"/>
          <w:sz w:val="24"/>
          <w:szCs w:val="24"/>
        </w:rPr>
        <w:t>）</w:t>
      </w:r>
      <w:r>
        <w:rPr>
          <w:rFonts w:ascii="汉语拼音" w:hAnsi="汉语拼音" w:cs="汉语拼音" w:hint="eastAsia"/>
          <w:color w:val="000000"/>
          <w:sz w:val="24"/>
          <w:szCs w:val="24"/>
        </w:rPr>
        <w:t>词语理解</w:t>
      </w:r>
    </w:p>
    <w:p w:rsidR="0034175F" w14:paraId="44E428EA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亡羊补牢</w:t>
      </w:r>
      <w:r>
        <w:rPr>
          <w:rFonts w:ascii="宋体" w:eastAsia="宋体" w:hAnsi="宋体" w:cs="Times New Roman" w:hint="eastAsia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羊丢失了再去修补羊圈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还不算晚。比喻受到损失以后想办法补救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可以防止继续受损失。</w:t>
      </w:r>
    </w:p>
    <w:p w:rsidR="0034175F" w14:paraId="0002725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报苗助长</w:t>
      </w:r>
      <w:r>
        <w:rPr>
          <w:rFonts w:ascii="宋体" w:eastAsia="宋体" w:hAnsi="宋体" w:cs="Times New Roman" w:hint="eastAsia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把苗拔起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帮助其生长。比喻违反事物的发展规律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强求速成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反而把事弄糟。</w:t>
      </w:r>
    </w:p>
    <w:p w:rsidR="0034175F" w14:paraId="78E8A168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街坊：邻居。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</w:p>
    <w:p w:rsidR="0034175F" w14:paraId="0F850906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赶紧：抓紧时机，毫不拖延。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</w:p>
    <w:p w:rsidR="0034175F" w14:paraId="7DB7DE5A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后悔：事后懊悔。</w:t>
      </w:r>
    </w:p>
    <w:p w:rsidR="0034175F" w14:paraId="11DA2539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劝告：希望人改正错误或接受意见而说的话。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</w:p>
    <w:p w:rsidR="0034175F" w14:paraId="78D2BF5D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巴望：盼望。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焦急：着急。</w:t>
      </w:r>
    </w:p>
    <w:p w:rsidR="0034175F" w14:paraId="480453D0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自言自语：自己跟自己说话。</w:t>
      </w:r>
    </w:p>
    <w:p w:rsidR="0034175F" w14:paraId="6910244F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筋疲力尽：形容非常疲劳，力气已经用尽。</w:t>
      </w:r>
    </w:p>
    <w:p w:rsidR="0034175F" w14:paraId="2B4DCB0F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审视：仔细看。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</w:p>
    <w:p w:rsidR="0034175F" w14:paraId="6273C88D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严肃：</w:t>
      </w:r>
      <w:r>
        <w:rPr>
          <w:rFonts w:ascii="宋体" w:eastAsia="宋体" w:hAnsi="宋体" w:cs="Times New Roman" w:hint="eastAsia"/>
          <w:sz w:val="24"/>
          <w:szCs w:val="24"/>
        </w:rPr>
        <w:t>(</w:t>
      </w:r>
      <w:r>
        <w:rPr>
          <w:rFonts w:ascii="宋体" w:eastAsia="宋体" w:hAnsi="宋体" w:cs="Times New Roman" w:hint="eastAsia"/>
          <w:sz w:val="24"/>
          <w:szCs w:val="24"/>
        </w:rPr>
        <w:t>神情、气氛等</w:t>
      </w:r>
      <w:r>
        <w:rPr>
          <w:rFonts w:ascii="宋体" w:eastAsia="宋体" w:hAnsi="宋体" w:cs="Times New Roman" w:hint="eastAsia"/>
          <w:sz w:val="24"/>
          <w:szCs w:val="24"/>
        </w:rPr>
        <w:t>)</w:t>
      </w:r>
      <w:r>
        <w:rPr>
          <w:rFonts w:ascii="宋体" w:eastAsia="宋体" w:hAnsi="宋体" w:cs="Times New Roman" w:hint="eastAsia"/>
          <w:sz w:val="24"/>
          <w:szCs w:val="24"/>
        </w:rPr>
        <w:t>使人感到敬畏的。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</w:p>
    <w:p w:rsidR="0034175F" w14:paraId="0EE1BBB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半晌：数量词。半天。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</w:p>
    <w:p w:rsidR="0034175F" w14:paraId="04EB23F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轮流：依照次序一个接替一个，周而复始。</w:t>
      </w:r>
    </w:p>
    <w:p w:rsidR="0034175F" w14:paraId="4BCE7A7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和颜悦色：形容态度温和亲切。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:rsidR="0034175F" w14:paraId="4B3CFD9F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教诲：教训；教导。</w:t>
      </w:r>
    </w:p>
    <w:p w:rsidR="0034175F" w14:paraId="7DDAA728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连蹦带跳</w:t>
      </w:r>
      <w:r>
        <w:rPr>
          <w:rFonts w:ascii="宋体" w:eastAsia="宋体" w:hAnsi="宋体" w:cs="Times New Roman" w:hint="eastAsia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又蹦又跳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形容精力充沛</w:t>
      </w:r>
      <w:r>
        <w:rPr>
          <w:rFonts w:ascii="宋体" w:eastAsia="宋体" w:hAnsi="宋体" w:cs="Times New Roman" w:hint="eastAsia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充满活力的样子。</w:t>
      </w:r>
    </w:p>
    <w:p w:rsidR="0034175F" w14:paraId="484BA709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磨坊</w:t>
      </w:r>
      <w:r>
        <w:rPr>
          <w:rFonts w:ascii="宋体" w:eastAsia="宋体" w:hAnsi="宋体" w:cs="Times New Roman" w:hint="eastAsia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磨面粉等的作坊。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</w:p>
    <w:p w:rsidR="0034175F" w14:paraId="1953E7B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为难：感到难以应付。</w:t>
      </w:r>
    </w:p>
    <w:p w:rsidR="0034175F" w14:paraId="42EC994A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立刻：表示动作行为紧接着某个时候；马上。</w:t>
      </w:r>
    </w:p>
    <w:p w:rsidR="0034175F" w14:paraId="09C18EDE" w14:textId="77777777">
      <w:pPr>
        <w:pStyle w:val="PlainText"/>
        <w:spacing w:line="360" w:lineRule="auto"/>
        <w:ind w:firstLine="480" w:firstLineChars="200"/>
        <w:rPr>
          <w:sz w:val="24"/>
        </w:rPr>
      </w:pPr>
      <w:r>
        <w:rPr>
          <w:rFonts w:ascii="宋体" w:hAnsi="宋体" w:hint="eastAsia"/>
          <w:sz w:val="24"/>
        </w:rPr>
        <w:t>亲切：热情而关心。</w:t>
      </w:r>
    </w:p>
    <w:p w:rsidR="0034175F" w14:paraId="61928C19" w14:textId="77777777">
      <w:pPr>
        <w:spacing w:line="360" w:lineRule="auto"/>
        <w:rPr>
          <w:rStyle w:val="Strong"/>
          <w:rFonts w:ascii="汉语拼音" w:hAnsi="汉语拼音" w:cs="汉语拼音"/>
          <w:spacing w:val="8"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4"/>
          <w:cols w:space="425"/>
          <w:titlePg w:val="0"/>
          <w:docGrid w:type="lines" w:linePitch="318" w:charSpace="409"/>
        </w:sectPr>
      </w:pPr>
      <w:r>
        <w:rPr>
          <w:rStyle w:val="Strong"/>
          <w:rFonts w:ascii="汉语拼音" w:hAnsi="汉语拼音" w:cs="汉语拼音"/>
          <w:spacing w:val="8"/>
          <w:sz w:val="24"/>
          <w:szCs w:val="24"/>
        </w:rPr>
        <w:t>九</w:t>
      </w:r>
      <w:r>
        <w:rPr>
          <w:rStyle w:val="Strong"/>
          <w:rFonts w:ascii="汉语拼音" w:hAnsi="汉语拼音" w:cs="汉语拼音"/>
          <w:spacing w:val="8"/>
          <w:sz w:val="24"/>
          <w:szCs w:val="24"/>
        </w:rPr>
        <w:t>、</w:t>
      </w:r>
      <w:r>
        <w:rPr>
          <w:rStyle w:val="Strong"/>
          <w:rFonts w:ascii="汉语拼音" w:hAnsi="汉语拼音" w:cs="汉语拼音"/>
          <w:spacing w:val="8"/>
          <w:sz w:val="24"/>
          <w:szCs w:val="24"/>
        </w:rPr>
        <w:t>词语积累</w:t>
      </w:r>
    </w:p>
    <w:p w:rsidR="0034175F" w14:paraId="4E1596CA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①AABB</w:t>
      </w:r>
      <w:r>
        <w:rPr>
          <w:rFonts w:ascii="宋体" w:eastAsia="宋体" w:hAnsi="宋体" w:cs="Times New Roman" w:hint="eastAsia"/>
          <w:sz w:val="24"/>
          <w:szCs w:val="24"/>
        </w:rPr>
        <w:t>式词语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老老实实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认认真真</w:t>
      </w:r>
    </w:p>
    <w:p w:rsidR="0034175F" w14:paraId="2D4698F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黑体" w:eastAsia="黑体" w:hAnsi="黑体" w:cs="Times New Roman" w:hint="eastAsia"/>
          <w:sz w:val="24"/>
          <w:szCs w:val="24"/>
        </w:rPr>
        <w:t>类似的词语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大大方方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干干净净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急急忙忙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马马虎虎</w:t>
      </w:r>
    </w:p>
    <w:p w:rsidR="0034175F" w14:paraId="08668CC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②</w:t>
      </w:r>
      <w:r>
        <w:rPr>
          <w:rFonts w:ascii="宋体" w:eastAsia="宋体" w:hAnsi="宋体" w:cs="Times New Roman" w:hint="eastAsia"/>
          <w:sz w:val="24"/>
          <w:szCs w:val="24"/>
        </w:rPr>
        <w:t>“</w:t>
      </w:r>
      <w:r>
        <w:rPr>
          <w:rFonts w:ascii="宋体" w:eastAsia="宋体" w:hAnsi="宋体" w:cs="Times New Roman"/>
          <w:sz w:val="24"/>
          <w:szCs w:val="24"/>
        </w:rPr>
        <w:t>×</w:t>
      </w:r>
      <w:r>
        <w:rPr>
          <w:rFonts w:ascii="宋体" w:eastAsia="宋体" w:hAnsi="宋体" w:cs="Times New Roman" w:hint="eastAsia"/>
          <w:sz w:val="24"/>
          <w:szCs w:val="24"/>
        </w:rPr>
        <w:t>来</w:t>
      </w:r>
      <w:r>
        <w:rPr>
          <w:rFonts w:ascii="宋体" w:eastAsia="宋体" w:hAnsi="宋体" w:cs="Times New Roman"/>
          <w:sz w:val="24"/>
          <w:szCs w:val="24"/>
        </w:rPr>
        <w:t>×</w:t>
      </w:r>
      <w:r>
        <w:rPr>
          <w:rFonts w:ascii="宋体" w:eastAsia="宋体" w:hAnsi="宋体" w:cs="Times New Roman" w:hint="eastAsia"/>
          <w:sz w:val="24"/>
          <w:szCs w:val="24"/>
        </w:rPr>
        <w:t>去”结构的词语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转来转去</w:t>
      </w:r>
    </w:p>
    <w:p w:rsidR="0034175F" w14:paraId="61327FDC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黑体" w:eastAsia="黑体" w:hAnsi="黑体" w:cs="Times New Roman" w:hint="eastAsia"/>
          <w:sz w:val="24"/>
          <w:szCs w:val="24"/>
        </w:rPr>
        <w:t>类似的词语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飞来飞去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钻来钻去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走来走去</w:t>
      </w:r>
    </w:p>
    <w:p w:rsidR="0034175F" w14:paraId="695FFA2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③ABAC</w:t>
      </w:r>
      <w:r>
        <w:rPr>
          <w:rFonts w:ascii="宋体" w:eastAsia="宋体" w:hAnsi="宋体" w:cs="Times New Roman" w:hint="eastAsia"/>
          <w:sz w:val="24"/>
          <w:szCs w:val="24"/>
        </w:rPr>
        <w:t>式词语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自言自语</w:t>
      </w:r>
    </w:p>
    <w:p w:rsidR="0034175F" w14:paraId="220CA534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黑体" w:eastAsia="黑体" w:hAnsi="黑体" w:cs="Times New Roman" w:hint="eastAsia"/>
          <w:sz w:val="24"/>
          <w:szCs w:val="24"/>
        </w:rPr>
        <w:t>类似的词语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呆头呆脑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多才多艺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自卖自夸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谢天谢地</w:t>
      </w:r>
    </w:p>
    <w:p w:rsidR="0034175F" w14:paraId="5A2A791B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④</w:t>
      </w:r>
      <w:r>
        <w:rPr>
          <w:rFonts w:ascii="宋体" w:eastAsia="宋体" w:hAnsi="宋体" w:cs="Times New Roman" w:hint="eastAsia"/>
          <w:sz w:val="24"/>
          <w:szCs w:val="24"/>
        </w:rPr>
        <w:t>含有动物名称的成语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亡羊补牢</w:t>
      </w:r>
    </w:p>
    <w:p w:rsidR="0034175F" w14:paraId="2A74EA02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黑体" w:eastAsia="黑体" w:hAnsi="黑体" w:cs="Times New Roman" w:hint="eastAsia"/>
          <w:sz w:val="24"/>
          <w:szCs w:val="24"/>
        </w:rPr>
        <w:t>类似的成语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狐假虎威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守株待兔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笨鸟先飞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虎头蛇尾</w:t>
      </w:r>
    </w:p>
    <w:p w:rsidR="0034175F" w14:paraId="6242297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⑤</w:t>
      </w:r>
      <w:r>
        <w:rPr>
          <w:rFonts w:ascii="宋体" w:eastAsia="宋体" w:hAnsi="宋体" w:cs="Times New Roman" w:hint="eastAsia"/>
          <w:sz w:val="24"/>
          <w:szCs w:val="24"/>
        </w:rPr>
        <w:t>量词积累</w:t>
      </w:r>
      <w:r>
        <w:rPr>
          <w:rFonts w:ascii="宋体" w:eastAsia="宋体" w:hAnsi="宋体" w:cs="Times New Roman" w:hint="eastAsia"/>
          <w:szCs w:val="24"/>
        </w:rPr>
        <w:t>：</w:t>
      </w:r>
      <w:r>
        <w:rPr>
          <w:rFonts w:ascii="宋体" w:eastAsia="宋体" w:hAnsi="宋体" w:cs="Times New Roman" w:hint="eastAsia"/>
          <w:sz w:val="24"/>
          <w:szCs w:val="24"/>
        </w:rPr>
        <w:t>几只羊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两个杨桃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</w:p>
    <w:p w:rsidR="0034175F" w14:paraId="1F3D92CC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黑体" w:eastAsia="黑体" w:hAnsi="黑体" w:cs="Times New Roman" w:hint="eastAsia"/>
          <w:sz w:val="24"/>
          <w:szCs w:val="24"/>
        </w:rPr>
        <w:t>类似的成语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一匹小马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一头老牛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一只松鼠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一条河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一条小河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一个伙伴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飞快地跑</w:t>
      </w:r>
    </w:p>
    <w:p w:rsidR="0034175F" w14:paraId="18356A6A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⑥</w:t>
      </w:r>
      <w:r>
        <w:rPr>
          <w:rFonts w:ascii="宋体" w:eastAsia="宋体" w:hAnsi="宋体" w:cs="Times New Roman" w:hint="eastAsia"/>
          <w:sz w:val="24"/>
          <w:szCs w:val="24"/>
        </w:rPr>
        <w:t>修饰词积累</w:t>
      </w:r>
      <w:r>
        <w:rPr>
          <w:rFonts w:ascii="宋体" w:eastAsia="宋体" w:hAnsi="宋体" w:cs="Times New Roman" w:hint="eastAsia"/>
          <w:szCs w:val="24"/>
        </w:rPr>
        <w:t>：</w:t>
      </w:r>
      <w:r>
        <w:rPr>
          <w:rFonts w:ascii="宋体" w:eastAsia="宋体" w:hAnsi="宋体" w:cs="Times New Roman" w:hint="eastAsia"/>
          <w:sz w:val="24"/>
          <w:szCs w:val="24"/>
        </w:rPr>
        <w:t>自言自语地说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</w:p>
    <w:p w:rsidR="0034175F" w14:paraId="544010DD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黑体" w:eastAsia="黑体" w:hAnsi="黑体" w:cs="Times New Roman" w:hint="eastAsia"/>
          <w:sz w:val="24"/>
          <w:szCs w:val="24"/>
        </w:rPr>
        <w:t>类似的成语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Times New Roman" w:hint="eastAsia"/>
          <w:sz w:val="24"/>
          <w:szCs w:val="24"/>
        </w:rPr>
        <w:t>认认真真地观察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老老实实地画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哗哗地流着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堵上那个窟窿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想出办法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焦急地转来转去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驮起口袋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收住脚步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甩甩尾巴</w:t>
      </w:r>
      <w:r>
        <w:rPr>
          <w:rFonts w:ascii="宋体" w:eastAsia="宋体" w:hAnsi="宋体" w:cs="Times New Roman" w:hint="eastAsia"/>
          <w:sz w:val="24"/>
          <w:szCs w:val="24"/>
        </w:rPr>
        <w:t xml:space="preserve">   </w:t>
      </w:r>
    </w:p>
    <w:p w:rsidR="0034175F" w14:paraId="38D3DC81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⑦</w:t>
      </w:r>
      <w:r>
        <w:rPr>
          <w:rFonts w:ascii="宋体" w:eastAsia="宋体" w:hAnsi="宋体" w:cs="Times New Roman" w:hint="eastAsia"/>
          <w:sz w:val="24"/>
          <w:szCs w:val="24"/>
        </w:rPr>
        <w:t>出自寓言的成语</w:t>
      </w:r>
      <w:r>
        <w:rPr>
          <w:rFonts w:ascii="宋体" w:eastAsia="宋体" w:hAnsi="宋体" w:cs="Times New Roman" w:hint="eastAsia"/>
          <w:szCs w:val="24"/>
        </w:rPr>
        <w:t>：</w:t>
      </w:r>
      <w:r>
        <w:rPr>
          <w:rFonts w:ascii="宋体" w:eastAsia="宋体" w:hAnsi="宋体" w:cs="Times New Roman" w:hint="eastAsia"/>
          <w:sz w:val="24"/>
          <w:szCs w:val="24"/>
        </w:rPr>
        <w:t>坐井观天</w:t>
      </w:r>
      <w:r>
        <w:rPr>
          <w:rFonts w:ascii="宋体" w:eastAsia="宋体" w:hAnsi="宋体" w:cs="Times New Roman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刻舟求剑</w:t>
      </w:r>
      <w:r>
        <w:rPr>
          <w:rFonts w:ascii="宋体" w:eastAsia="宋体" w:hAnsi="宋体" w:cs="Times New Roman" w:hint="eastAsia"/>
          <w:sz w:val="24"/>
          <w:szCs w:val="24"/>
        </w:rPr>
        <w:t xml:space="preserve">  </w:t>
      </w:r>
      <w:r>
        <w:rPr>
          <w:rFonts w:ascii="宋体" w:eastAsia="宋体" w:hAnsi="宋体" w:cs="Times New Roman" w:hint="eastAsia"/>
          <w:sz w:val="24"/>
          <w:szCs w:val="24"/>
        </w:rPr>
        <w:t>惊弓之鸟</w:t>
      </w:r>
    </w:p>
    <w:p w:rsidR="0034175F" w14:paraId="32BF221F" w14:textId="77777777">
      <w:pPr>
        <w:widowControl/>
        <w:spacing w:line="360" w:lineRule="auto"/>
        <w:ind w:firstLine="480" w:firstLineChars="200"/>
        <w:jc w:val="left"/>
        <w:outlineLvl w:val="8"/>
        <w:rPr>
          <w:rFonts w:ascii="宋体" w:eastAsia="宋体" w:hAnsi="宋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类似的成语</w:t>
      </w:r>
      <w:r>
        <w:rPr>
          <w:rFonts w:ascii="宋体" w:eastAsia="宋体" w:hAnsi="宋体" w:cs="Times New Roman"/>
          <w:kern w:val="0"/>
          <w:sz w:val="24"/>
          <w:szCs w:val="24"/>
        </w:rPr>
        <w:t>: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杯弓蛇影</w:t>
      </w:r>
      <w:r>
        <w:rPr>
          <w:rFonts w:ascii="宋体" w:eastAsia="宋体" w:hAnsi="宋体" w:cs="Times New Roman"/>
          <w:kern w:val="0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买椟还珠</w:t>
      </w:r>
      <w:r>
        <w:rPr>
          <w:rFonts w:ascii="宋体" w:eastAsia="宋体" w:hAnsi="宋体" w:cs="Times New Roman"/>
          <w:kern w:val="0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滥竽充数</w:t>
      </w:r>
      <w:r>
        <w:rPr>
          <w:rFonts w:ascii="宋体" w:eastAsia="宋体" w:hAnsi="宋体" w:cs="Times New Roman"/>
          <w:kern w:val="0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画蛇添足</w:t>
      </w:r>
      <w:r>
        <w:rPr>
          <w:rFonts w:ascii="宋体" w:eastAsia="宋体" w:hAnsi="宋体" w:cs="Times New Roman"/>
          <w:kern w:val="0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叶公好龙</w:t>
      </w:r>
    </w:p>
    <w:p w:rsidR="0034175F" w14:paraId="698CD042" w14:textId="77777777">
      <w:pPr>
        <w:widowControl/>
        <w:spacing w:line="360" w:lineRule="auto"/>
        <w:ind w:firstLine="480" w:firstLineChars="200"/>
        <w:jc w:val="left"/>
        <w:outlineLvl w:val="8"/>
        <w:rPr>
          <w:rFonts w:ascii="宋体" w:eastAsia="宋体" w:hAnsi="宋体" w:cs="Times New Roman"/>
          <w:kern w:val="0"/>
          <w:sz w:val="24"/>
          <w:szCs w:val="24"/>
        </w:rPr>
      </w:pPr>
      <w:r>
        <w:rPr>
          <w:rFonts w:ascii="宋体" w:eastAsia="宋体" w:hAnsi="宋体" w:cs="Times New Roman" w:hint="eastAsia"/>
          <w:kern w:val="0"/>
          <w:sz w:val="24"/>
          <w:szCs w:val="24"/>
        </w:rPr>
        <w:t>⑧描写人物神态的成语：和颜悦色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没精打采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 </w:t>
      </w:r>
    </w:p>
    <w:p w:rsidR="0034175F" w14:paraId="5A1E5B60" w14:textId="77777777">
      <w:pPr>
        <w:widowControl/>
        <w:spacing w:line="360" w:lineRule="auto"/>
        <w:ind w:firstLine="480" w:firstLineChars="200"/>
        <w:jc w:val="left"/>
        <w:outlineLvl w:val="8"/>
        <w:rPr>
          <w:rFonts w:ascii="宋体" w:eastAsia="宋体" w:hAnsi="宋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类似的成语</w:t>
      </w:r>
      <w:r>
        <w:rPr>
          <w:rFonts w:ascii="宋体" w:eastAsia="宋体" w:hAnsi="宋体" w:cs="Times New Roman"/>
          <w:kern w:val="0"/>
          <w:sz w:val="24"/>
          <w:szCs w:val="24"/>
        </w:rPr>
        <w:t>: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大惊失色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垂头丧气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笑逐颜开</w:t>
      </w:r>
    </w:p>
    <w:p w:rsidR="0034175F" w14:paraId="59A46530" w14:textId="77777777">
      <w:pPr>
        <w:widowControl/>
        <w:spacing w:line="360" w:lineRule="auto"/>
        <w:ind w:firstLine="480" w:firstLineChars="200"/>
        <w:jc w:val="left"/>
        <w:outlineLvl w:val="8"/>
        <w:rPr>
          <w:rFonts w:ascii="宋体" w:eastAsia="宋体" w:hAnsi="宋体" w:cs="汉语拼音"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⑨关于笑的词语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: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微笑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狂笑</w:t>
      </w:r>
    </w:p>
    <w:p w:rsidR="0034175F" w14:paraId="12CAD12F" w14:textId="77777777">
      <w:pPr>
        <w:widowControl/>
        <w:spacing w:line="360" w:lineRule="auto"/>
        <w:ind w:firstLine="480" w:firstLineChars="200"/>
        <w:jc w:val="left"/>
        <w:outlineLvl w:val="8"/>
        <w:rPr>
          <w:rFonts w:ascii="宋体" w:eastAsia="宋体" w:hAnsi="宋体" w:cs="汉语拼音"/>
          <w:bCs/>
          <w:color w:val="000000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类似的成语</w:t>
      </w:r>
      <w:r>
        <w:rPr>
          <w:rFonts w:ascii="宋体" w:eastAsia="宋体" w:hAnsi="宋体" w:cs="Times New Roman"/>
          <w:kern w:val="0"/>
          <w:sz w:val="24"/>
          <w:szCs w:val="24"/>
        </w:rPr>
        <w:t>: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傻笑笑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眯眯笑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呵呵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眉开眼笑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破涕为笑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哈哈大笑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捧腹大笑</w:t>
      </w:r>
    </w:p>
    <w:p w:rsidR="0034175F" w14:paraId="09C7BD63" w14:textId="77777777">
      <w:pPr>
        <w:widowControl/>
        <w:spacing w:line="360" w:lineRule="auto"/>
        <w:ind w:firstLine="480" w:firstLineChars="200"/>
        <w:jc w:val="left"/>
        <w:outlineLvl w:val="8"/>
        <w:rPr>
          <w:rFonts w:ascii="宋体" w:eastAsia="宋体" w:hAnsi="宋体" w:cs="汉语拼音"/>
          <w:bCs/>
          <w:color w:val="000000"/>
          <w:kern w:val="0"/>
          <w:sz w:val="24"/>
          <w:szCs w:val="24"/>
        </w:rPr>
      </w:pP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⑩意思相近的字组成的词语：寻找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color w:val="000000"/>
          <w:kern w:val="0"/>
          <w:sz w:val="24"/>
          <w:szCs w:val="24"/>
        </w:rPr>
        <w:t>明亮</w:t>
      </w:r>
    </w:p>
    <w:p w:rsidR="0034175F" w14:paraId="4EB9331D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sz w:val="24"/>
          <w:szCs w:val="24"/>
        </w:rPr>
      </w:pPr>
      <w:r>
        <w:rPr>
          <w:rFonts w:ascii="黑体" w:eastAsia="黑体" w:hAnsi="黑体" w:cs="Times New Roman" w:hint="eastAsia"/>
          <w:sz w:val="24"/>
          <w:szCs w:val="24"/>
        </w:rPr>
        <w:t>类似的成语</w:t>
      </w:r>
      <w:r>
        <w:rPr>
          <w:rFonts w:ascii="宋体" w:eastAsia="宋体" w:hAnsi="宋体" w:cs="Times New Roman"/>
          <w:sz w:val="24"/>
          <w:szCs w:val="24"/>
        </w:rPr>
        <w:t>:</w:t>
      </w:r>
      <w:r>
        <w:rPr>
          <w:rFonts w:ascii="宋体" w:eastAsia="宋体" w:hAnsi="宋体" w:cs="汉语拼音" w:hint="eastAsia"/>
          <w:bCs/>
          <w:sz w:val="24"/>
          <w:szCs w:val="24"/>
        </w:rPr>
        <w:t>伙伴</w:t>
      </w:r>
      <w:r>
        <w:rPr>
          <w:rFonts w:ascii="宋体" w:eastAsia="宋体" w:hAnsi="宋体" w:cs="汉语拼音" w:hint="eastAsia"/>
          <w:bCs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sz w:val="24"/>
          <w:szCs w:val="24"/>
        </w:rPr>
        <w:t>清澈</w:t>
      </w:r>
      <w:r>
        <w:rPr>
          <w:rFonts w:ascii="宋体" w:eastAsia="宋体" w:hAnsi="宋体" w:cs="汉语拼音" w:hint="eastAsia"/>
          <w:bCs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sz w:val="24"/>
          <w:szCs w:val="24"/>
        </w:rPr>
        <w:t>周围</w:t>
      </w:r>
      <w:r>
        <w:rPr>
          <w:rFonts w:ascii="宋体" w:eastAsia="宋体" w:hAnsi="宋体" w:cs="汉语拼音" w:hint="eastAsia"/>
          <w:bCs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sz w:val="24"/>
          <w:szCs w:val="24"/>
        </w:rPr>
        <w:t>柔软</w:t>
      </w:r>
      <w:r>
        <w:rPr>
          <w:rFonts w:ascii="宋体" w:eastAsia="宋体" w:hAnsi="宋体" w:cs="汉语拼音" w:hint="eastAsia"/>
          <w:bCs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sz w:val="24"/>
          <w:szCs w:val="24"/>
        </w:rPr>
        <w:t>浑浊</w:t>
      </w:r>
      <w:r>
        <w:rPr>
          <w:rFonts w:ascii="宋体" w:eastAsia="宋体" w:hAnsi="宋体" w:cs="汉语拼音" w:hint="eastAsia"/>
          <w:bCs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sz w:val="24"/>
          <w:szCs w:val="24"/>
        </w:rPr>
        <w:t>勤劳</w:t>
      </w:r>
      <w:r>
        <w:rPr>
          <w:rFonts w:ascii="宋体" w:eastAsia="宋体" w:hAnsi="宋体" w:cs="汉语拼音" w:hint="eastAsia"/>
          <w:bCs/>
          <w:sz w:val="24"/>
          <w:szCs w:val="24"/>
        </w:rPr>
        <w:t xml:space="preserve">   </w:t>
      </w:r>
      <w:r>
        <w:rPr>
          <w:rFonts w:ascii="宋体" w:eastAsia="宋体" w:hAnsi="宋体" w:cs="汉语拼音" w:hint="eastAsia"/>
          <w:bCs/>
          <w:sz w:val="24"/>
          <w:szCs w:val="24"/>
        </w:rPr>
        <w:t>甘甜</w:t>
      </w:r>
    </w:p>
    <w:p w:rsidR="0034175F" w14:paraId="31EAC98F" w14:textId="77777777">
      <w:pPr>
        <w:spacing w:line="360" w:lineRule="auto"/>
        <w:rPr>
          <w:rFonts w:ascii="汉语拼音" w:eastAsia="宋体" w:hAnsi="汉语拼音" w:cs="汉语拼音"/>
          <w:sz w:val="24"/>
          <w:szCs w:val="24"/>
        </w:rPr>
      </w:pPr>
      <w:r>
        <w:rPr>
          <w:rStyle w:val="Strong"/>
          <w:rFonts w:ascii="汉语拼音" w:hAnsi="汉语拼音" w:cs="汉语拼音"/>
          <w:spacing w:val="8"/>
          <w:sz w:val="24"/>
        </w:rPr>
        <w:t>十</w:t>
      </w:r>
      <w:r>
        <w:rPr>
          <w:rStyle w:val="Strong"/>
          <w:rFonts w:ascii="汉语拼音" w:hAnsi="汉语拼音" w:cs="汉语拼音"/>
          <w:spacing w:val="8"/>
          <w:sz w:val="24"/>
        </w:rPr>
        <w:t>、</w:t>
      </w:r>
      <w:r>
        <w:rPr>
          <w:rFonts w:ascii="汉语拼音" w:eastAsia="宋体" w:hAnsi="汉语拼音" w:cs="汉语拼音"/>
          <w:b/>
          <w:bCs/>
          <w:spacing w:val="8"/>
          <w:sz w:val="24"/>
          <w:szCs w:val="24"/>
        </w:rPr>
        <w:t>句子积累。</w:t>
      </w:r>
    </w:p>
    <w:p w:rsidR="0034175F" w14:paraId="17434D9E" w14:textId="77777777">
      <w:pPr>
        <w:widowControl/>
        <w:spacing w:line="360" w:lineRule="auto"/>
        <w:ind w:firstLine="480" w:firstLineChars="200"/>
        <w:jc w:val="left"/>
        <w:outlineLvl w:val="6"/>
        <w:rPr>
          <w:rFonts w:ascii="宋体" w:eastAsia="宋体" w:hAnsi="宋体" w:cs="Times New Roman"/>
          <w:kern w:val="0"/>
          <w:sz w:val="24"/>
          <w:szCs w:val="24"/>
        </w:rPr>
      </w:pPr>
      <w:r>
        <w:rPr>
          <w:rFonts w:ascii="宋体" w:eastAsia="宋体" w:hAnsi="宋体" w:cs="Times New Roman"/>
          <w:kern w:val="0"/>
          <w:sz w:val="24"/>
          <w:szCs w:val="24"/>
        </w:rPr>
        <w:t>1.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神态描写、动作描写、语言描写</w:t>
      </w:r>
    </w:p>
    <w:p w:rsidR="0034175F" w14:paraId="0C0551A3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5"/>
          <w:cols w:space="425"/>
          <w:titlePg w:val="0"/>
          <w:docGrid w:type="lines" w:linePitch="318" w:charSpace="409"/>
        </w:sectPr>
      </w:pPr>
      <w:r>
        <w:rPr>
          <w:rFonts w:ascii="楷体_GB2312" w:eastAsia="楷体_GB2312" w:hAnsi="宋体" w:cs="Times New Roman" w:hint="eastAsia"/>
          <w:sz w:val="24"/>
          <w:szCs w:val="24"/>
        </w:rPr>
        <w:t>“他在田边焦急地转来转去</w:t>
      </w:r>
      <w:r>
        <w:rPr>
          <w:rFonts w:ascii="楷体_GB2312" w:eastAsia="楷体_GB2312" w:hAnsi="宋体" w:cs="Times New Roman" w:hint="eastAsia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自言自语地说</w:t>
      </w:r>
      <w:r>
        <w:rPr>
          <w:rFonts w:ascii="楷体_GB2312" w:eastAsia="楷体_GB2312" w:hAnsi="宋体" w:cs="Times New Roman" w:hint="eastAsia"/>
          <w:sz w:val="24"/>
          <w:szCs w:val="24"/>
        </w:rPr>
        <w:t>:</w:t>
      </w:r>
      <w:r>
        <w:rPr>
          <w:rFonts w:ascii="楷体_GB2312" w:eastAsia="楷体_GB2312" w:hAnsi="宋体" w:cs="Times New Roman" w:hint="eastAsia"/>
          <w:sz w:val="24"/>
          <w:szCs w:val="24"/>
        </w:rPr>
        <w:t>‘我得想个办法帮它们长。’”</w:t>
      </w:r>
      <w:r>
        <w:rPr>
          <w:rFonts w:ascii="宋体" w:eastAsia="宋体" w:hAnsi="宋体" w:cs="Times New Roman" w:hint="eastAsia"/>
          <w:sz w:val="24"/>
          <w:szCs w:val="24"/>
        </w:rPr>
        <w:t>这句话同时运用了三种描写方法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“焦急”属于神态描写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“转来转去”属于动作描写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体现了他因为觉得禾苗长得慢而非常着急的样子。“我得想个办法帮它们长”是对他的语言描写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说明了他想要用自己的办法帮助禾苗长得快些。</w:t>
      </w:r>
    </w:p>
    <w:p w:rsidR="0034175F" w14:paraId="43198646" w14:textId="77777777">
      <w:pPr>
        <w:widowControl/>
        <w:spacing w:line="360" w:lineRule="auto"/>
        <w:ind w:firstLine="480" w:firstLineChars="200"/>
        <w:jc w:val="left"/>
        <w:outlineLvl w:val="6"/>
        <w:rPr>
          <w:rFonts w:ascii="宋体" w:eastAsia="宋体" w:hAnsi="宋体" w:cs="Times New Roman"/>
          <w:kern w:val="0"/>
          <w:sz w:val="24"/>
          <w:szCs w:val="24"/>
        </w:rPr>
      </w:pPr>
      <w:r>
        <w:rPr>
          <w:rFonts w:ascii="宋体" w:eastAsia="宋体" w:hAnsi="宋体" w:cs="Times New Roman"/>
          <w:kern w:val="0"/>
          <w:sz w:val="24"/>
          <w:szCs w:val="24"/>
        </w:rPr>
        <w:t>2.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富有哲理的句子</w:t>
      </w:r>
    </w:p>
    <w:p w:rsidR="0034175F" w14:paraId="4540FDC7" w14:textId="77777777">
      <w:pPr>
        <w:spacing w:line="360" w:lineRule="auto"/>
        <w:ind w:firstLine="480" w:firstLineChars="200"/>
        <w:rPr>
          <w:rFonts w:ascii="宋体" w:eastAsia="宋体" w:hAnsi="宋体" w:cs="Times New Roman"/>
          <w:sz w:val="24"/>
          <w:szCs w:val="24"/>
        </w:rPr>
      </w:pPr>
      <w:r>
        <w:rPr>
          <w:rFonts w:ascii="楷体_GB2312" w:eastAsia="楷体_GB2312" w:hAnsi="宋体" w:cs="Times New Roman" w:hint="eastAsia"/>
          <w:sz w:val="24"/>
          <w:szCs w:val="24"/>
        </w:rPr>
        <w:t>“孩子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光听别人说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自己不动脑筋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不去试试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是不行的。河水是深是浅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你去试一试就知道了。”</w:t>
      </w:r>
      <w:r>
        <w:rPr>
          <w:rFonts w:ascii="宋体" w:eastAsia="宋体" w:hAnsi="宋体" w:cs="Times New Roman" w:hint="eastAsia"/>
          <w:sz w:val="24"/>
          <w:szCs w:val="24"/>
        </w:rPr>
        <w:t>这是小马的妈妈对小马说的话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这句话的深刻含义是懂得遇到问题时不能光听别人说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要自己动脑筋想想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一定要去试一试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找到解决的办法。</w:t>
      </w:r>
    </w:p>
    <w:p w:rsidR="0034175F" w14:paraId="695486AB" w14:textId="77777777">
      <w:pPr>
        <w:widowControl/>
        <w:spacing w:line="360" w:lineRule="auto"/>
        <w:ind w:firstLine="480" w:firstLineChars="200"/>
        <w:jc w:val="left"/>
        <w:outlineLvl w:val="6"/>
        <w:rPr>
          <w:rFonts w:ascii="宋体" w:eastAsia="宋体" w:hAnsi="宋体" w:cs="Times New Roman"/>
          <w:kern w:val="0"/>
          <w:sz w:val="24"/>
          <w:szCs w:val="24"/>
        </w:rPr>
      </w:pPr>
      <w:r>
        <w:rPr>
          <w:rFonts w:ascii="宋体" w:eastAsia="宋体" w:hAnsi="宋体" w:cs="Times New Roman"/>
          <w:kern w:val="0"/>
          <w:sz w:val="24"/>
          <w:szCs w:val="24"/>
        </w:rPr>
        <w:t>3.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心理描写</w:t>
      </w:r>
    </w:p>
    <w:p w:rsidR="0034175F" w14:paraId="6ABF43FB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sz w:val="24"/>
          <w:szCs w:val="24"/>
        </w:rPr>
      </w:pPr>
      <w:r>
        <w:rPr>
          <w:rFonts w:ascii="楷体_GB2312" w:eastAsia="楷体_GB2312" w:hAnsi="宋体" w:cs="Times New Roman" w:hint="eastAsia"/>
          <w:sz w:val="24"/>
          <w:szCs w:val="24"/>
        </w:rPr>
        <w:t>“小马为难了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心想</w:t>
      </w:r>
      <w:r>
        <w:rPr>
          <w:rFonts w:ascii="楷体_GB2312" w:eastAsia="楷体_GB2312" w:hAnsi="宋体" w:cs="Times New Roman"/>
          <w:sz w:val="24"/>
          <w:szCs w:val="24"/>
        </w:rPr>
        <w:t>:</w:t>
      </w:r>
      <w:r>
        <w:rPr>
          <w:rFonts w:ascii="楷体_GB2312" w:eastAsia="楷体_GB2312" w:hAnsi="宋体" w:cs="Times New Roman" w:hint="eastAsia"/>
          <w:sz w:val="24"/>
          <w:szCs w:val="24"/>
        </w:rPr>
        <w:t>我能不能过去呢</w:t>
      </w:r>
      <w:r>
        <w:rPr>
          <w:rFonts w:ascii="楷体_GB2312" w:eastAsia="楷体_GB2312" w:hAnsi="宋体" w:cs="Times New Roman"/>
          <w:sz w:val="24"/>
          <w:szCs w:val="24"/>
        </w:rPr>
        <w:t>?</w:t>
      </w:r>
      <w:r>
        <w:rPr>
          <w:rFonts w:ascii="楷体_GB2312" w:eastAsia="楷体_GB2312" w:hAnsi="宋体" w:cs="Times New Roman" w:hint="eastAsia"/>
          <w:sz w:val="24"/>
          <w:szCs w:val="24"/>
        </w:rPr>
        <w:t>如果妈妈在身边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问问她该怎么办</w:t>
      </w:r>
      <w:r>
        <w:rPr>
          <w:rFonts w:ascii="楷体_GB2312" w:eastAsia="楷体_GB2312" w:hAnsi="宋体" w:cs="Times New Roman"/>
          <w:sz w:val="24"/>
          <w:szCs w:val="24"/>
        </w:rPr>
        <w:t>,</w:t>
      </w:r>
      <w:r>
        <w:rPr>
          <w:rFonts w:ascii="楷体_GB2312" w:eastAsia="楷体_GB2312" w:hAnsi="宋体" w:cs="Times New Roman" w:hint="eastAsia"/>
          <w:sz w:val="24"/>
          <w:szCs w:val="24"/>
        </w:rPr>
        <w:t>那多好啊</w:t>
      </w:r>
      <w:r>
        <w:rPr>
          <w:rFonts w:ascii="楷体_GB2312" w:eastAsia="楷体_GB2312" w:hAnsi="宋体" w:cs="Times New Roman"/>
          <w:sz w:val="24"/>
          <w:szCs w:val="24"/>
        </w:rPr>
        <w:t>!</w:t>
      </w:r>
      <w:r>
        <w:rPr>
          <w:rFonts w:ascii="楷体_GB2312" w:eastAsia="楷体_GB2312" w:hAnsi="宋体" w:cs="Times New Roman" w:hint="eastAsia"/>
          <w:sz w:val="24"/>
          <w:szCs w:val="24"/>
        </w:rPr>
        <w:t>”</w:t>
      </w:r>
      <w:r>
        <w:rPr>
          <w:rFonts w:ascii="宋体" w:eastAsia="宋体" w:hAnsi="宋体" w:cs="Times New Roman" w:hint="eastAsia"/>
          <w:sz w:val="24"/>
          <w:szCs w:val="24"/>
        </w:rPr>
        <w:t>这是对小马的心理描写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小马因为不知道河水的深度而不敢过河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他内心期盼妈妈能在自己身边</w:t>
      </w:r>
      <w:r>
        <w:rPr>
          <w:rFonts w:ascii="宋体" w:eastAsia="宋体" w:hAnsi="宋体" w:cs="Times New Roman"/>
          <w:sz w:val="24"/>
          <w:szCs w:val="24"/>
        </w:rPr>
        <w:t>,</w:t>
      </w:r>
      <w:r>
        <w:rPr>
          <w:rFonts w:ascii="宋体" w:eastAsia="宋体" w:hAnsi="宋体" w:cs="Times New Roman" w:hint="eastAsia"/>
          <w:sz w:val="24"/>
          <w:szCs w:val="24"/>
        </w:rPr>
        <w:t>得到妈妈的帮助。</w:t>
      </w:r>
    </w:p>
    <w:p w:rsidR="0034175F" w14:paraId="469FE9AC" w14:textId="77777777">
      <w:pPr>
        <w:spacing w:line="360" w:lineRule="auto"/>
        <w:rPr>
          <w:rStyle w:val="Strong"/>
          <w:rFonts w:ascii="汉语拼音" w:eastAsia="宋体" w:hAnsi="汉语拼音" w:cs="汉语拼音"/>
          <w:spacing w:val="8"/>
          <w:sz w:val="24"/>
        </w:rPr>
      </w:pPr>
      <w:r>
        <w:rPr>
          <w:rStyle w:val="Strong"/>
          <w:rFonts w:ascii="汉语拼音" w:eastAsia="宋体" w:hAnsi="汉语拼音" w:cs="汉语拼音"/>
          <w:spacing w:val="8"/>
          <w:sz w:val="24"/>
        </w:rPr>
        <w:t>十一、日积月累</w:t>
      </w:r>
    </w:p>
    <w:p w:rsidR="0034175F" w14:paraId="7FD43E20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冠必正，纽必结，袜与履，俱紧切。</w:t>
      </w:r>
    </w:p>
    <w:p w:rsidR="0034175F" w14:paraId="0C605F3E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置冠服，有定位，勿乱顿，致污秽。</w:t>
      </w:r>
    </w:p>
    <w:p w:rsidR="0034175F" w14:paraId="68328CB0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唯德学，唯才艺，不如人，当自砺。</w:t>
      </w:r>
    </w:p>
    <w:p w:rsidR="0034175F" w14:paraId="764C1A7E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若衣服，若饮食，不如人，勿生戚。</w:t>
      </w:r>
    </w:p>
    <w:p w:rsidR="0034175F" w14:paraId="60A15CD1" w14:textId="77777777">
      <w:pPr>
        <w:spacing w:line="360" w:lineRule="auto"/>
        <w:ind w:firstLine="2640" w:firstLineChars="1100"/>
        <w:rPr>
          <w:rStyle w:val="Strong"/>
          <w:rFonts w:ascii="汉语拼音" w:hAnsi="汉语拼音" w:cs="汉语拼音"/>
          <w:spacing w:val="8"/>
          <w:sz w:val="24"/>
        </w:rPr>
      </w:pPr>
      <w:r>
        <w:rPr>
          <w:rFonts w:hint="eastAsia"/>
          <w:sz w:val="24"/>
          <w:szCs w:val="24"/>
        </w:rPr>
        <w:t>——《弟子规》</w:t>
      </w:r>
    </w:p>
    <w:p w:rsidR="0034175F" w14:paraId="2972A04F" w14:textId="77777777">
      <w:pPr>
        <w:spacing w:line="360" w:lineRule="auto"/>
        <w:rPr>
          <w:rFonts w:ascii="汉语拼音" w:eastAsia="宋体" w:hAnsi="汉语拼音" w:cs="汉语拼音"/>
          <w:spacing w:val="8"/>
          <w:sz w:val="24"/>
          <w:szCs w:val="24"/>
        </w:rPr>
      </w:pPr>
      <w:r>
        <w:rPr>
          <w:rStyle w:val="Strong"/>
          <w:rFonts w:ascii="汉语拼音" w:hAnsi="汉语拼音" w:cs="汉语拼音"/>
          <w:spacing w:val="8"/>
          <w:sz w:val="24"/>
        </w:rPr>
        <w:t>十二</w:t>
      </w:r>
      <w:r>
        <w:rPr>
          <w:rStyle w:val="Strong"/>
          <w:rFonts w:ascii="汉语拼音" w:hAnsi="汉语拼音" w:cs="汉语拼音"/>
          <w:spacing w:val="8"/>
          <w:sz w:val="24"/>
        </w:rPr>
        <w:t>、</w:t>
      </w:r>
      <w:r>
        <w:rPr>
          <w:rFonts w:ascii="汉语拼音" w:eastAsia="宋体" w:hAnsi="汉语拼音" w:cs="汉语拼音"/>
          <w:b/>
          <w:bCs/>
          <w:spacing w:val="8"/>
          <w:sz w:val="24"/>
          <w:szCs w:val="24"/>
        </w:rPr>
        <w:t>课文内容回顾。</w:t>
      </w:r>
    </w:p>
    <w:p w:rsidR="0034175F" w14:paraId="2D7CBD22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12.</w:t>
      </w:r>
      <w:r>
        <w:rPr>
          <w:rFonts w:ascii="宋体" w:eastAsia="宋体" w:hAnsi="宋体" w:cs="宋体" w:hint="eastAsia"/>
          <w:sz w:val="24"/>
          <w:szCs w:val="24"/>
        </w:rPr>
        <w:t>《寓言二则》</w:t>
      </w:r>
    </w:p>
    <w:p w:rsidR="0034175F" w14:paraId="2570914D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《亡羊补牢》讲的是一位养羊人丢了两次羊才修补羊圈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从此再也没有丢过羊。故事告诉我们</w:t>
      </w:r>
      <w:r>
        <w:rPr>
          <w:rFonts w:ascii="宋体" w:eastAsia="宋体" w:hAnsi="宋体" w:cs="宋体" w:hint="eastAsia"/>
          <w:sz w:val="24"/>
          <w:szCs w:val="24"/>
        </w:rPr>
        <w:t>:</w:t>
      </w:r>
      <w:r>
        <w:rPr>
          <w:rFonts w:ascii="宋体" w:eastAsia="宋体" w:hAnsi="宋体" w:cs="宋体" w:hint="eastAsia"/>
          <w:sz w:val="24"/>
          <w:szCs w:val="24"/>
        </w:rPr>
        <w:t>一个人做错了事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只要肯接受意见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认真改正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就不算晚。</w:t>
      </w:r>
    </w:p>
    <w:p w:rsidR="0034175F" w14:paraId="6A83098B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《揠苗助长》讲的是古时候有个人巴望禾苗长得快些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就把禾苗一棵一棵往高里拔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结果禾苗都枯死了。故事告诉我们</w:t>
      </w:r>
      <w:r>
        <w:rPr>
          <w:rFonts w:ascii="宋体" w:eastAsia="宋体" w:hAnsi="宋体" w:cs="宋体" w:hint="eastAsia"/>
          <w:sz w:val="24"/>
          <w:szCs w:val="24"/>
        </w:rPr>
        <w:t>:</w:t>
      </w:r>
      <w:r>
        <w:rPr>
          <w:rFonts w:ascii="宋体" w:eastAsia="宋体" w:hAnsi="宋体" w:cs="宋体" w:hint="eastAsia"/>
          <w:sz w:val="24"/>
          <w:szCs w:val="24"/>
        </w:rPr>
        <w:t>不顾事物发展的客观规律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急于求成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反而会把事情办坏。</w:t>
      </w:r>
    </w:p>
    <w:p w:rsidR="0034175F" w14:paraId="4011F9C7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13.</w:t>
      </w:r>
      <w:r>
        <w:rPr>
          <w:rFonts w:ascii="宋体" w:eastAsia="宋体" w:hAnsi="宋体" w:cs="宋体" w:hint="eastAsia"/>
          <w:sz w:val="24"/>
          <w:szCs w:val="24"/>
        </w:rPr>
        <w:t>《画杨桃》本文通过记叙在图画课上练习画杨桃时发生的事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说明同一个事物从不同的角度看会有不同的样子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告诉我们看问题、做事情要实事求是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要多角度看问题。</w:t>
      </w:r>
    </w:p>
    <w:p w:rsidR="0034175F" w14:paraId="0CA830CC" w14:textId="77777777">
      <w:pPr>
        <w:spacing w:line="360" w:lineRule="auto"/>
        <w:ind w:firstLine="480" w:firstLineChars="200"/>
        <w:rPr>
          <w:rFonts w:ascii="汉语拼音" w:hAnsi="汉语拼音" w:cs="汉语拼音"/>
        </w:rPr>
        <w:sectPr>
          <w:type w:val="nextPage"/>
          <w:pgSz w:w="11906" w:h="16838"/>
          <w:pgMar w:top="1440" w:right="1800" w:bottom="1440" w:left="1800" w:header="454" w:footer="1247" w:gutter="0"/>
          <w:pgNumType w:start="6"/>
          <w:cols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sz w:val="24"/>
          <w:szCs w:val="24"/>
        </w:rPr>
        <w:t>14.</w:t>
      </w:r>
      <w:r>
        <w:rPr>
          <w:rFonts w:ascii="宋体" w:eastAsia="宋体" w:hAnsi="宋体" w:cs="宋体" w:hint="eastAsia"/>
          <w:sz w:val="24"/>
          <w:szCs w:val="24"/>
        </w:rPr>
        <w:t>《小马过河》课文讲的是小马帮妈妈把半口袋麦子驮到磨坊去的时候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一条小河挡住了去路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老牛说水很浅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松鼠说水很深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小马亲自试了之后才知道河水不浅也不深。这个故事告诉我们</w:t>
      </w:r>
      <w:r>
        <w:rPr>
          <w:rFonts w:ascii="宋体" w:eastAsia="宋体" w:hAnsi="宋体" w:cs="宋体" w:hint="eastAsia"/>
          <w:sz w:val="24"/>
          <w:szCs w:val="24"/>
        </w:rPr>
        <w:t>:</w:t>
      </w:r>
      <w:r>
        <w:rPr>
          <w:rFonts w:ascii="宋体" w:eastAsia="宋体" w:hAnsi="宋体" w:cs="宋体" w:hint="eastAsia"/>
          <w:sz w:val="24"/>
          <w:szCs w:val="24"/>
        </w:rPr>
        <w:t>别人说的是不是对的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要动脑筋思考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并亲自试试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才能得出正确的结论。</w:t>
      </w:r>
    </w:p>
    <w:p w:rsidR="0034175F" w14:paraId="2B64ABFF" w14:textId="77777777">
      <w:pPr>
        <w:widowControl/>
        <w:spacing w:line="360" w:lineRule="auto"/>
        <w:rPr>
          <w:rFonts w:ascii="汉语拼音" w:hAnsi="汉语拼音" w:cs="汉语拼音"/>
        </w:rPr>
      </w:pPr>
      <w:r>
        <w:rPr>
          <w:rStyle w:val="Strong"/>
          <w:rFonts w:ascii="汉语拼音" w:hAnsi="汉语拼音" w:cs="汉语拼音"/>
          <w:spacing w:val="8"/>
          <w:sz w:val="24"/>
        </w:rPr>
        <w:t>十</w:t>
      </w:r>
      <w:r>
        <w:rPr>
          <w:rStyle w:val="Strong"/>
          <w:rFonts w:ascii="汉语拼音" w:hAnsi="汉语拼音" w:cs="汉语拼音"/>
          <w:spacing w:val="8"/>
          <w:sz w:val="24"/>
        </w:rPr>
        <w:t>三</w:t>
      </w:r>
      <w:r>
        <w:rPr>
          <w:rStyle w:val="Strong"/>
          <w:rFonts w:ascii="汉语拼音" w:hAnsi="汉语拼音" w:cs="汉语拼音"/>
          <w:spacing w:val="8"/>
          <w:sz w:val="24"/>
        </w:rPr>
        <w:t>、</w:t>
      </w:r>
      <w:r>
        <w:rPr>
          <w:rFonts w:ascii="汉语拼音" w:eastAsia="宋体" w:hAnsi="汉语拼音" w:cs="汉语拼音"/>
          <w:b/>
          <w:sz w:val="24"/>
          <w:szCs w:val="24"/>
        </w:rPr>
        <w:t>单元复习要点</w:t>
      </w:r>
    </w:p>
    <w:p w:rsidR="0034175F" w14:paraId="50271DB8" w14:textId="77777777">
      <w:pPr>
        <w:spacing w:line="360" w:lineRule="auto"/>
        <w:rPr>
          <w:rFonts w:ascii="汉语拼音" w:hAnsi="汉语拼音" w:cs="汉语拼音"/>
        </w:rPr>
      </w:pPr>
      <w:r>
        <w:rPr>
          <w:rFonts w:ascii="汉语拼音" w:eastAsia="宋体" w:hAnsi="汉语拼音" w:cs="汉语拼音"/>
          <w:noProof/>
          <w:color w:val="000000"/>
          <w:sz w:val="24"/>
          <w:szCs w:val="24"/>
        </w:rPr>
        <w:drawing>
          <wp:inline distT="0" distB="0" distL="114300" distR="114300">
            <wp:extent cx="5321935" cy="2558415"/>
            <wp:effectExtent l="0" t="0" r="12065" b="13335"/>
            <wp:docPr id="3" name="1BCC2C28-871D-48CB-8BE0-2867F7803ADB-3" descr="C:/Users/DELL/AppData/Local/Temp/3大快速入眠法(31).png3大快速入眠法(3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BCC2C28-871D-48CB-8BE0-2867F7803ADB-3" descr="C:/Users/DELL/AppData/Local/Temp/3大快速入眠法(31).png3大快速入眠法(3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rcRect r="-760"/>
                    <a:stretch>
                      <a:fillRect/>
                    </a:stretch>
                  </pic:blipFill>
                  <pic:spPr>
                    <a:xfrm>
                      <a:off x="0" y="0"/>
                      <a:ext cx="5321935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75F" w14:paraId="07ABEBA5" w14:textId="77777777">
      <w:pPr>
        <w:spacing w:line="360" w:lineRule="auto"/>
        <w:rPr>
          <w:rFonts w:ascii="汉语拼音" w:eastAsia="宋体" w:hAnsi="汉语拼音" w:cs="汉语拼音"/>
          <w:b/>
          <w:sz w:val="24"/>
          <w:szCs w:val="24"/>
        </w:rPr>
      </w:pPr>
      <w:r>
        <w:rPr>
          <w:rStyle w:val="Strong"/>
          <w:rFonts w:ascii="汉语拼音" w:hAnsi="汉语拼音" w:cs="汉语拼音"/>
          <w:spacing w:val="8"/>
          <w:sz w:val="24"/>
        </w:rPr>
        <w:t>十</w:t>
      </w:r>
      <w:r>
        <w:rPr>
          <w:rStyle w:val="Strong"/>
          <w:rFonts w:ascii="汉语拼音" w:hAnsi="汉语拼音" w:cs="汉语拼音"/>
          <w:spacing w:val="8"/>
          <w:sz w:val="24"/>
        </w:rPr>
        <w:t>四</w:t>
      </w:r>
      <w:r>
        <w:rPr>
          <w:rStyle w:val="Strong"/>
          <w:rFonts w:ascii="汉语拼音" w:hAnsi="汉语拼音" w:cs="汉语拼音"/>
          <w:spacing w:val="8"/>
          <w:sz w:val="24"/>
        </w:rPr>
        <w:t>、</w:t>
      </w:r>
      <w:r>
        <w:rPr>
          <w:rFonts w:ascii="汉语拼音" w:eastAsia="宋体" w:hAnsi="汉语拼音" w:cs="汉语拼音"/>
          <w:b/>
          <w:sz w:val="24"/>
          <w:szCs w:val="24"/>
        </w:rPr>
        <w:t>“1+X”</w:t>
      </w:r>
      <w:r>
        <w:rPr>
          <w:rFonts w:ascii="汉语拼音" w:eastAsia="宋体" w:hAnsi="汉语拼音" w:cs="汉语拼音"/>
          <w:b/>
          <w:sz w:val="24"/>
          <w:szCs w:val="24"/>
        </w:rPr>
        <w:t>阅读</w:t>
      </w:r>
    </w:p>
    <w:p w:rsidR="0034175F" w14:paraId="697BDD93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推荐篇目：</w:t>
      </w:r>
      <w:r>
        <w:rPr>
          <w:rFonts w:hint="eastAsia"/>
          <w:sz w:val="24"/>
          <w:szCs w:val="24"/>
        </w:rPr>
        <w:t>《中国古代寓言故事》</w:t>
      </w:r>
    </w:p>
    <w:p w:rsidR="0034175F" w14:paraId="4FF038ED" w14:textId="7777777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推荐理由：</w:t>
      </w:r>
      <w:r>
        <w:rPr>
          <w:rFonts w:hint="eastAsia"/>
          <w:sz w:val="24"/>
          <w:szCs w:val="24"/>
        </w:rPr>
        <w:t>这本书短小精悍、幽默深刻，仔细品读，不难发现其中蕴含的古人的智慧。让我们一起读一读这些小故事，体会故事中的大道理吧！</w:t>
      </w:r>
    </w:p>
    <w:p w:rsidR="0034175F" w14:paraId="4DC4C4D9" w14:textId="77777777">
      <w:pPr>
        <w:pStyle w:val="PlainText"/>
        <w:spacing w:line="360" w:lineRule="auto"/>
        <w:ind w:firstLine="480" w:firstLineChars="200"/>
        <w:rPr>
          <w:rStyle w:val="Strong"/>
          <w:rFonts w:ascii="汉语拼音" w:hAnsi="汉语拼音" w:cs="汉语拼音"/>
          <w:spacing w:val="8"/>
          <w:sz w:val="24"/>
        </w:rPr>
      </w:pPr>
      <w:r>
        <w:rPr>
          <w:rFonts w:hint="eastAsia"/>
          <w:b/>
          <w:sz w:val="24"/>
        </w:rPr>
        <w:t>阅读方法：</w:t>
      </w:r>
      <w:r>
        <w:rPr>
          <w:rFonts w:hint="eastAsia"/>
          <w:sz w:val="24"/>
        </w:rPr>
        <w:t>这本书属于寓言故事，阅读时，建议采用精读的方法，仔细体会寓言讲述的道理。</w:t>
      </w:r>
    </w:p>
    <w:p w:rsidR="0034175F" w14:paraId="10C09020" w14:textId="77777777">
      <w:pPr>
        <w:pStyle w:val="PlainText"/>
        <w:spacing w:line="360" w:lineRule="auto"/>
        <w:rPr>
          <w:rFonts w:ascii="汉语拼音" w:hAnsi="汉语拼音" w:cs="汉语拼音"/>
        </w:rPr>
      </w:pPr>
      <w:r>
        <w:rPr>
          <w:rStyle w:val="Strong"/>
          <w:rFonts w:ascii="汉语拼音" w:hAnsi="汉语拼音" w:cs="汉语拼音"/>
          <w:spacing w:val="8"/>
          <w:sz w:val="24"/>
        </w:rPr>
        <w:t>十四、</w:t>
      </w:r>
      <w:r>
        <w:rPr>
          <w:rStyle w:val="Strong"/>
          <w:rFonts w:ascii="汉语拼音" w:hAnsi="汉语拼音" w:cs="汉语拼音"/>
          <w:spacing w:val="8"/>
          <w:sz w:val="24"/>
        </w:rPr>
        <w:t>素养与能力</w:t>
      </w:r>
    </w:p>
    <w:p w:rsidR="0034175F" w14:paraId="4665E68E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《寓言二则》联系生活，理解成语。培养学生了解事情的发展规律，知道正确的解决问题的方法。</w:t>
      </w:r>
    </w:p>
    <w:p w:rsidR="0034175F" w14:paraId="4E4AA1A3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 w:hint="eastAsia"/>
          <w:sz w:val="24"/>
          <w:szCs w:val="24"/>
        </w:rPr>
        <w:t>《画杨桃》在分角色朗读课文中，了解小马思想的变化。懂得勇于实践，在实践中寻找问题的答案。懂得无论做什么事或看问题，都应该实事求是。</w:t>
      </w:r>
    </w:p>
    <w:p w:rsidR="0034175F" w14:paraId="2027D211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sz w:val="24"/>
          <w:szCs w:val="24"/>
        </w:rPr>
        <w:t>《小马过河》</w:t>
      </w:r>
      <w:r>
        <w:rPr>
          <w:rFonts w:ascii="宋体" w:eastAsia="宋体" w:hAnsi="宋体" w:cs="Times New Roman" w:hint="eastAsia"/>
          <w:sz w:val="24"/>
          <w:szCs w:val="24"/>
        </w:rPr>
        <w:t>培养学生遇事要自己动脑筋，想办法克服困难，找到答案的做事方法。</w:t>
      </w:r>
    </w:p>
    <w:p w:rsidR="0034175F" w14:paraId="32B2A693" w14:textId="77777777">
      <w:pPr>
        <w:spacing w:line="360" w:lineRule="auto"/>
        <w:ind w:firstLine="480" w:firstLineChars="200"/>
        <w:rPr>
          <w:rFonts w:ascii="汉语拼音" w:hAnsi="汉语拼音" w:cs="汉语拼音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r>
        <w:rPr>
          <w:rFonts w:ascii="宋体" w:eastAsia="宋体" w:hAnsi="宋体" w:cs="宋体" w:hint="eastAsia"/>
          <w:sz w:val="24"/>
          <w:szCs w:val="24"/>
        </w:rPr>
        <w:t>《</w:t>
      </w:r>
      <w:r>
        <w:rPr>
          <w:rFonts w:ascii="宋体" w:eastAsia="宋体" w:hAnsi="宋体" w:cs="Times New Roman" w:hint="eastAsia"/>
          <w:sz w:val="24"/>
          <w:szCs w:val="24"/>
        </w:rPr>
        <w:t>语文园地</w:t>
      </w:r>
      <w:r>
        <w:rPr>
          <w:rFonts w:ascii="宋体" w:eastAsia="宋体" w:hAnsi="宋体" w:cs="宋体" w:hint="eastAsia"/>
          <w:sz w:val="24"/>
          <w:szCs w:val="24"/>
        </w:rPr>
        <w:t>》</w:t>
      </w:r>
      <w:r>
        <w:rPr>
          <w:rFonts w:ascii="宋体" w:eastAsia="宋体" w:hAnsi="宋体" w:cs="Times New Roman"/>
          <w:sz w:val="24"/>
          <w:szCs w:val="24"/>
        </w:rPr>
        <w:t>借助图片理解厂字头和穴宝盖表示的意义。进口对话前面体会死于中加点的词语，引导学生体会人物的心情，带着这种心情朗读。先默读，再说说自己发现了什么。读准字音，读顺句子。自由读故事，了解故事内容，边</w:t>
      </w:r>
      <w:r>
        <w:rPr>
          <w:rFonts w:ascii="宋体" w:eastAsia="宋体" w:hAnsi="宋体" w:cs="Times New Roman"/>
          <w:sz w:val="24"/>
          <w:szCs w:val="24"/>
        </w:rPr>
        <w:t>读边思考老爷爷的话的意思。</w:t>
      </w:r>
    </w:p>
    <w:p w:rsidR="0034175F" w14:paraId="0AAD2B6C" w14:textId="77777777">
      <w:pPr>
        <w:spacing w:line="360" w:lineRule="auto"/>
        <w:ind w:firstLine="420" w:firstLineChars="200"/>
        <w:jc w:val="center"/>
        <w:rPr>
          <w:rStyle w:val="Strong"/>
          <w:rFonts w:ascii="汉语拼音" w:hAnsi="汉语拼音" w:cs="汉语拼音"/>
          <w:spacing w:val="8"/>
          <w:sz w:val="24"/>
          <w:highlight w:val="yellow"/>
        </w:rPr>
        <w:sectPr>
          <w:type w:val="nextPage"/>
          <w:pgSz w:w="11906" w:h="16838"/>
          <w:pgMar w:top="1440" w:right="1800" w:bottom="1440" w:left="1800" w:header="454" w:footer="1247" w:gutter="0"/>
          <w:pgNumType w:start="7"/>
          <w:cols w:space="425"/>
          <w:titlePg w:val="0"/>
          <w:docGrid w:type="lines" w:linePitch="318" w:charSpace="409"/>
        </w:sectPr>
      </w:pPr>
      <w:r>
        <w:rPr>
          <w:rFonts w:ascii="汉语拼音" w:hAnsi="汉语拼音" w:cs="汉语拼音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373380</wp:posOffset>
            </wp:positionH>
            <wp:positionV relativeFrom="paragraph">
              <wp:posOffset>272415</wp:posOffset>
            </wp:positionV>
            <wp:extent cx="1517650" cy="539115"/>
            <wp:effectExtent l="0" t="0" r="0" b="0"/>
            <wp:wrapNone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75F" w14:paraId="306795CB" w14:textId="77777777">
      <w:pPr>
        <w:spacing w:line="360" w:lineRule="auto"/>
        <w:ind w:firstLine="420" w:firstLineChars="200"/>
        <w:jc w:val="center"/>
        <w:rPr>
          <w:rFonts w:ascii="汉语拼音" w:eastAsia="方正书宋_GBK" w:hAnsi="汉语拼音" w:cs="汉语拼音"/>
          <w:color w:val="000000"/>
          <w:kern w:val="0"/>
        </w:rPr>
      </w:pPr>
      <w:r>
        <w:rPr>
          <w:rFonts w:ascii="汉语拼音" w:hAnsi="汉语拼音" w:cs="汉语拼音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4268470</wp:posOffset>
            </wp:positionH>
            <wp:positionV relativeFrom="paragraph">
              <wp:posOffset>128270</wp:posOffset>
            </wp:positionV>
            <wp:extent cx="497205" cy="441960"/>
            <wp:effectExtent l="7620" t="0" r="0" b="635"/>
            <wp:wrapNone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230079">
                      <a:off x="0" y="0"/>
                      <a:ext cx="49720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汉语拼音" w:eastAsia="方正书宋_GBK" w:hAnsi="汉语拼音" w:cs="汉语拼音"/>
          <w:color w:val="000000"/>
          <w:kern w:val="0"/>
        </w:rPr>
        <w:pict>
          <v:group id="_x0000_i1033" style="width:254.2pt;height:58.35pt;mso-position-horizontal-relative:char;mso-position-vertical-relative:line" coordorigin="3401,1771" coordsize="9228,2418">
            <v:group id="_x0000_s1034" style="width:6205;height:1469;left:6425;position:absolute;top:2376" coordorigin="41500,21885" coordsize="24887,5483">
              <v:roundrect id="矩形: 圆角 15" o:spid="_x0000_s1035" style="width:5475;height:5484;left:41500;position:absolute;top:21885;v-text-anchor:middle" arcsize="13189f" fillcolor="#92d050" stroked="f">
                <v:textbox>
                  <w:txbxContent>
                    <w:p w:rsidR="0034175F" w14:paraId="2640E9C0" w14:textId="77777777">
                      <w:pPr>
                        <w:widowControl/>
                        <w:spacing w:before="100" w:beforeAutospacing="1" w:after="100" w:afterAutospacing="1" w:line="560" w:lineRule="exact"/>
                        <w:jc w:val="center"/>
                        <w:rPr>
                          <w:rFonts w:ascii="宋体" w:eastAsia="宋体" w:hAnsi="宋体" w:cs="宋体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课</w:t>
                      </w:r>
                    </w:p>
                  </w:txbxContent>
                </v:textbox>
              </v:roundrect>
              <v:roundrect id="矩形: 圆角 16" o:spid="_x0000_s1036" style="width:5479;height:5479;left:47969;position:absolute;top:21890;v-text-anchor:middle" arcsize="14324f" fillcolor="#c3d69b" stroked="f">
                <v:textbox>
                  <w:txbxContent>
                    <w:p w:rsidR="0034175F" w14:paraId="7211CF73" w14:textId="77777777">
                      <w:pPr>
                        <w:widowControl/>
                        <w:spacing w:before="100" w:beforeAutospacing="1" w:after="100" w:afterAutospacing="1" w:line="56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文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e</w:t>
                      </w:r>
                    </w:p>
                  </w:txbxContent>
                </v:textbox>
              </v:roundrect>
              <v:roundrect id="矩形: 圆角 19" o:spid="_x0000_s1037" style="width:5479;height:5479;left:54439;position:absolute;top:21890;v-text-anchor:middle" arcsize="14324f" fillcolor="#ff7c80" stroked="f">
                <v:textbox>
                  <w:txbxContent>
                    <w:p w:rsidR="0034175F" w14:paraId="154BEC90" w14:textId="77777777">
                      <w:pPr>
                        <w:widowControl/>
                        <w:spacing w:before="100" w:beforeAutospacing="1" w:after="100" w:afterAutospacing="1" w:line="56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梳</w:t>
                      </w:r>
                    </w:p>
                  </w:txbxContent>
                </v:textbox>
              </v:roundrect>
              <v:roundrect id="矩形: 圆角 20" o:spid="_x0000_s1038" style="width:5479;height:5479;left:60908;position:absolute;top:21890;v-text-anchor:middle" arcsize="14324f" fillcolor="#93cddd" stroked="f">
                <v:textbox>
                  <w:txbxContent>
                    <w:p w:rsidR="0034175F" w14:paraId="66D05040" w14:textId="77777777">
                      <w:pPr>
                        <w:spacing w:line="560" w:lineRule="exact"/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kern w:val="24"/>
                          <w:sz w:val="44"/>
                          <w:szCs w:val="44"/>
                        </w:rPr>
                        <w:t>理</w:t>
                      </w:r>
                    </w:p>
                  </w:txbxContent>
                </v:textbox>
              </v:roundrect>
            </v:group>
            <v:shape id="图片 9" o:spid="_x0000_s1039" type="#_x0000_t75" style="width:3024;height:2419;left:3401;position:absolute;top:1771">
              <v:imagedata r:id="rId9" o:title="" cropright="48060f"/>
              <o:lock v:ext="edit" aspectratio="f"/>
            </v:shape>
            <w10:wrap type="none"/>
            <w10:anchorlock/>
          </v:group>
        </w:pict>
      </w:r>
    </w:p>
    <w:p w:rsidR="0034175F" w14:paraId="10EA5222" w14:textId="77777777">
      <w:pPr>
        <w:spacing w:line="360" w:lineRule="auto"/>
        <w:ind w:firstLine="560" w:firstLineChars="200"/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12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课：《</w:t>
      </w:r>
      <w:r>
        <w:rPr>
          <w:rFonts w:ascii="宋体" w:eastAsia="宋体" w:hAnsi="宋体" w:cs="宋体"/>
          <w:b/>
          <w:bCs/>
          <w:sz w:val="28"/>
          <w:szCs w:val="28"/>
        </w:rPr>
        <w:t>寓言二则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》</w:t>
      </w:r>
    </w:p>
    <w:p w:rsidR="0034175F" w14:paraId="085D9D79" w14:textId="77777777">
      <w:pPr>
        <w:pStyle w:val="PlainText"/>
        <w:jc w:val="center"/>
      </w:pPr>
      <w:r>
        <w:rPr>
          <w:noProof/>
        </w:rPr>
        <w:drawing>
          <wp:inline distT="0" distB="0" distL="114300" distR="114300">
            <wp:extent cx="2973070" cy="1901825"/>
            <wp:effectExtent l="0" t="0" r="17780" b="3175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screen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552" cy="19023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34175F" w14:paraId="0A6EEA80" w14:textId="77777777">
      <w:pPr>
        <w:spacing w:line="360" w:lineRule="auto"/>
        <w:ind w:firstLine="480" w:firstLineChars="200"/>
        <w:rPr>
          <w:rFonts w:ascii="宋体" w:eastAsia="宋体" w:hAnsi="宋体" w:cs="宋体"/>
          <w:b/>
          <w:bCs/>
          <w:color w:val="0F0F0F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F0F0F"/>
          <w:sz w:val="24"/>
          <w:szCs w:val="24"/>
        </w:rPr>
        <w:t>1.</w:t>
      </w:r>
      <w:r>
        <w:rPr>
          <w:rFonts w:ascii="宋体" w:eastAsia="宋体" w:hAnsi="宋体" w:cs="宋体" w:hint="eastAsia"/>
          <w:b/>
          <w:bCs/>
          <w:color w:val="0F0F0F"/>
          <w:sz w:val="24"/>
          <w:szCs w:val="24"/>
        </w:rPr>
        <w:t>课题解读</w:t>
      </w:r>
    </w:p>
    <w:p w:rsidR="0034175F" w14:paraId="5C26E52C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本课由《亡羊补牢》和《揠苗助长》两则寓言组成。《亡羊补牢》讲述了一个养羊人丢了羊不听劝告，没有修补羊圈，结果发现羊又少了一只，最后才修补羊圈的故事。告诉人们一个人做错了事，只要肯接受建议，认真改正，就不算晚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《揠苗助长》讲的是古时候有个种田人用拔苗的办法帮禾苗长高，结果禾苗都枯死了。告诉人们做事情不能违背事物发展的客观规律，不能急于求成，否则会受到惩罚。</w:t>
      </w:r>
    </w:p>
    <w:p w:rsidR="0034175F" w14:paraId="5B32BD6C" w14:textId="77777777">
      <w:pPr>
        <w:spacing w:line="360" w:lineRule="auto"/>
        <w:ind w:firstLine="480" w:firstLineChars="200"/>
        <w:rPr>
          <w:rFonts w:ascii="宋体" w:eastAsia="宋体" w:hAnsi="宋体" w:cs="宋体"/>
          <w:b/>
          <w:bCs/>
          <w:color w:val="0F0F0F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2.</w:t>
      </w:r>
      <w:r>
        <w:rPr>
          <w:rFonts w:ascii="宋体" w:eastAsia="宋体" w:hAnsi="宋体" w:cs="宋体" w:hint="eastAsia"/>
          <w:b/>
          <w:bCs/>
          <w:color w:val="0F0F0F"/>
          <w:sz w:val="24"/>
          <w:szCs w:val="24"/>
        </w:rPr>
        <w:t>课文重点理解</w:t>
      </w:r>
    </w:p>
    <w:p w:rsidR="0034175F" w14:paraId="4499BC6A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）他赶紧堵上那个窟窿，把羊圈修得结结实实的。从此，他的羊再也没丢过。</w:t>
      </w:r>
    </w:p>
    <w:p w:rsidR="0034175F" w14:paraId="58DE02BA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：养羊人用实际行动改正自己的错误，强调了养羊人修补羊圈后的结果。</w:t>
      </w:r>
    </w:p>
    <w:p w:rsidR="0034175F" w14:paraId="581B79B4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）古时候有个人，他巴望自己田里的禾苗长得快些，天天到田边去看。</w:t>
      </w:r>
    </w:p>
    <w:p w:rsidR="0034175F" w14:paraId="3118C9F4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：“巴望”说明了种田人急切想让禾苗长高的心情。</w:t>
      </w:r>
    </w:p>
    <w:p w:rsidR="0034175F" w14:paraId="1F086E22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）可是一天，两天，三天，禾苗好像一点儿也没有长高。</w:t>
      </w:r>
    </w:p>
    <w:p w:rsidR="0034175F" w14:paraId="2175D5AF" w14:textId="77777777">
      <w:pPr>
        <w:shd w:val="clear" w:color="auto" w:fill="FDEADA"/>
        <w:spacing w:line="360" w:lineRule="auto"/>
        <w:ind w:firstLine="420" w:firstLineChars="200"/>
        <w:jc w:val="center"/>
        <w:rPr>
          <w:rFonts w:ascii="楷体" w:eastAsia="楷体" w:hAnsi="楷体" w:cs="楷体"/>
          <w:b/>
          <w:color w:val="0F0F0F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1410970" cy="971550"/>
            <wp:effectExtent l="0" t="0" r="17780" b="0"/>
            <wp:docPr id="9220" name="Picture 4" descr="https://ss1.bdstatic.com/70cFuXSh_Q1YnxGkpoWK1HF6hhy/it/u=1198437682,3934807901&amp;fm=26&amp;gp=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4" descr="https://ss1.bdstatic.com/70cFuXSh_Q1YnxGkpoWK1HF6hhy/it/u=1198437682,3934807901&amp;fm=26&amp;gp=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screen"/>
                    <a:srcRect l="-1"/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97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4175F" w14:paraId="4093716B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8"/>
          <w:cols w:space="425"/>
          <w:titlePg w:val="0"/>
          <w:docGrid w:type="lines" w:linePitch="318" w:charSpace="409"/>
        </w:sect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</w:p>
    <w:p w:rsidR="0034175F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：“一天，两天，三天、一点儿”说明种田人由于太着急，显得禾苗长得慢。</w:t>
      </w:r>
    </w:p>
    <w:p w:rsidR="0034175F" w14:paraId="7372DD5A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）他在天天焦急地转来转去，自言自语地说：“我得想个办法帮它们长。”</w:t>
      </w:r>
    </w:p>
    <w:p w:rsidR="0034175F" w14:paraId="18A2AA7A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bCs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：动作和语言描写形象地写出了这个人巴望禾苗快点长高的焦急心理。“转来转去”突显了焦急的程度，“自言自语”说明他几乎到了走火入魔的地步。</w:t>
      </w:r>
    </w:p>
    <w:p w:rsidR="0034175F" w14:paraId="3372C9A3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汉语拼音" w:eastAsia="宋体" w:hAnsi="汉语拼音" w:cs="汉语拼音"/>
          <w:b/>
          <w:sz w:val="24"/>
          <w:szCs w:val="24"/>
        </w:rPr>
        <w:t>3.</w:t>
      </w:r>
      <w:r>
        <w:rPr>
          <w:rFonts w:ascii="汉语拼音" w:eastAsia="宋体" w:hAnsi="汉语拼音" w:cs="汉语拼音"/>
          <w:b/>
          <w:sz w:val="24"/>
          <w:szCs w:val="24"/>
        </w:rPr>
        <w:t>主题归纳</w:t>
      </w:r>
    </w:p>
    <w:p w:rsidR="0034175F" w14:paraId="55AE3859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Cs/>
          <w:sz w:val="24"/>
          <w:szCs w:val="24"/>
        </w:rPr>
      </w:pPr>
      <w:r>
        <w:rPr>
          <w:rFonts w:ascii="汉语拼音" w:eastAsia="宋体" w:hAnsi="汉语拼音" w:cs="汉语拼音"/>
          <w:bCs/>
          <w:sz w:val="24"/>
          <w:szCs w:val="24"/>
        </w:rPr>
        <w:t>《亡羊补牢》这则寓言通过讲述有个人养了几只羊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在接连丢了两只羊后才修补羊圈的故事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告诉我们</w:t>
      </w:r>
      <w:r>
        <w:rPr>
          <w:rFonts w:ascii="汉语拼音" w:eastAsia="宋体" w:hAnsi="汉语拼音" w:cs="汉语拼音"/>
          <w:bCs/>
          <w:sz w:val="24"/>
          <w:szCs w:val="24"/>
        </w:rPr>
        <w:t>:</w:t>
      </w:r>
      <w:r>
        <w:rPr>
          <w:rFonts w:ascii="汉语拼音" w:eastAsia="宋体" w:hAnsi="汉语拼音" w:cs="汉语拼音"/>
          <w:bCs/>
          <w:sz w:val="24"/>
          <w:szCs w:val="24"/>
        </w:rPr>
        <w:t>一个人做错了事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只要肯接受意见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认真改正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就不算晚</w:t>
      </w:r>
    </w:p>
    <w:p w:rsidR="0034175F" w14:paraId="17B488C6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Cs/>
          <w:sz w:val="24"/>
          <w:szCs w:val="24"/>
        </w:rPr>
      </w:pPr>
      <w:r>
        <w:rPr>
          <w:rFonts w:ascii="汉语拼音" w:eastAsia="宋体" w:hAnsi="汉语拼音" w:cs="汉语拼音"/>
          <w:bCs/>
          <w:sz w:val="24"/>
          <w:szCs w:val="24"/>
        </w:rPr>
        <w:t>《揠苗助长》这则寓言通过讲述有个人用拔苗的办法帮禾苗长高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结果禾苗都枯死了的故事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告诉我们</w:t>
      </w:r>
      <w:r>
        <w:rPr>
          <w:rFonts w:ascii="汉语拼音" w:eastAsia="宋体" w:hAnsi="汉语拼音" w:cs="汉语拼音"/>
          <w:bCs/>
          <w:sz w:val="24"/>
          <w:szCs w:val="24"/>
        </w:rPr>
        <w:t>:</w:t>
      </w:r>
      <w:r>
        <w:rPr>
          <w:rFonts w:ascii="汉语拼音" w:eastAsia="宋体" w:hAnsi="汉语拼音" w:cs="汉语拼音"/>
          <w:bCs/>
          <w:sz w:val="24"/>
          <w:szCs w:val="24"/>
        </w:rPr>
        <w:t>不顾事物发展的客观规律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急于求成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反而会把事情办坏。</w:t>
      </w:r>
    </w:p>
    <w:p w:rsidR="0034175F" w14:paraId="03EFD0A0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汉语拼音" w:eastAsia="宋体" w:hAnsi="汉语拼音" w:cs="汉语拼音"/>
          <w:b/>
          <w:sz w:val="24"/>
          <w:szCs w:val="24"/>
        </w:rPr>
        <w:t>4.</w:t>
      </w:r>
      <w:r>
        <w:rPr>
          <w:rFonts w:ascii="汉语拼音" w:eastAsia="宋体" w:hAnsi="汉语拼音" w:cs="汉语拼音"/>
          <w:b/>
          <w:sz w:val="24"/>
          <w:szCs w:val="24"/>
        </w:rPr>
        <w:t>学有所的</w:t>
      </w:r>
    </w:p>
    <w:p w:rsidR="0034175F" w14:paraId="2223428C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Cs/>
          <w:sz w:val="24"/>
          <w:szCs w:val="24"/>
        </w:rPr>
      </w:pPr>
      <w:r>
        <w:rPr>
          <w:rFonts w:ascii="汉语拼音" w:eastAsia="宋体" w:hAnsi="汉语拼音" w:cs="汉语拼音"/>
          <w:bCs/>
          <w:sz w:val="24"/>
          <w:szCs w:val="24"/>
        </w:rPr>
        <w:t>每个人都是伴随着错误成长的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每一次犯错都会给我们留下宝贵的经验教训在改正错误、吸取教训的过程中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自己不再犯同样的错误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这就是一种成长</w:t>
      </w:r>
      <w:r>
        <w:rPr>
          <w:rFonts w:ascii="汉语拼音" w:eastAsia="宋体" w:hAnsi="汉语拼音" w:cs="汉语拼音"/>
          <w:bCs/>
          <w:sz w:val="24"/>
          <w:szCs w:val="24"/>
        </w:rPr>
        <w:t>,</w:t>
      </w:r>
      <w:r>
        <w:rPr>
          <w:rFonts w:ascii="汉语拼音" w:eastAsia="宋体" w:hAnsi="汉语拼音" w:cs="汉语拼音"/>
          <w:bCs/>
          <w:sz w:val="24"/>
          <w:szCs w:val="24"/>
        </w:rPr>
        <w:t>一种收获。</w:t>
      </w:r>
    </w:p>
    <w:p w:rsidR="0034175F" w14:paraId="3DBCC615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汉语拼音" w:eastAsia="宋体" w:hAnsi="汉语拼音" w:cs="汉语拼音"/>
          <w:b/>
          <w:sz w:val="24"/>
          <w:szCs w:val="24"/>
        </w:rPr>
        <w:t>5.</w:t>
      </w:r>
      <w:r>
        <w:rPr>
          <w:rFonts w:ascii="汉语拼音" w:eastAsia="宋体" w:hAnsi="汉语拼音" w:cs="汉语拼音"/>
          <w:b/>
          <w:sz w:val="24"/>
          <w:szCs w:val="24"/>
        </w:rPr>
        <w:t>层次梳理</w:t>
      </w:r>
    </w:p>
    <w:p w:rsidR="0034175F" w14:paraId="0E07E993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汉语拼音" w:eastAsia="宋体" w:hAnsi="汉语拼音" w:cs="汉语拼音"/>
          <w:b/>
          <w:noProof/>
          <w:sz w:val="24"/>
          <w:szCs w:val="24"/>
        </w:rPr>
        <w:drawing>
          <wp:inline distT="0" distB="0" distL="114300" distR="114300">
            <wp:extent cx="4669790" cy="1858010"/>
            <wp:effectExtent l="0" t="0" r="0" b="0"/>
            <wp:docPr id="36" name="图片 36" descr="1710039656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7100396569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>
                      <a:lum bright="12000"/>
                    </a:blip>
                    <a:srcRect b="34158"/>
                    <a:stretch>
                      <a:fillRect/>
                    </a:stretch>
                  </pic:blipFill>
                  <pic:spPr>
                    <a:xfrm>
                      <a:off x="0" y="0"/>
                      <a:ext cx="4669790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75F" w14:paraId="60986CFD" w14:textId="77777777">
      <w:pPr>
        <w:spacing w:line="360" w:lineRule="auto"/>
        <w:ind w:firstLine="480" w:firstLineChars="200"/>
        <w:rPr>
          <w:rFonts w:ascii="汉语拼音" w:eastAsia="宋体" w:hAnsi="汉语拼音" w:cs="汉语拼音"/>
          <w:b/>
          <w:sz w:val="24"/>
          <w:szCs w:val="24"/>
        </w:rPr>
      </w:pPr>
      <w:r>
        <w:rPr>
          <w:rFonts w:ascii="汉语拼音" w:eastAsia="宋体" w:hAnsi="汉语拼音" w:cs="汉语拼音"/>
          <w:b/>
          <w:noProof/>
          <w:sz w:val="24"/>
          <w:szCs w:val="24"/>
        </w:rPr>
        <w:drawing>
          <wp:inline distT="0" distB="0" distL="114300" distR="114300">
            <wp:extent cx="4669790" cy="929640"/>
            <wp:effectExtent l="0" t="0" r="0" b="0"/>
            <wp:docPr id="39" name="图片 39" descr="1710039656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7100396569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>
                      <a:lum bright="12000"/>
                    </a:blip>
                    <a:srcRect t="67057"/>
                    <a:stretch>
                      <a:fillRect/>
                    </a:stretch>
                  </pic:blipFill>
                  <pic:spPr>
                    <a:xfrm>
                      <a:off x="0" y="0"/>
                      <a:ext cx="466979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75F" w14:paraId="529A15C7" w14:textId="77777777">
      <w:pPr>
        <w:spacing w:line="360" w:lineRule="auto"/>
        <w:ind w:firstLine="480" w:firstLineChars="200"/>
        <w:rPr>
          <w:rFonts w:ascii="宋体" w:eastAsia="宋体" w:hAnsi="宋体" w:cs="宋体"/>
          <w:b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9"/>
          <w:cols w:space="425"/>
          <w:titlePg w:val="0"/>
          <w:docGrid w:type="lines" w:linePitch="318" w:charSpace="409"/>
        </w:sectPr>
      </w:pPr>
      <w:r>
        <w:rPr>
          <w:rFonts w:ascii="汉语拼音" w:eastAsia="宋体" w:hAnsi="汉语拼音" w:cs="汉语拼音"/>
          <w:b/>
          <w:sz w:val="24"/>
          <w:szCs w:val="24"/>
        </w:rPr>
        <w:t>6.</w:t>
      </w:r>
      <w:r>
        <w:rPr>
          <w:rFonts w:ascii="宋体" w:eastAsia="宋体" w:hAnsi="宋体" w:cs="宋体" w:hint="eastAsia"/>
          <w:b/>
          <w:sz w:val="24"/>
          <w:szCs w:val="24"/>
        </w:rPr>
        <w:t>问题探究</w:t>
      </w:r>
    </w:p>
    <w:p w:rsidR="0034175F" w14:paraId="7C425466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）“亡羊补牢”的“亡”和“牢”是什么意思？题目“亡羊补牢”是什么意思？说说“亡羊补牢”讲了什么故事？</w:t>
      </w:r>
    </w:p>
    <w:p w:rsidR="0034175F" w14:paraId="17ACB67B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亡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：丢失</w:t>
      </w:r>
    </w:p>
    <w:p w:rsidR="0034175F" w14:paraId="57E1560A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牢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：养牲畜的圈</w:t>
      </w:r>
    </w:p>
    <w:p w:rsidR="0034175F" w14:paraId="7AAE90CD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亡羊补牢：比喻在受到损失之后想办法补救，免得以后再受损失。</w:t>
      </w:r>
    </w:p>
    <w:p w:rsidR="0034175F" w14:paraId="15F5FA24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一个养羊人丢了羊街坊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劝他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修羊圈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,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养羊人没有听从劝告，第二天，他又丢了羊，于是赶紧把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窟窿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堵上，把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羊圈这才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后悔修好，从此他的羊再也没丢过。</w:t>
      </w:r>
    </w:p>
    <w:p w:rsidR="0034175F" w14:paraId="1889FFB0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）养羊人一共丢了几次羊？他分别是怎样做的？结果怎样？</w:t>
      </w:r>
    </w:p>
    <w:p w:rsidR="0034175F" w14:paraId="0122B6CB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两次</w:t>
      </w:r>
    </w:p>
    <w:p w:rsidR="0034175F" w14:paraId="2BCB3189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第一次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不听劝告，不修羊圈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又丢了一只羊</w:t>
      </w:r>
    </w:p>
    <w:p w:rsidR="0034175F" w14:paraId="2D38198E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第二次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很后悔，赶紧修羊圈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羊再也没丢过</w:t>
      </w:r>
    </w:p>
    <w:p w:rsidR="0034175F" w14:paraId="5C39382F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）他说：“羊已经丢了，还修羊圈干什么呢？”这句话运用了什么修辞手法？有什么作用？如果放羊人再不修羊圈会有什么后果？</w:t>
      </w:r>
    </w:p>
    <w:p w:rsidR="0034175F" w14:paraId="1A2D523C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：这句话运用了反问的修辞手法，说明养羊人认为羊已经丢了，修补羊圈于事无补，突出了养羊人对及时纠正自己的错误——修羊圈这件事不以为然的态度，为下文再次丢羊埋下了伏笔。</w:t>
      </w:r>
    </w:p>
    <w:p w:rsidR="0034175F" w14:paraId="57B879D9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羊圈里的羊会越来越少，最后可能都被狼叼走了。</w:t>
      </w:r>
    </w:p>
    <w:p w:rsidR="0034175F" w14:paraId="5B27608F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羊圈里的羊会越来越少，有的羊被狼叼走了，有的羊逃跑了。</w:t>
      </w:r>
    </w:p>
    <w:p w:rsidR="0034175F" w14:paraId="10B028EA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）说说“揠苗助长”讲了什么故事？结合课文内容，猜猜“揠苗助长”的“揠”是什么意思？“揠苗助长”又是什么意思？</w:t>
      </w:r>
    </w:p>
    <w:p w:rsidR="0034175F" w14:paraId="511E601D" w14:textId="77777777">
      <w:pPr>
        <w:shd w:val="clear" w:color="auto" w:fill="FDEADA"/>
        <w:spacing w:line="360" w:lineRule="auto"/>
        <w:ind w:firstLine="42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1621790" cy="1176020"/>
            <wp:effectExtent l="0" t="0" r="16510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117602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34175F" w14:paraId="155A20D7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古时候有个人，因为想要自己的禾苗就把禾苗一棵一棵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往高里拔长得快些结果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禾苗都枯死了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。</w:t>
      </w:r>
    </w:p>
    <w:p w:rsidR="0034175F" w14:paraId="3DAA8596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揠：拔</w:t>
      </w:r>
    </w:p>
    <w:p w:rsidR="0034175F" w14:paraId="51D3AF25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10"/>
          <w:cols w:space="425"/>
          <w:titlePg w:val="0"/>
          <w:docGrid w:type="lines" w:linePitch="318" w:charSpace="409"/>
        </w:sect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揠苗助长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就是拔高禾苗，帮它长高</w:t>
      </w:r>
    </w:p>
    <w:p w:rsidR="0034175F" w14:paraId="40F30E9C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禾苗为什么枯死？自己累得“筋疲力尽”，却得到了完全相反的效果。事实告诉我们</w:t>
      </w:r>
      <w:r>
        <w:rPr>
          <w:rFonts w:ascii="宋体" w:eastAsia="宋体" w:hAnsi="宋体" w:cs="宋体" w:hint="eastAsia"/>
          <w:sz w:val="24"/>
          <w:szCs w:val="24"/>
        </w:rPr>
        <w:t>什么？</w:t>
      </w:r>
    </w:p>
    <w:p w:rsidR="0034175F" w14:paraId="47844D4A" w14:textId="77777777">
      <w:pPr>
        <w:shd w:val="clear" w:color="auto" w:fill="FDEADA"/>
        <w:spacing w:line="360" w:lineRule="auto"/>
        <w:ind w:firstLine="420" w:firstLineChars="200"/>
        <w:rPr>
          <w:rFonts w:ascii="楷体" w:eastAsia="楷体" w:hAnsi="楷体" w:cs="楷体"/>
          <w:b/>
          <w:color w:val="0F0F0F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2907030" cy="2109470"/>
            <wp:effectExtent l="0" t="0" r="7620" b="5080"/>
            <wp:docPr id="12290" name="Picture 2" descr="https://timgsa.baidu.com/timg?image&amp;quality=80&amp;size=b9999_10000&amp;sec=1602750346329&amp;di=91f1a193b233e4ab0fd923660be96720&amp;imgtype=0&amp;src=http%3A%2F%2Fwww.23book.com%2Fupload%2F2017%2F05%2F09%2F732a186c736809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https://timgsa.baidu.com/timg?image&amp;quality=80&amp;size=b9999_10000&amp;sec=1602750346329&amp;di=91f1a193b233e4ab0fd923660be96720&amp;imgtype=0&amp;src=http%3A%2F%2Fwww.23book.com%2Fupload%2F2017%2F05%2F09%2F732a186c7368091e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screen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2109470"/>
                    </a:xfrm>
                    <a:prstGeom prst="rect">
                      <a:avLst/>
                    </a:prstGeom>
                    <a:noFill/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34175F" w14:paraId="3995E8D3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：因为种田人违背禾苗生长的规律，太过于急躁，不能顺其自然。</w:t>
      </w:r>
    </w:p>
    <w:p w:rsidR="0034175F" w14:paraId="4711B16E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违反规律，急于求成反而坏事。</w:t>
      </w:r>
    </w:p>
    <w:p w:rsidR="0034175F" w14:paraId="0CD0AD71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）生活中有没有“亡羊补牢”“揠苗助长”的事例吗？和同学交流。</w:t>
      </w:r>
    </w:p>
    <w:p w:rsidR="0034175F" w14:paraId="3C9A91C8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：“亡羊补牢”的例子：</w:t>
      </w:r>
    </w:p>
    <w:p w:rsidR="0034175F" w14:paraId="10D7754F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bCs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有一次做数学课堂练习，我有一道题不会做。我想，现在不会做也没事，只要把其他的题做对了就行。结果，下一次练习中又出现了一道同类型的题，我还是不会做。我真后悔呀！这次我认真请教了老师，学会了这类题的解题方法。</w:t>
      </w:r>
    </w:p>
    <w:p w:rsidR="0034175F" w14:paraId="34BC0E66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“揠苗助长”的例子：</w:t>
      </w:r>
    </w:p>
    <w:p w:rsidR="0034175F" w14:paraId="2D812976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有一次我发现了一个蝴蝶蛹，里面的蝴蝶挣扎了很长时间，一直出不来。我决定助它一臂之力。于是，我拿起剪刀把蛹剪开，帮助蝴蝶出来。可是，这只蝴蝶翅膀柔弱，根本飞不起来，不久就死去了。原来，蝴蝶必须靠自己的力量在蛹中经过痛苦的挣扎，直到翅膀强壮了才能破蛹而出。</w:t>
      </w:r>
    </w:p>
    <w:p w:rsidR="0034175F" w14:paraId="4F205581" w14:textId="77777777">
      <w:pPr>
        <w:spacing w:line="360" w:lineRule="auto"/>
        <w:ind w:firstLine="480" w:firstLineChars="200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7.</w:t>
      </w:r>
      <w:r>
        <w:rPr>
          <w:rFonts w:ascii="宋体" w:eastAsia="宋体" w:hAnsi="宋体" w:cs="宋体" w:hint="eastAsia"/>
          <w:b/>
          <w:sz w:val="24"/>
          <w:szCs w:val="24"/>
        </w:rPr>
        <w:t>课后拓展</w:t>
      </w:r>
    </w:p>
    <w:p w:rsidR="0034175F" w14:paraId="267D1433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）寓言</w:t>
      </w:r>
    </w:p>
    <w:p w:rsidR="0034175F" w14:paraId="277CB64E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：“寓言”是用比喻性的故事寄寓深刻的道理的一种文学体裁，最早见于《庄子》，在春秋战国时代兴起。“则”在课题中的意思是量词，篇的意思。</w:t>
      </w:r>
    </w:p>
    <w:p w:rsidR="0034175F" w14:paraId="766A96A4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）作者简介。</w:t>
      </w:r>
    </w:p>
    <w:p w:rsidR="0034175F" w14:paraId="7221F647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《揠苗助长》出自《孟子·公孙丑上》</w:t>
      </w:r>
    </w:p>
    <w:p w:rsidR="0034175F" w14:paraId="1BF206CB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11"/>
          <w:cols w:space="425"/>
          <w:titlePg w:val="0"/>
          <w:docGrid w:type="lines" w:linePitch="318" w:charSpace="409"/>
        </w:sect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孟子（约公元前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372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～公元前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289</w:t>
      </w:r>
    </w:p>
    <w:p w:rsidR="0034175F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），名轲，字子舆，邹国（现山东省邹城市）人。有人认为邹国是鲁国的附属国，也有人说孟子是鲁国人。战国时期伟大的思想家、政治家、文学家、散文家，民主思想的先驱。儒家的主要代表之一，是儒家的思想主义流派。在政治上主张法先王、行仁政；在学说上推崇孔子，反对杨朱、墨翟。孟子相传为鲁国贵族孟孙氏的后裔。父名激，母邹氏。中国古代伟大的思想家，文学家（政治家）。战国时期儒家代表人物之一，孟子继承并发展了孔子的思想，被后世尊称为亚圣。其弟子将孟子的言行记录成《孟子》一书，属语录体散文集，是孟子的言论汇编，由孟子及其弟子共同编写完成。他提倡仁政，提出“民贵君轻”的民本思想，游历于齐、宋、滕、魏、鲁等诸国，希望追随孔子推行自己的政治主张，前后历时二十多年。但孟子的仁政学说被认为是“迂远而阔于事情”，而没有得到实行的机会。最后他退居讲学，和他的学生一起，“序《诗》、《书》，述仲尼之意，作《孟子》七篇”。</w:t>
      </w:r>
    </w:p>
    <w:p w:rsidR="0034175F" w14:paraId="2EFB5D1C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）表示寓言故事的成语</w:t>
      </w:r>
    </w:p>
    <w:p w:rsidR="0034175F" w14:paraId="7C2FB9F5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揠苗助长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亡羊补牢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守株待兔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叶公好龙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画蛇添足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井底之蛙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</w:t>
      </w:r>
    </w:p>
    <w:p w:rsidR="0034175F" w14:paraId="4DFDF473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鹬蚌相争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狐假虎威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庖丁解牛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</w:p>
    <w:p w:rsidR="0034175F" w14:paraId="2297B0C7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）《战国策》</w:t>
      </w:r>
    </w:p>
    <w:p w:rsidR="0034175F" w14:paraId="30658355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《亡羊补牢》出自《战国策·楚策》。《战国策》是一部国别体史学著作，又称《国策》。记载了西周、东周及秦、齐、楚、赵、魏、韩、燕、宋、卫、中山各国之事，记事年代起于战国初年，止于秦灭六国，约有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240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年的历史。分为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12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策，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33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卷，共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497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篇，主要记述了战国时期的游说之士的政治主张和言行策略，也可说是游说之士的实战演习手册。</w:t>
      </w:r>
    </w:p>
    <w:p w:rsidR="0034175F" w14:paraId="416C20D5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）如果你是种田的那个人，有什么方法可以帮助禾苗生长？</w:t>
      </w:r>
    </w:p>
    <w:p w:rsidR="0034175F" w14:paraId="6C3453C2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可以浇水助长，施肥助长，灭虫，除草……</w:t>
      </w:r>
    </w:p>
    <w:p w:rsidR="0034175F" w14:paraId="2E7E2526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拓展阅读</w:t>
      </w:r>
    </w:p>
    <w:p w:rsidR="0034175F" w14:paraId="3863FD65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你还知道哪些寓言故事？</w:t>
      </w:r>
    </w:p>
    <w:p w:rsidR="0034175F" w14:paraId="6EFCD651" w14:textId="77777777">
      <w:pPr>
        <w:shd w:val="clear" w:color="auto" w:fill="FDEADA"/>
        <w:spacing w:line="360" w:lineRule="auto"/>
        <w:ind w:firstLine="42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1435735" cy="1262380"/>
            <wp:effectExtent l="0" t="0" r="12065" b="13970"/>
            <wp:docPr id="15362" name="Picture 2" descr="D:\工作\阅读可能用到的图\图\图\常销书插图\声律彩图\守株待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D:\工作\阅读可能用到的图\图\图\常销书插图\声律彩图\守株待兔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screen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1262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645920" cy="1280160"/>
            <wp:effectExtent l="0" t="0" r="11430" b="15240"/>
            <wp:docPr id="15364" name="Picture 4" descr="https://ss1.bdstatic.com/70cFvXSh_Q1YnxGkpoWK1HF6hhy/it/u=3532421072,3088146963&amp;fm=26&amp;gp=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" name="Picture 4" descr="https://ss1.bdstatic.com/70cFvXSh_Q1YnxGkpoWK1HF6hhy/it/u=3532421072,3088146963&amp;fm=26&amp;gp=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280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821815" cy="1156335"/>
            <wp:effectExtent l="0" t="0" r="6985" b="5715"/>
            <wp:docPr id="2050" name="Picture 2">
              <a:hlinkClick xmlns:a="http://schemas.openxmlformats.org/drawingml/2006/main" xmlns:r="http://schemas.openxmlformats.org/officeDocument/2006/relationships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34175F" w14:paraId="74B6DE54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  <w:sectPr>
          <w:type w:val="nextPage"/>
          <w:pgSz w:w="11906" w:h="16838"/>
          <w:pgMar w:top="1440" w:right="1800" w:bottom="1440" w:left="1800" w:header="454" w:footer="1247" w:gutter="0"/>
          <w:pgNumType w:start="12"/>
          <w:cols w:space="425"/>
          <w:titlePg w:val="0"/>
          <w:docGrid w:type="lines" w:linePitch="318" w:charSpace="409"/>
        </w:sectPr>
      </w:pPr>
    </w:p>
    <w:p w:rsidR="0034175F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color w:val="0F0F0F"/>
          <w:sz w:val="24"/>
          <w:szCs w:val="24"/>
        </w:rPr>
        <w:t>小故事，大道理。如果你对寓言故事感兴趣，还可以去读《寓言故事》这本书，里面有好多有趣的故事，像《滥竽充数》《自相矛盾》《掩耳盗铃》《守株待兔》……</w:t>
      </w:r>
    </w:p>
    <w:p w:rsidR="0034175F" w14:paraId="267C34ED" w14:textId="77777777">
      <w:pPr>
        <w:spacing w:line="360" w:lineRule="auto"/>
        <w:ind w:firstLine="200"/>
        <w:rPr>
          <w:rFonts w:ascii="宋体" w:eastAsia="宋体" w:hAnsi="Courier New" w:cs="Courier New"/>
          <w:szCs w:val="21"/>
        </w:rPr>
      </w:pPr>
    </w:p>
    <w:p w:rsidR="0034175F" w14:paraId="06073E0B" w14:textId="77777777">
      <w:pPr>
        <w:spacing w:line="360" w:lineRule="auto"/>
        <w:ind w:firstLine="560" w:firstLineChars="200"/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13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课：《</w:t>
      </w:r>
      <w:r>
        <w:rPr>
          <w:rFonts w:ascii="宋体" w:eastAsia="宋体" w:hAnsi="宋体" w:cs="宋体"/>
          <w:sz w:val="28"/>
          <w:szCs w:val="28"/>
        </w:rPr>
        <w:t>画杨桃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》</w:t>
      </w:r>
    </w:p>
    <w:p w:rsidR="0034175F" w14:paraId="5EE3EC95" w14:textId="77777777">
      <w:pPr>
        <w:pStyle w:val="PlainText"/>
        <w:jc w:val="center"/>
      </w:pPr>
      <w:r>
        <w:rPr>
          <w:noProof/>
        </w:rPr>
        <w:drawing>
          <wp:inline distT="0" distB="0" distL="114300" distR="114300">
            <wp:extent cx="3318510" cy="2407285"/>
            <wp:effectExtent l="0" t="0" r="15240" b="12065"/>
            <wp:docPr id="9218" name="Picture 2" descr="https://timgsa.baidu.com/timg?image&amp;quality=80&amp;size=b9999_10000&amp;sec=1602760795944&amp;di=53e7680279132b0e7b020ea053117f86&amp;imgtype=0&amp;src=http%3A%2F%2F5b0988e595225.cdn.sohucs.com%2Fimages%2F20180912%2F57f9611983f54b83aee612cee0123f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https://timgsa.baidu.com/timg?image&amp;quality=80&amp;size=b9999_10000&amp;sec=1602760795944&amp;di=53e7680279132b0e7b020ea053117f86&amp;imgtype=0&amp;src=http%3A%2F%2F5b0988e595225.cdn.sohucs.com%2Fimages%2F20180912%2F57f9611983f54b83aee612cee0123f93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2407384"/>
                    </a:xfrm>
                    <a:prstGeom prst="rect">
                      <a:avLst/>
                    </a:prstGeom>
                    <a:noFill/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34175F" w14:paraId="68F7FFFF" w14:textId="77777777">
      <w:pPr>
        <w:spacing w:line="360" w:lineRule="auto"/>
        <w:ind w:firstLine="480" w:firstLineChars="200"/>
        <w:rPr>
          <w:rFonts w:ascii="宋体" w:eastAsia="宋体" w:hAnsi="宋体" w:cs="宋体"/>
          <w:b/>
          <w:bCs/>
          <w:color w:val="0F0F0F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F0F0F"/>
          <w:sz w:val="24"/>
          <w:szCs w:val="24"/>
        </w:rPr>
        <w:t>1.</w:t>
      </w:r>
      <w:r>
        <w:rPr>
          <w:rFonts w:ascii="宋体" w:eastAsia="宋体" w:hAnsi="宋体" w:cs="宋体" w:hint="eastAsia"/>
          <w:b/>
          <w:bCs/>
          <w:color w:val="0F0F0F"/>
          <w:sz w:val="24"/>
          <w:szCs w:val="24"/>
        </w:rPr>
        <w:t>课题解读</w:t>
      </w:r>
    </w:p>
    <w:p w:rsidR="0034175F" w14:paraId="0D24BABF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课文主要讲的是图画课上练习画杨桃时发生的事情。“我”根据自己看到的，把杨桃画成像个五角星的样子，同学们觉得好笑。老师却通过这件事，启发同学们懂得了看问题或做事情的时候，不能凭空想象，要坚持科学的思想方法，一切从客观存在的实际出发，实事求是，不要轻下结论。</w:t>
      </w:r>
    </w:p>
    <w:p w:rsidR="0034175F" w14:paraId="551CF472" w14:textId="77777777">
      <w:pPr>
        <w:spacing w:line="360" w:lineRule="auto"/>
        <w:ind w:firstLine="480" w:firstLineChars="200"/>
        <w:rPr>
          <w:rFonts w:ascii="宋体" w:eastAsia="宋体" w:hAnsi="宋体" w:cs="宋体"/>
          <w:b/>
          <w:bCs/>
          <w:color w:val="0F0F0F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2.</w:t>
      </w:r>
      <w:r>
        <w:rPr>
          <w:rFonts w:ascii="宋体" w:eastAsia="宋体" w:hAnsi="宋体" w:cs="宋体" w:hint="eastAsia"/>
          <w:b/>
          <w:bCs/>
          <w:color w:val="0F0F0F"/>
          <w:sz w:val="24"/>
          <w:szCs w:val="24"/>
        </w:rPr>
        <w:t>课文重点理解</w:t>
      </w:r>
    </w:p>
    <w:p w:rsidR="0034175F" w14:paraId="52DAA90E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/>
          <w:sz w:val="24"/>
          <w:szCs w:val="24"/>
        </w:rPr>
        <w:t>当我把这幅画交出去的时候，班里几个同学看见了，哈哈大笑起来。</w:t>
      </w:r>
    </w:p>
    <w:p w:rsidR="0034175F" w14:paraId="299470A7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</w:t>
      </w:r>
      <w:r>
        <w:rPr>
          <w:rFonts w:ascii="楷体" w:eastAsia="楷体" w:hAnsi="楷体" w:cs="楷体"/>
          <w:color w:val="0F0F0F"/>
          <w:sz w:val="24"/>
          <w:szCs w:val="24"/>
        </w:rPr>
        <w:t>“</w:t>
      </w:r>
      <w:r>
        <w:rPr>
          <w:rFonts w:ascii="楷体" w:eastAsia="楷体" w:hAnsi="楷体" w:cs="楷体"/>
          <w:color w:val="0F0F0F"/>
          <w:sz w:val="24"/>
          <w:szCs w:val="24"/>
        </w:rPr>
        <w:t>哈哈大笑</w:t>
      </w:r>
      <w:r>
        <w:rPr>
          <w:rFonts w:ascii="楷体" w:eastAsia="楷体" w:hAnsi="楷体" w:cs="楷体"/>
          <w:color w:val="0F0F0F"/>
          <w:sz w:val="24"/>
          <w:szCs w:val="24"/>
        </w:rPr>
        <w:t>”</w:t>
      </w:r>
      <w:r>
        <w:rPr>
          <w:rFonts w:ascii="楷体" w:eastAsia="楷体" w:hAnsi="楷体" w:cs="楷体"/>
          <w:color w:val="0F0F0F"/>
          <w:sz w:val="24"/>
          <w:szCs w:val="24"/>
        </w:rPr>
        <w:t>是几个同学看到</w:t>
      </w:r>
      <w:r>
        <w:rPr>
          <w:rFonts w:ascii="楷体" w:eastAsia="楷体" w:hAnsi="楷体" w:cs="楷体"/>
          <w:color w:val="0F0F0F"/>
          <w:sz w:val="24"/>
          <w:szCs w:val="24"/>
        </w:rPr>
        <w:t>“</w:t>
      </w:r>
      <w:r>
        <w:rPr>
          <w:rFonts w:ascii="楷体" w:eastAsia="楷体" w:hAnsi="楷体" w:cs="楷体"/>
          <w:color w:val="0F0F0F"/>
          <w:sz w:val="24"/>
          <w:szCs w:val="24"/>
        </w:rPr>
        <w:t>我</w:t>
      </w:r>
      <w:r>
        <w:rPr>
          <w:rFonts w:ascii="楷体" w:eastAsia="楷体" w:hAnsi="楷体" w:cs="楷体"/>
          <w:color w:val="0F0F0F"/>
          <w:sz w:val="24"/>
          <w:szCs w:val="24"/>
        </w:rPr>
        <w:t>”</w:t>
      </w:r>
      <w:r>
        <w:rPr>
          <w:rFonts w:ascii="楷体" w:eastAsia="楷体" w:hAnsi="楷体" w:cs="楷体"/>
          <w:color w:val="0F0F0F"/>
          <w:sz w:val="24"/>
          <w:szCs w:val="24"/>
        </w:rPr>
        <w:t>画的杨桃后的第一反应，他们认为</w:t>
      </w:r>
      <w:r>
        <w:rPr>
          <w:rFonts w:ascii="楷体" w:eastAsia="楷体" w:hAnsi="楷体" w:cs="楷体"/>
          <w:color w:val="0F0F0F"/>
          <w:sz w:val="24"/>
          <w:szCs w:val="24"/>
        </w:rPr>
        <w:t>“</w:t>
      </w:r>
      <w:r>
        <w:rPr>
          <w:rFonts w:ascii="楷体" w:eastAsia="楷体" w:hAnsi="楷体" w:cs="楷体"/>
          <w:color w:val="0F0F0F"/>
          <w:sz w:val="24"/>
          <w:szCs w:val="24"/>
        </w:rPr>
        <w:t>我</w:t>
      </w:r>
      <w:r>
        <w:rPr>
          <w:rFonts w:ascii="楷体" w:eastAsia="楷体" w:hAnsi="楷体" w:cs="楷体"/>
          <w:color w:val="0F0F0F"/>
          <w:sz w:val="24"/>
          <w:szCs w:val="24"/>
        </w:rPr>
        <w:t>”</w:t>
      </w:r>
      <w:r>
        <w:rPr>
          <w:rFonts w:ascii="楷体" w:eastAsia="楷体" w:hAnsi="楷体" w:cs="楷体"/>
          <w:color w:val="0F0F0F"/>
          <w:sz w:val="24"/>
          <w:szCs w:val="24"/>
        </w:rPr>
        <w:t>画的根本不是杨桃。这说明他们一是没有考虑到</w:t>
      </w:r>
      <w:r>
        <w:rPr>
          <w:rFonts w:ascii="楷体" w:eastAsia="楷体" w:hAnsi="楷体" w:cs="楷体"/>
          <w:color w:val="0F0F0F"/>
          <w:sz w:val="24"/>
          <w:szCs w:val="24"/>
        </w:rPr>
        <w:t>“</w:t>
      </w:r>
      <w:r>
        <w:rPr>
          <w:rFonts w:ascii="楷体" w:eastAsia="楷体" w:hAnsi="楷体" w:cs="楷体"/>
          <w:color w:val="0F0F0F"/>
          <w:sz w:val="24"/>
          <w:szCs w:val="24"/>
        </w:rPr>
        <w:t>我</w:t>
      </w:r>
      <w:r>
        <w:rPr>
          <w:rFonts w:ascii="楷体" w:eastAsia="楷体" w:hAnsi="楷体" w:cs="楷体"/>
          <w:color w:val="0F0F0F"/>
          <w:sz w:val="24"/>
          <w:szCs w:val="24"/>
        </w:rPr>
        <w:t>”</w:t>
      </w:r>
      <w:r>
        <w:rPr>
          <w:rFonts w:ascii="楷体" w:eastAsia="楷体" w:hAnsi="楷体" w:cs="楷体"/>
          <w:color w:val="0F0F0F"/>
          <w:sz w:val="24"/>
          <w:szCs w:val="24"/>
        </w:rPr>
        <w:t>看杨桃的角度，</w:t>
      </w:r>
      <w:r>
        <w:rPr>
          <w:rFonts w:ascii="楷体" w:eastAsia="楷体" w:hAnsi="楷体" w:cs="楷体"/>
          <w:color w:val="0F0F0F"/>
          <w:sz w:val="24"/>
          <w:szCs w:val="24"/>
        </w:rPr>
        <w:t>二是自以为对杨桃十分熟悉。</w:t>
      </w:r>
    </w:p>
    <w:p w:rsidR="0034175F" w14:paraId="3EB28618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）老师看了看这幅画，到我的座位上坐下来……问大家：“这幅画画得像不像？”</w:t>
      </w:r>
    </w:p>
    <w:p w:rsidR="0034175F" w14:paraId="61CF0EDF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：“看、坐、审视”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F0F0F"/>
          <w:sz w:val="24"/>
          <w:szCs w:val="24"/>
        </w:rPr>
        <w:t>这一系列的动作，可以看出老师并没有直接下结论，而是从“我”的角度去观察杨桃，说明老师注重实事求是，没有轻易下结论。</w:t>
      </w:r>
    </w:p>
    <w:p w:rsidR="0034175F" w14:paraId="5F7A7E24" w14:textId="77777777">
      <w:pPr>
        <w:spacing w:line="360" w:lineRule="auto"/>
        <w:ind w:firstLine="480" w:firstLineChars="2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）老师的神情变得严肃了。</w:t>
      </w:r>
    </w:p>
    <w:p w:rsidR="0034175F" w14:paraId="794611F4" w14:textId="77777777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  <w:r>
        <w:rPr>
          <w:rFonts w:ascii="楷体" w:eastAsia="楷体" w:hAnsi="楷体" w:cs="楷体" w:hint="eastAsia"/>
          <w:b/>
          <w:color w:val="0F0F0F"/>
          <w:sz w:val="24"/>
          <w:szCs w:val="24"/>
        </w:rPr>
        <w:t>理解</w:t>
      </w:r>
      <w:r>
        <w:rPr>
          <w:rFonts w:ascii="楷体" w:eastAsia="楷体" w:hAnsi="楷体" w:cs="楷体"/>
          <w:color w:val="0F0F0F"/>
          <w:sz w:val="24"/>
          <w:szCs w:val="24"/>
        </w:rPr>
        <w:br/>
      </w:r>
      <w:r>
        <w:rPr>
          <w:rFonts w:ascii="楷体" w:eastAsia="楷体" w:hAnsi="楷体" w:cs="楷体"/>
          <w:color w:val="0F0F0F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https://d.book118.com/637103114140006052</w:t>
        </w:r>
      </w:hyperlink>
    </w:p>
    <w:p w:rsidR="0034175F">
      <w:pPr>
        <w:shd w:val="clear" w:color="auto" w:fill="FDEADA"/>
        <w:spacing w:line="360" w:lineRule="auto"/>
        <w:ind w:firstLine="480" w:firstLineChars="200"/>
        <w:rPr>
          <w:rFonts w:ascii="楷体" w:eastAsia="楷体" w:hAnsi="楷体" w:cs="楷体"/>
          <w:color w:val="0F0F0F"/>
          <w:sz w:val="24"/>
          <w:szCs w:val="24"/>
        </w:rPr>
      </w:pPr>
    </w:p>
    <w:sectPr>
      <w:type w:val="nextPage"/>
      <w:pgSz w:w="11906" w:h="16838"/>
      <w:pgMar w:top="1440" w:right="1800" w:bottom="1440" w:left="1800" w:header="454" w:footer="1247" w:gutter="0"/>
      <w:pgNumType w:start="13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U-BZ-S92">
    <w:altName w:val="宋体"/>
    <w:charset w:val="86"/>
    <w:family w:val="script"/>
    <w:pitch w:val="default"/>
    <w:sig w:usb0="00000000" w:usb1="00000000" w:usb2="000A005E" w:usb3="00000000" w:csb0="003C004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altName w:val="HONOR Sans"/>
    <w:charset w:val="86"/>
    <w:family w:val="script"/>
    <w:pitch w:val="default"/>
    <w:sig w:usb0="00000000" w:usb1="00000000" w:usb2="00000000" w:usb3="00000000" w:csb0="00040000" w:csb1="00000000"/>
  </w:font>
  <w:font w:name="汉语拼音">
    <w:altName w:val="Ebrima"/>
    <w:charset w:val="00"/>
    <w:family w:val="swiss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attachedTemplate r:id="rId1"/>
  <w:defaultTabStop w:val="420"/>
  <w:drawingGridHorizontalSpacing w:val="106"/>
  <w:drawingGridVerticalSpacing w:val="157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401410D2"/>
    <w:rsid w:val="0001360E"/>
    <w:rsid w:val="00032FC8"/>
    <w:rsid w:val="000341B9"/>
    <w:rsid w:val="000358CB"/>
    <w:rsid w:val="00037469"/>
    <w:rsid w:val="00041561"/>
    <w:rsid w:val="000504ED"/>
    <w:rsid w:val="00051F46"/>
    <w:rsid w:val="00054DBE"/>
    <w:rsid w:val="00055204"/>
    <w:rsid w:val="00056FB1"/>
    <w:rsid w:val="00092218"/>
    <w:rsid w:val="00096228"/>
    <w:rsid w:val="000B0860"/>
    <w:rsid w:val="000C7F0E"/>
    <w:rsid w:val="000D38AA"/>
    <w:rsid w:val="000D7007"/>
    <w:rsid w:val="000E4A0D"/>
    <w:rsid w:val="000F2ADE"/>
    <w:rsid w:val="00102828"/>
    <w:rsid w:val="00122857"/>
    <w:rsid w:val="00127917"/>
    <w:rsid w:val="0013402E"/>
    <w:rsid w:val="00134936"/>
    <w:rsid w:val="00136095"/>
    <w:rsid w:val="001365F5"/>
    <w:rsid w:val="00146953"/>
    <w:rsid w:val="001501F3"/>
    <w:rsid w:val="001604F2"/>
    <w:rsid w:val="00166F78"/>
    <w:rsid w:val="001818CD"/>
    <w:rsid w:val="00185B44"/>
    <w:rsid w:val="00195DA0"/>
    <w:rsid w:val="001A4A9E"/>
    <w:rsid w:val="001A598E"/>
    <w:rsid w:val="001B36E3"/>
    <w:rsid w:val="001C206F"/>
    <w:rsid w:val="001C5BEA"/>
    <w:rsid w:val="001D0241"/>
    <w:rsid w:val="001E3135"/>
    <w:rsid w:val="001F2CE5"/>
    <w:rsid w:val="001F495C"/>
    <w:rsid w:val="001F5418"/>
    <w:rsid w:val="00200122"/>
    <w:rsid w:val="00202DF6"/>
    <w:rsid w:val="00215258"/>
    <w:rsid w:val="002506F0"/>
    <w:rsid w:val="00251A2F"/>
    <w:rsid w:val="00253851"/>
    <w:rsid w:val="00260A81"/>
    <w:rsid w:val="00263D67"/>
    <w:rsid w:val="00267134"/>
    <w:rsid w:val="00267E5B"/>
    <w:rsid w:val="0027067E"/>
    <w:rsid w:val="00275E00"/>
    <w:rsid w:val="00276C84"/>
    <w:rsid w:val="002771D2"/>
    <w:rsid w:val="00285AED"/>
    <w:rsid w:val="002A4E33"/>
    <w:rsid w:val="002A6975"/>
    <w:rsid w:val="002C1385"/>
    <w:rsid w:val="002D2752"/>
    <w:rsid w:val="002E4711"/>
    <w:rsid w:val="002E523B"/>
    <w:rsid w:val="002E56FE"/>
    <w:rsid w:val="002E6D0C"/>
    <w:rsid w:val="002F5867"/>
    <w:rsid w:val="00300737"/>
    <w:rsid w:val="00311415"/>
    <w:rsid w:val="00324185"/>
    <w:rsid w:val="0032713C"/>
    <w:rsid w:val="003341D9"/>
    <w:rsid w:val="0034175F"/>
    <w:rsid w:val="00344FFC"/>
    <w:rsid w:val="0034748D"/>
    <w:rsid w:val="003503BE"/>
    <w:rsid w:val="0035122D"/>
    <w:rsid w:val="00363227"/>
    <w:rsid w:val="00367809"/>
    <w:rsid w:val="0038270C"/>
    <w:rsid w:val="00384E4E"/>
    <w:rsid w:val="0039164C"/>
    <w:rsid w:val="003A2681"/>
    <w:rsid w:val="003B1DD8"/>
    <w:rsid w:val="003C3F43"/>
    <w:rsid w:val="003C5BE5"/>
    <w:rsid w:val="003C7A75"/>
    <w:rsid w:val="003D688F"/>
    <w:rsid w:val="003E0293"/>
    <w:rsid w:val="003F1D2B"/>
    <w:rsid w:val="00400CFE"/>
    <w:rsid w:val="0040402F"/>
    <w:rsid w:val="004066BA"/>
    <w:rsid w:val="004151FC"/>
    <w:rsid w:val="004164CB"/>
    <w:rsid w:val="004214CE"/>
    <w:rsid w:val="00435F19"/>
    <w:rsid w:val="0047331D"/>
    <w:rsid w:val="00475DBD"/>
    <w:rsid w:val="00486104"/>
    <w:rsid w:val="0048651D"/>
    <w:rsid w:val="0048762C"/>
    <w:rsid w:val="00491760"/>
    <w:rsid w:val="004B2D77"/>
    <w:rsid w:val="004B4EA1"/>
    <w:rsid w:val="004B5BD9"/>
    <w:rsid w:val="004D6377"/>
    <w:rsid w:val="004E181E"/>
    <w:rsid w:val="004E3150"/>
    <w:rsid w:val="004F1B0E"/>
    <w:rsid w:val="004F1FA2"/>
    <w:rsid w:val="004F75D8"/>
    <w:rsid w:val="00515938"/>
    <w:rsid w:val="0052454A"/>
    <w:rsid w:val="00540370"/>
    <w:rsid w:val="00556D75"/>
    <w:rsid w:val="0056487D"/>
    <w:rsid w:val="005736EC"/>
    <w:rsid w:val="0058589B"/>
    <w:rsid w:val="00590EEA"/>
    <w:rsid w:val="00592BDD"/>
    <w:rsid w:val="0059548E"/>
    <w:rsid w:val="005E1FC3"/>
    <w:rsid w:val="005E4A73"/>
    <w:rsid w:val="005E6EE7"/>
    <w:rsid w:val="00605F8B"/>
    <w:rsid w:val="006141F2"/>
    <w:rsid w:val="006147E5"/>
    <w:rsid w:val="00614AE3"/>
    <w:rsid w:val="00636B38"/>
    <w:rsid w:val="00644A4B"/>
    <w:rsid w:val="00651B5E"/>
    <w:rsid w:val="00653744"/>
    <w:rsid w:val="006553F9"/>
    <w:rsid w:val="00661FE4"/>
    <w:rsid w:val="006664A1"/>
    <w:rsid w:val="00666B60"/>
    <w:rsid w:val="00682B0A"/>
    <w:rsid w:val="00682F8D"/>
    <w:rsid w:val="006839D7"/>
    <w:rsid w:val="0069204D"/>
    <w:rsid w:val="00694A4A"/>
    <w:rsid w:val="006B396A"/>
    <w:rsid w:val="006B3C6E"/>
    <w:rsid w:val="006D067E"/>
    <w:rsid w:val="006D555A"/>
    <w:rsid w:val="006E406D"/>
    <w:rsid w:val="006E5C34"/>
    <w:rsid w:val="006F1B9B"/>
    <w:rsid w:val="007014C5"/>
    <w:rsid w:val="00705C87"/>
    <w:rsid w:val="00711364"/>
    <w:rsid w:val="00712A4E"/>
    <w:rsid w:val="0073418D"/>
    <w:rsid w:val="0073715F"/>
    <w:rsid w:val="0073733C"/>
    <w:rsid w:val="00744FE1"/>
    <w:rsid w:val="007505DE"/>
    <w:rsid w:val="0075547D"/>
    <w:rsid w:val="007611DA"/>
    <w:rsid w:val="00762534"/>
    <w:rsid w:val="00775536"/>
    <w:rsid w:val="00782014"/>
    <w:rsid w:val="0079149E"/>
    <w:rsid w:val="00792F52"/>
    <w:rsid w:val="007A4194"/>
    <w:rsid w:val="007A4411"/>
    <w:rsid w:val="007A5AAA"/>
    <w:rsid w:val="007B2A72"/>
    <w:rsid w:val="007E65B8"/>
    <w:rsid w:val="007F2923"/>
    <w:rsid w:val="00800347"/>
    <w:rsid w:val="0080071D"/>
    <w:rsid w:val="00801E13"/>
    <w:rsid w:val="00820571"/>
    <w:rsid w:val="0082225D"/>
    <w:rsid w:val="0083789B"/>
    <w:rsid w:val="0085328A"/>
    <w:rsid w:val="00854815"/>
    <w:rsid w:val="00863A83"/>
    <w:rsid w:val="00866DB2"/>
    <w:rsid w:val="00867BC5"/>
    <w:rsid w:val="00885C9D"/>
    <w:rsid w:val="008A5C49"/>
    <w:rsid w:val="008B03CE"/>
    <w:rsid w:val="008B64E4"/>
    <w:rsid w:val="008B7302"/>
    <w:rsid w:val="008C5E20"/>
    <w:rsid w:val="008D0F6C"/>
    <w:rsid w:val="008D1234"/>
    <w:rsid w:val="008E4513"/>
    <w:rsid w:val="008F0B2B"/>
    <w:rsid w:val="008F3592"/>
    <w:rsid w:val="008F5B7B"/>
    <w:rsid w:val="009035F2"/>
    <w:rsid w:val="00904021"/>
    <w:rsid w:val="00913910"/>
    <w:rsid w:val="00937318"/>
    <w:rsid w:val="00955969"/>
    <w:rsid w:val="00970E6D"/>
    <w:rsid w:val="0097200C"/>
    <w:rsid w:val="00973ADD"/>
    <w:rsid w:val="00976049"/>
    <w:rsid w:val="00977D5A"/>
    <w:rsid w:val="0098233E"/>
    <w:rsid w:val="00993E77"/>
    <w:rsid w:val="00997A7E"/>
    <w:rsid w:val="009B2987"/>
    <w:rsid w:val="009C0A92"/>
    <w:rsid w:val="009E5170"/>
    <w:rsid w:val="009F1483"/>
    <w:rsid w:val="009F450D"/>
    <w:rsid w:val="009F5EBB"/>
    <w:rsid w:val="009F72BC"/>
    <w:rsid w:val="00A041CA"/>
    <w:rsid w:val="00A06A95"/>
    <w:rsid w:val="00A13312"/>
    <w:rsid w:val="00A134A7"/>
    <w:rsid w:val="00A35D7E"/>
    <w:rsid w:val="00A41846"/>
    <w:rsid w:val="00A51EAB"/>
    <w:rsid w:val="00A55E53"/>
    <w:rsid w:val="00A664BF"/>
    <w:rsid w:val="00A707CA"/>
    <w:rsid w:val="00A951B1"/>
    <w:rsid w:val="00AB5133"/>
    <w:rsid w:val="00AB7645"/>
    <w:rsid w:val="00AC18AD"/>
    <w:rsid w:val="00AD131B"/>
    <w:rsid w:val="00AD3537"/>
    <w:rsid w:val="00AD35F0"/>
    <w:rsid w:val="00AD4873"/>
    <w:rsid w:val="00AE37C4"/>
    <w:rsid w:val="00AF00BC"/>
    <w:rsid w:val="00AF4B97"/>
    <w:rsid w:val="00B01ACB"/>
    <w:rsid w:val="00B1396E"/>
    <w:rsid w:val="00B205AE"/>
    <w:rsid w:val="00B32366"/>
    <w:rsid w:val="00B5644B"/>
    <w:rsid w:val="00B62538"/>
    <w:rsid w:val="00B63C2B"/>
    <w:rsid w:val="00B64CF9"/>
    <w:rsid w:val="00B824D3"/>
    <w:rsid w:val="00B84981"/>
    <w:rsid w:val="00B84B01"/>
    <w:rsid w:val="00B85D77"/>
    <w:rsid w:val="00B905B6"/>
    <w:rsid w:val="00B9409A"/>
    <w:rsid w:val="00BB38E5"/>
    <w:rsid w:val="00BB67A7"/>
    <w:rsid w:val="00BB6E26"/>
    <w:rsid w:val="00BC244B"/>
    <w:rsid w:val="00BD4E18"/>
    <w:rsid w:val="00BD4F4F"/>
    <w:rsid w:val="00BD50E8"/>
    <w:rsid w:val="00BD6A81"/>
    <w:rsid w:val="00BE033D"/>
    <w:rsid w:val="00BE7835"/>
    <w:rsid w:val="00BF2518"/>
    <w:rsid w:val="00BF4AD7"/>
    <w:rsid w:val="00C02AF0"/>
    <w:rsid w:val="00C02FC6"/>
    <w:rsid w:val="00C07E01"/>
    <w:rsid w:val="00C21066"/>
    <w:rsid w:val="00C2613D"/>
    <w:rsid w:val="00C30A4E"/>
    <w:rsid w:val="00C366D0"/>
    <w:rsid w:val="00C4216D"/>
    <w:rsid w:val="00C438AF"/>
    <w:rsid w:val="00C44B77"/>
    <w:rsid w:val="00C70F8E"/>
    <w:rsid w:val="00C728AB"/>
    <w:rsid w:val="00C75291"/>
    <w:rsid w:val="00C83C7F"/>
    <w:rsid w:val="00C9225B"/>
    <w:rsid w:val="00CA1EE4"/>
    <w:rsid w:val="00CA2CC2"/>
    <w:rsid w:val="00CA5AD9"/>
    <w:rsid w:val="00CB00D2"/>
    <w:rsid w:val="00CB4F70"/>
    <w:rsid w:val="00CB7D62"/>
    <w:rsid w:val="00CC0C7B"/>
    <w:rsid w:val="00CC3DF7"/>
    <w:rsid w:val="00CC661F"/>
    <w:rsid w:val="00CC6A6A"/>
    <w:rsid w:val="00CC6E37"/>
    <w:rsid w:val="00CD3C75"/>
    <w:rsid w:val="00CD6415"/>
    <w:rsid w:val="00CE0810"/>
    <w:rsid w:val="00CE0CC4"/>
    <w:rsid w:val="00CE6473"/>
    <w:rsid w:val="00CF160F"/>
    <w:rsid w:val="00D12356"/>
    <w:rsid w:val="00D17155"/>
    <w:rsid w:val="00D21E11"/>
    <w:rsid w:val="00D261C2"/>
    <w:rsid w:val="00D37954"/>
    <w:rsid w:val="00D532E9"/>
    <w:rsid w:val="00D56B36"/>
    <w:rsid w:val="00D56F7D"/>
    <w:rsid w:val="00D57528"/>
    <w:rsid w:val="00D578E7"/>
    <w:rsid w:val="00D63BF3"/>
    <w:rsid w:val="00D82B71"/>
    <w:rsid w:val="00D83589"/>
    <w:rsid w:val="00D8431B"/>
    <w:rsid w:val="00D9162F"/>
    <w:rsid w:val="00D9721C"/>
    <w:rsid w:val="00DB0E09"/>
    <w:rsid w:val="00DB702A"/>
    <w:rsid w:val="00DC0B6D"/>
    <w:rsid w:val="00DC331A"/>
    <w:rsid w:val="00DD0D58"/>
    <w:rsid w:val="00E23FCA"/>
    <w:rsid w:val="00E2590F"/>
    <w:rsid w:val="00E34933"/>
    <w:rsid w:val="00E8727B"/>
    <w:rsid w:val="00E9092D"/>
    <w:rsid w:val="00EA0A02"/>
    <w:rsid w:val="00EA1743"/>
    <w:rsid w:val="00EB2354"/>
    <w:rsid w:val="00EB3CF7"/>
    <w:rsid w:val="00EE0277"/>
    <w:rsid w:val="00EE36BC"/>
    <w:rsid w:val="00EE6353"/>
    <w:rsid w:val="00EE6918"/>
    <w:rsid w:val="00EE6DC4"/>
    <w:rsid w:val="00EF189A"/>
    <w:rsid w:val="00F14F31"/>
    <w:rsid w:val="00F25BBC"/>
    <w:rsid w:val="00F26A43"/>
    <w:rsid w:val="00F517C8"/>
    <w:rsid w:val="00F56FBC"/>
    <w:rsid w:val="00F57AEB"/>
    <w:rsid w:val="00F6436C"/>
    <w:rsid w:val="00F649DB"/>
    <w:rsid w:val="00F76399"/>
    <w:rsid w:val="00F86023"/>
    <w:rsid w:val="00FA47CE"/>
    <w:rsid w:val="00FA6FA8"/>
    <w:rsid w:val="00FA7C29"/>
    <w:rsid w:val="00FB0BB9"/>
    <w:rsid w:val="00FB1B1F"/>
    <w:rsid w:val="00FB568B"/>
    <w:rsid w:val="00FC0D0D"/>
    <w:rsid w:val="00FF04B5"/>
    <w:rsid w:val="019E76BB"/>
    <w:rsid w:val="02860684"/>
    <w:rsid w:val="03284C33"/>
    <w:rsid w:val="03C004CE"/>
    <w:rsid w:val="07065320"/>
    <w:rsid w:val="08727AEF"/>
    <w:rsid w:val="091A5787"/>
    <w:rsid w:val="0E292FE7"/>
    <w:rsid w:val="0E4465A0"/>
    <w:rsid w:val="10A31ABC"/>
    <w:rsid w:val="115C5EB0"/>
    <w:rsid w:val="155C676B"/>
    <w:rsid w:val="175C1E5D"/>
    <w:rsid w:val="18890233"/>
    <w:rsid w:val="1BD87507"/>
    <w:rsid w:val="1BDC4F1E"/>
    <w:rsid w:val="1C8A2515"/>
    <w:rsid w:val="1D590919"/>
    <w:rsid w:val="1E8810C7"/>
    <w:rsid w:val="1EA731CC"/>
    <w:rsid w:val="1FDF4F9C"/>
    <w:rsid w:val="1FFE3E4E"/>
    <w:rsid w:val="218D2515"/>
    <w:rsid w:val="21C4351B"/>
    <w:rsid w:val="25903F7E"/>
    <w:rsid w:val="26013618"/>
    <w:rsid w:val="2653332F"/>
    <w:rsid w:val="29AB1B84"/>
    <w:rsid w:val="2A6B59EA"/>
    <w:rsid w:val="2A891E4D"/>
    <w:rsid w:val="2AA74815"/>
    <w:rsid w:val="300466C5"/>
    <w:rsid w:val="30BD4AC6"/>
    <w:rsid w:val="31BA1766"/>
    <w:rsid w:val="36577AA4"/>
    <w:rsid w:val="36590810"/>
    <w:rsid w:val="388D1222"/>
    <w:rsid w:val="39CB46F7"/>
    <w:rsid w:val="3B9E6301"/>
    <w:rsid w:val="3BE15B0C"/>
    <w:rsid w:val="3BED5905"/>
    <w:rsid w:val="3D6B7169"/>
    <w:rsid w:val="401410D2"/>
    <w:rsid w:val="40AA2C1F"/>
    <w:rsid w:val="42555D50"/>
    <w:rsid w:val="42853367"/>
    <w:rsid w:val="44AD3293"/>
    <w:rsid w:val="462E4A65"/>
    <w:rsid w:val="474D04FA"/>
    <w:rsid w:val="47C266AB"/>
    <w:rsid w:val="4942785D"/>
    <w:rsid w:val="4A0C644A"/>
    <w:rsid w:val="4D5B6E26"/>
    <w:rsid w:val="4DD73676"/>
    <w:rsid w:val="4FFD5AAD"/>
    <w:rsid w:val="50263FF9"/>
    <w:rsid w:val="538A09F5"/>
    <w:rsid w:val="54D7081B"/>
    <w:rsid w:val="55532824"/>
    <w:rsid w:val="55744C9C"/>
    <w:rsid w:val="560037A3"/>
    <w:rsid w:val="570F4E19"/>
    <w:rsid w:val="577803B6"/>
    <w:rsid w:val="5800338F"/>
    <w:rsid w:val="59B06128"/>
    <w:rsid w:val="5A2055FA"/>
    <w:rsid w:val="5B6A01B8"/>
    <w:rsid w:val="5C4C45F4"/>
    <w:rsid w:val="5CB05143"/>
    <w:rsid w:val="5CE535C0"/>
    <w:rsid w:val="5CFD1AAD"/>
    <w:rsid w:val="5E9C44B2"/>
    <w:rsid w:val="5F014BE7"/>
    <w:rsid w:val="605A4696"/>
    <w:rsid w:val="62AF2CF4"/>
    <w:rsid w:val="63C271E5"/>
    <w:rsid w:val="640B4CF5"/>
    <w:rsid w:val="64A93B97"/>
    <w:rsid w:val="68006D77"/>
    <w:rsid w:val="68CD7B07"/>
    <w:rsid w:val="6944774D"/>
    <w:rsid w:val="694C01BA"/>
    <w:rsid w:val="69D11651"/>
    <w:rsid w:val="6D9C7936"/>
    <w:rsid w:val="6E411689"/>
    <w:rsid w:val="6FAA1C4C"/>
    <w:rsid w:val="6FB543A0"/>
    <w:rsid w:val="706D0D9E"/>
    <w:rsid w:val="70EA089F"/>
    <w:rsid w:val="71810FEA"/>
    <w:rsid w:val="725D1145"/>
    <w:rsid w:val="750A4120"/>
    <w:rsid w:val="77884AB3"/>
    <w:rsid w:val="7C356426"/>
    <w:rsid w:val="7D545437"/>
    <w:rsid w:val="7DD83711"/>
    <w:rsid w:val="7E5E5D1F"/>
    <w:rsid w:val="7FED280D"/>
  </w:rsids>
  <w:docVars>
    <w:docVar w:name="commondata" w:val="eyJoZGlkIjoiZDkwMmI5ZTExYzQxZjRiMjcxNWMxYjA0ODhiMjU1Ym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3CBEFC"/>
  <w15:docId w15:val="{D67C4212-81AD-4EB1-AEE6-825F8DC8E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PlainText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2"/>
    <w:autoRedefine/>
    <w:uiPriority w:val="99"/>
    <w:qFormat/>
    <w:rPr>
      <w:rFonts w:ascii="Calibri" w:eastAsia="宋体" w:hAnsi="Courier New" w:cs="Times New Roman"/>
      <w:szCs w:val="24"/>
    </w:rPr>
  </w:style>
  <w:style w:type="paragraph" w:styleId="DocumentMap">
    <w:name w:val="Document Map"/>
    <w:basedOn w:val="Normal"/>
    <w:link w:val="a4"/>
    <w:autoRedefine/>
    <w:uiPriority w:val="99"/>
    <w:semiHidden/>
    <w:unhideWhenUsed/>
    <w:qFormat/>
    <w:pPr>
      <w:widowControl/>
      <w:spacing w:line="315" w:lineRule="exact"/>
      <w:jc w:val="left"/>
    </w:pPr>
    <w:rPr>
      <w:rFonts w:ascii="宋体" w:eastAsia="宋体" w:hAnsi="NEU-BZ-S92"/>
      <w:color w:val="000000"/>
      <w:kern w:val="0"/>
      <w:sz w:val="18"/>
      <w:szCs w:val="18"/>
    </w:rPr>
  </w:style>
  <w:style w:type="paragraph" w:styleId="CommentText">
    <w:name w:val="annotation text"/>
    <w:basedOn w:val="Normal"/>
    <w:link w:val="a5"/>
    <w:autoRedefine/>
    <w:uiPriority w:val="99"/>
    <w:qFormat/>
    <w:pPr>
      <w:jc w:val="left"/>
    </w:pPr>
    <w:rPr>
      <w:rFonts w:ascii="Calibri" w:eastAsia="宋体" w:hAnsi="Calibri" w:cs="Times New Roman"/>
    </w:rPr>
  </w:style>
  <w:style w:type="paragraph" w:styleId="BodyText">
    <w:name w:val="Body Text"/>
    <w:basedOn w:val="Normal"/>
    <w:autoRedefine/>
    <w:qFormat/>
    <w:pPr>
      <w:spacing w:after="120"/>
    </w:pPr>
    <w:rPr>
      <w:rFonts w:ascii="Calibri" w:hAnsi="Calibri"/>
      <w:szCs w:val="24"/>
    </w:rPr>
  </w:style>
  <w:style w:type="paragraph" w:styleId="BalloonText">
    <w:name w:val="Balloon Text"/>
    <w:basedOn w:val="Normal"/>
    <w:link w:val="a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link w:val="a6"/>
    <w:autoRedefine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autoRedefine/>
    <w:uiPriority w:val="22"/>
    <w:qFormat/>
    <w:rPr>
      <w:b/>
      <w:bCs/>
    </w:rPr>
  </w:style>
  <w:style w:type="character" w:styleId="Emphasis">
    <w:name w:val="Emphasis"/>
    <w:basedOn w:val="DefaultParagraphFont"/>
    <w:autoRedefine/>
    <w:uiPriority w:val="20"/>
    <w:qFormat/>
    <w:rPr>
      <w:i/>
      <w:iCs/>
    </w:rPr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autoRedefine/>
    <w:uiPriority w:val="99"/>
    <w:semiHidden/>
    <w:qFormat/>
    <w:rPr>
      <w:sz w:val="18"/>
      <w:szCs w:val="18"/>
    </w:rPr>
  </w:style>
  <w:style w:type="character" w:customStyle="1" w:styleId="a2">
    <w:name w:val="纯文本 字符"/>
    <w:basedOn w:val="DefaultParagraphFont"/>
    <w:link w:val="PlainText"/>
    <w:autoRedefine/>
    <w:qFormat/>
    <w:rPr>
      <w:rFonts w:ascii="Calibri" w:eastAsia="宋体" w:hAnsi="Courier New" w:cs="Times New Roman"/>
      <w:kern w:val="2"/>
      <w:sz w:val="21"/>
      <w:szCs w:val="24"/>
    </w:rPr>
  </w:style>
  <w:style w:type="paragraph" w:customStyle="1" w:styleId="Normal027">
    <w:name w:val="Normal_0_27"/>
    <w:autoRedefine/>
    <w:qFormat/>
    <w:rPr>
      <w:rFonts w:eastAsia="Times New Roman"/>
      <w:sz w:val="24"/>
      <w:szCs w:val="24"/>
      <w:lang w:eastAsia="zh-CN"/>
    </w:rPr>
  </w:style>
  <w:style w:type="paragraph" w:customStyle="1" w:styleId="a3">
    <w:name w:val="八级章节"/>
    <w:basedOn w:val="Normal"/>
    <w:autoRedefine/>
    <w:qFormat/>
    <w:pPr>
      <w:spacing w:line="315" w:lineRule="exact"/>
      <w:outlineLvl w:val="8"/>
    </w:pPr>
  </w:style>
  <w:style w:type="paragraph" w:customStyle="1" w:styleId="2">
    <w:name w:val="样式2"/>
    <w:basedOn w:val="BodyText"/>
    <w:next w:val="BodyText"/>
    <w:autoRedefine/>
    <w:qFormat/>
    <w:rPr>
      <w:rFonts w:ascii="新宋体" w:hAnsi="新宋体"/>
      <w:sz w:val="24"/>
    </w:rPr>
  </w:style>
  <w:style w:type="paragraph" w:customStyle="1" w:styleId="Default">
    <w:name w:val="Default"/>
    <w:autoRedefine/>
    <w:uiPriority w:val="99"/>
    <w:qFormat/>
    <w:pPr>
      <w:widowControl w:val="0"/>
      <w:autoSpaceDE w:val="0"/>
      <w:autoSpaceDN w:val="0"/>
      <w:adjustRightInd w:val="0"/>
    </w:pPr>
    <w:rPr>
      <w:rFonts w:ascii="黑体" w:hAnsi="黑体" w:cs="黑体"/>
      <w:color w:val="000000"/>
      <w:sz w:val="24"/>
      <w:szCs w:val="24"/>
      <w:lang w:eastAsia="zh-CN"/>
    </w:rPr>
  </w:style>
  <w:style w:type="character" w:customStyle="1" w:styleId="15">
    <w:name w:val="15"/>
    <w:autoRedefine/>
    <w:qFormat/>
    <w:rPr>
      <w:rFonts w:ascii="Times New Roman" w:hAnsi="Times New Roman" w:cs="Times New Roman" w:hint="default"/>
    </w:rPr>
  </w:style>
  <w:style w:type="character" w:customStyle="1" w:styleId="Char1">
    <w:name w:val="纯文本 Char1"/>
    <w:basedOn w:val="DefaultParagraphFont"/>
    <w:autoRedefine/>
    <w:qFormat/>
    <w:rPr>
      <w:rFonts w:ascii="Calibri" w:eastAsia="宋体" w:hAnsi="Courier New" w:cs="Times New Roman" w:hint="default"/>
      <w:kern w:val="2"/>
      <w:sz w:val="21"/>
      <w:szCs w:val="24"/>
    </w:rPr>
  </w:style>
  <w:style w:type="paragraph" w:styleId="ListParagraph">
    <w:name w:val="List Paragraph"/>
    <w:basedOn w:val="Normal"/>
    <w:autoRedefine/>
    <w:uiPriority w:val="34"/>
    <w:unhideWhenUsed/>
    <w:qFormat/>
    <w:pPr>
      <w:ind w:firstLine="420" w:firstLineChars="200"/>
    </w:pPr>
  </w:style>
  <w:style w:type="character" w:customStyle="1" w:styleId="style21">
    <w:name w:val="style21"/>
    <w:autoRedefine/>
    <w:qFormat/>
    <w:rPr>
      <w:b/>
      <w:sz w:val="30"/>
    </w:rPr>
  </w:style>
  <w:style w:type="character" w:customStyle="1" w:styleId="tpccontent">
    <w:name w:val="tpc_content"/>
    <w:basedOn w:val="DefaultParagraphFont"/>
    <w:autoRedefine/>
    <w:qFormat/>
  </w:style>
  <w:style w:type="character" w:customStyle="1" w:styleId="a4">
    <w:name w:val="文档结构图 字符"/>
    <w:basedOn w:val="DefaultParagraphFont"/>
    <w:link w:val="DocumentMap"/>
    <w:autoRedefine/>
    <w:uiPriority w:val="99"/>
    <w:semiHidden/>
    <w:qFormat/>
    <w:rPr>
      <w:rFonts w:ascii="宋体" w:hAnsi="NEU-BZ-S92" w:cstheme="minorBidi"/>
      <w:color w:val="000000"/>
      <w:sz w:val="18"/>
      <w:szCs w:val="18"/>
    </w:rPr>
  </w:style>
  <w:style w:type="character" w:customStyle="1" w:styleId="a5">
    <w:name w:val="批注文字 字符"/>
    <w:basedOn w:val="DefaultParagraphFont"/>
    <w:link w:val="CommentText"/>
    <w:autoRedefine/>
    <w:uiPriority w:val="99"/>
    <w:qFormat/>
    <w:rPr>
      <w:rFonts w:ascii="Calibri" w:hAnsi="Calibri"/>
      <w:kern w:val="2"/>
      <w:sz w:val="21"/>
      <w:szCs w:val="22"/>
    </w:rPr>
  </w:style>
  <w:style w:type="character" w:customStyle="1" w:styleId="a6">
    <w:name w:val="普通(网站) 字符"/>
    <w:basedOn w:val="DefaultParagraphFont"/>
    <w:link w:val="NormalWeb"/>
    <w:autoRedefine/>
    <w:qFormat/>
    <w:rPr>
      <w:rFonts w:ascii="宋体" w:hAnsi="宋体" w:cs="宋体"/>
      <w:kern w:val="2"/>
      <w:sz w:val="24"/>
      <w:szCs w:val="24"/>
    </w:rPr>
  </w:style>
  <w:style w:type="character" w:customStyle="1" w:styleId="c-color-gray2">
    <w:name w:val="c-color-gray2"/>
    <w:basedOn w:val="DefaultParagraphFont"/>
    <w:autoRedefine/>
    <w:qFormat/>
  </w:style>
  <w:style w:type="paragraph" w:customStyle="1" w:styleId="a7">
    <w:name w:val="三级章节"/>
    <w:basedOn w:val="Normal"/>
    <w:autoRedefine/>
    <w:qFormat/>
    <w:pPr>
      <w:widowControl/>
      <w:spacing w:line="303" w:lineRule="exact"/>
      <w:jc w:val="left"/>
      <w:outlineLvl w:val="3"/>
    </w:pPr>
    <w:rPr>
      <w:rFonts w:ascii="NEU-BZ-S92" w:eastAsia="方正书宋_GBK" w:hAnsi="NEU-BZ-S92"/>
      <w:color w:val="000000"/>
      <w:kern w:val="0"/>
    </w:rPr>
  </w:style>
  <w:style w:type="table" w:customStyle="1" w:styleId="1">
    <w:name w:val="网格型1"/>
    <w:autoRedefine/>
    <w:uiPriority w:val="5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jpeg" /><Relationship Id="rId19" Type="http://schemas.openxmlformats.org/officeDocument/2006/relationships/image" Target="media/image14.jpe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hyperlink" Target="&#36164;&#26009;&#38142;&#25509;/&#35270;&#39057;/&#35270;&#39057;&#65306;&#26462;&#20154;&#24551;&#22825;.wmv" TargetMode="External" /><Relationship Id="rId22" Type="http://schemas.openxmlformats.org/officeDocument/2006/relationships/image" Target="media/image16.png" /><Relationship Id="rId23" Type="http://schemas.openxmlformats.org/officeDocument/2006/relationships/image" Target="media/image17.jpeg" /><Relationship Id="rId24" Type="http://schemas.openxmlformats.org/officeDocument/2006/relationships/hyperlink" Target="https://d.book118.com/637103114140006052" TargetMode="Externa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ELL\Desktop\&#27700;&#21360;&#26631;&#35782;&#27169;&#29256;\&#23398;&#31185;&#32593;&#31934;&#21697;A4&#27169;&#26495;.dot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  <customShpInfo spid="_x0000_s2055"/>
    <customShpInfo spid="_x0000_s2056"/>
    <customShpInfo spid="_x0000_s2057"/>
    <customShpInfo spid="_x0000_s2058"/>
    <customShpInfo spid="_x0000_s2054"/>
    <customShpInfo spid="_x0000_s2059"/>
    <customShpInfo spid="_x0000_s2053"/>
    <customShpInfo spid="_x0000_s2062"/>
    <customShpInfo spid="_x0000_s2063"/>
    <customShpInfo spid="_x0000_s2064"/>
    <customShpInfo spid="_x0000_s2065"/>
    <customShpInfo spid="_x0000_s2061"/>
    <customShpInfo spid="_x0000_s2066"/>
    <customShpInfo spid="_x0000_s2060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</customShpExts>
  <extobjs>
    <extobj name="1BCC2C28-871D-48CB-8BE0-2867F7803ADB-1">
      <extobjdata type="1BCC2C28-871D-48CB-8BE0-2867F7803ADB" data="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"/>
    </extobj>
    <extobj name="1BCC2C28-871D-48CB-8BE0-2867F7803ADB-3">
      <extobjdata type="1BCC2C28-871D-48CB-8BE0-2867F7803ADB" data="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"/>
    </extobj>
  </extobjs>
</s:customData>
</file>

<file path=customXml/itemProps1.xml><?xml version="1.0" encoding="utf-8"?>
<ds:datastoreItem xmlns:ds="http://schemas.openxmlformats.org/officeDocument/2006/customXml" ds:itemID="{E08DFA0F-A4D9-40DF-A05B-383C6CD151A3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学科网精品A4模板.dot</Template>
  <TotalTime>52</TotalTime>
  <Pages>14</Pages>
  <Words>2371</Words>
  <Characters>13515</Characters>
  <Application>Microsoft Office Word</Application>
  <DocSecurity>0</DocSecurity>
  <Lines>112</Lines>
  <Paragraphs>31</Paragraphs>
  <ScaleCrop>false</ScaleCrop>
  <Company/>
  <LinksUpToDate>false</LinksUpToDate>
  <CharactersWithSpaces>15855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2023-06-04T13:49:00Z</dcterms:created>
  <dcterms:modified xsi:type="dcterms:W3CDTF">2024-03-13T13:19:00Z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