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rPr>
          <w:rFonts w:hint="eastAsia"/>
          <w:sz w:val="24"/>
          <w:szCs w:val="24"/>
        </w:rPr>
      </w:pPr>
      <w:r>
        <w:rPr>
          <w:rFonts w:hint="eastAsia"/>
          <w:sz w:val="36"/>
          <w:szCs w:val="36"/>
          <w:lang w:val="en-US" w:eastAsia="zh-CN"/>
        </w:rPr>
        <w:t xml:space="preserve"> 2014广西大学C语言上机实验题和答案</w:t>
      </w:r>
      <w:r>
        <w:rPr>
          <w:rFonts w:hint="eastAsia"/>
          <w:sz w:val="24"/>
          <w:szCs w:val="24"/>
          <w:lang w:val="en-US" w:eastAsia="zh-CN"/>
        </w:rPr>
        <w:t>(</w:t>
      </w:r>
      <w:r>
        <w:rPr>
          <w:rFonts w:hint="eastAsia"/>
          <w:sz w:val="24"/>
          <w:szCs w:val="24"/>
          <w:lang w:val="en-US" w:eastAsia="zh-CN"/>
        </w:rPr>
        <w:t>个人整理分享)</w:t>
      </w:r>
    </w:p>
    <w:p>
      <w:pPr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  <w:lang w:val="en-US" w:eastAsia="zh-CN"/>
        </w:rPr>
        <w:t xml:space="preserve">                                 </w:t>
      </w:r>
      <w:r>
        <w:rPr>
          <w:rFonts w:hint="eastAsia"/>
          <w:sz w:val="24"/>
          <w:szCs w:val="24"/>
          <w:lang w:val="en-US" w:eastAsia="zh-CN"/>
        </w:rPr>
        <w:t>计电学院 计网132班</w:t>
      </w:r>
    </w:p>
    <w:p>
      <w:pPr>
        <w:rPr>
          <w:rFonts w:hint="eastAsia"/>
        </w:rPr>
      </w:pPr>
      <w:r>
        <w:rPr>
          <w:rFonts w:hint="eastAsia"/>
          <w:lang w:eastAsia="zh-CN"/>
        </w:rPr>
        <w:t>实验一</w:t>
      </w:r>
    </w:p>
    <w:p>
      <w:pPr>
        <w:jc w:val="left"/>
        <w:rPr>
          <w:rFonts w:hint="eastAsia"/>
          <w:szCs w:val="21"/>
        </w:rPr>
      </w:pPr>
      <w:r>
        <w:rPr>
          <w:rFonts w:ascii="宋体" w:hAnsi="宋体" w:hint="eastAsia"/>
          <w:szCs w:val="21"/>
        </w:rPr>
        <w:t>1、已知某公司员工的保底薪水为500，某月所接工程的利润profit（整数）与利润提成的关系如下所示（计量单位：元）。计算员工的当月薪水。当月的薪水为（保底薪水+所接工程的利润*提成比率） 要求使用Switch语句。</w:t>
      </w:r>
    </w:p>
    <w:p>
      <w:pPr>
        <w:ind w:firstLine="48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工程利润profit </w:t>
      </w:r>
      <w:r>
        <w:rPr>
          <w:rFonts w:ascii="宋体" w:hAnsi="宋体" w:hint="eastAsia"/>
          <w:szCs w:val="21"/>
        </w:rPr>
        <w:tab/>
      </w:r>
      <w:r>
        <w:rPr>
          <w:rFonts w:ascii="宋体" w:hAnsi="宋体" w:hint="eastAsia"/>
          <w:szCs w:val="21"/>
        </w:rPr>
        <w:t xml:space="preserve">     提成比率 </w:t>
      </w:r>
    </w:p>
    <w:p>
      <w:pPr>
        <w:ind w:firstLine="48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profit</w:t>
      </w:r>
      <w:r>
        <w:rPr>
          <w:rFonts w:ascii="宋体" w:hAnsi="宋体" w:hint="eastAsia"/>
          <w:szCs w:val="21"/>
        </w:rPr>
        <w:t>≤</w:t>
      </w:r>
      <w:r>
        <w:rPr>
          <w:rFonts w:ascii="宋体" w:hAnsi="宋体" w:hint="eastAsia"/>
          <w:szCs w:val="21"/>
        </w:rPr>
        <w:t xml:space="preserve">1000 </w:t>
      </w:r>
      <w:r>
        <w:rPr>
          <w:rFonts w:ascii="宋体" w:hAnsi="宋体" w:hint="eastAsia"/>
          <w:szCs w:val="21"/>
        </w:rPr>
        <w:tab/>
      </w:r>
      <w:r>
        <w:rPr>
          <w:rFonts w:ascii="宋体" w:hAnsi="宋体" w:hint="eastAsia"/>
          <w:szCs w:val="21"/>
        </w:rPr>
        <w:t xml:space="preserve">         没有提成 </w:t>
      </w:r>
    </w:p>
    <w:p>
      <w:pPr>
        <w:ind w:firstLine="48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1000＜profit</w:t>
      </w:r>
      <w:r>
        <w:rPr>
          <w:rFonts w:ascii="宋体" w:hAnsi="宋体" w:hint="eastAsia"/>
          <w:szCs w:val="21"/>
        </w:rPr>
        <w:t>≤</w:t>
      </w:r>
      <w:r>
        <w:rPr>
          <w:rFonts w:ascii="宋体" w:hAnsi="宋体" w:hint="eastAsia"/>
          <w:szCs w:val="21"/>
        </w:rPr>
        <w:t xml:space="preserve">2000   </w:t>
      </w:r>
      <w:r>
        <w:rPr>
          <w:rFonts w:ascii="宋体" w:hAnsi="宋体" w:hint="eastAsia"/>
          <w:szCs w:val="21"/>
        </w:rPr>
        <w:tab/>
      </w:r>
      <w:r>
        <w:rPr>
          <w:rFonts w:ascii="宋体" w:hAnsi="宋体" w:hint="eastAsia"/>
          <w:szCs w:val="21"/>
        </w:rPr>
        <w:t xml:space="preserve"> 提成10% </w:t>
      </w:r>
    </w:p>
    <w:p>
      <w:pPr>
        <w:ind w:firstLine="48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2000＜profit</w:t>
      </w:r>
      <w:r>
        <w:rPr>
          <w:rFonts w:ascii="宋体" w:hAnsi="宋体" w:hint="eastAsia"/>
          <w:szCs w:val="21"/>
        </w:rPr>
        <w:t>≤</w:t>
      </w:r>
      <w:r>
        <w:rPr>
          <w:rFonts w:ascii="宋体" w:hAnsi="宋体" w:hint="eastAsia"/>
          <w:szCs w:val="21"/>
        </w:rPr>
        <w:t xml:space="preserve">5000 </w:t>
      </w:r>
      <w:r>
        <w:rPr>
          <w:rFonts w:ascii="宋体" w:hAnsi="宋体" w:hint="eastAsia"/>
          <w:szCs w:val="21"/>
        </w:rPr>
        <w:tab/>
      </w:r>
      <w:r>
        <w:rPr>
          <w:rFonts w:ascii="宋体" w:hAnsi="宋体" w:hint="eastAsia"/>
          <w:szCs w:val="21"/>
        </w:rPr>
        <w:t xml:space="preserve">     提成15% </w:t>
      </w:r>
    </w:p>
    <w:p>
      <w:pPr>
        <w:ind w:firstLine="48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5000＜profit</w:t>
      </w:r>
      <w:r>
        <w:rPr>
          <w:rFonts w:ascii="宋体" w:hAnsi="宋体" w:hint="eastAsia"/>
          <w:szCs w:val="21"/>
        </w:rPr>
        <w:t>≤</w:t>
      </w:r>
      <w:r>
        <w:rPr>
          <w:rFonts w:ascii="宋体" w:hAnsi="宋体" w:hint="eastAsia"/>
          <w:szCs w:val="21"/>
        </w:rPr>
        <w:t xml:space="preserve">10000 </w:t>
      </w:r>
      <w:r>
        <w:rPr>
          <w:rFonts w:ascii="宋体" w:hAnsi="宋体" w:hint="eastAsia"/>
          <w:szCs w:val="21"/>
        </w:rPr>
        <w:tab/>
      </w:r>
      <w:r>
        <w:rPr>
          <w:rFonts w:ascii="宋体" w:hAnsi="宋体" w:hint="eastAsia"/>
          <w:szCs w:val="21"/>
        </w:rPr>
        <w:t xml:space="preserve"> 提成20% </w:t>
      </w:r>
    </w:p>
    <w:p>
      <w:pPr>
        <w:ind w:firstLine="480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10000＜profit </w:t>
      </w:r>
      <w:r>
        <w:rPr>
          <w:rFonts w:ascii="宋体" w:hAnsi="宋体" w:hint="eastAsia"/>
          <w:szCs w:val="21"/>
        </w:rPr>
        <w:tab/>
      </w:r>
      <w:r>
        <w:rPr>
          <w:rFonts w:ascii="宋体" w:hAnsi="宋体" w:hint="eastAsia"/>
          <w:szCs w:val="21"/>
        </w:rPr>
        <w:t xml:space="preserve">         提成25%</w:t>
      </w:r>
    </w:p>
    <w:p>
      <w:pPr>
        <w:ind w:firstLine="480"/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2、输入一个正整数n，再输入n个学生的百分制成绩，统计各等级成绩的个数。分为五级，分别为A（90-100）、B（80-89）、C（70-79）、D（60-69）、和E（0-59）。</w:t>
      </w:r>
    </w:p>
    <w:p>
      <w:pPr>
        <w:rPr>
          <w:rFonts w:ascii="宋体" w:hAnsi="宋体" w:hint="eastAsia"/>
          <w:szCs w:val="21"/>
        </w:rPr>
      </w:pPr>
    </w:p>
    <w:p>
      <w:pPr>
        <w:numPr>
          <w:ilvl w:val="0"/>
          <w:numId w:val="1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（选作）输入一个四位数，将其加密后输出。方法是将该数每一位的数字加9，然后除以10求余，作为该位上的新数字，最后将千位和十位上的数字互换，百位和各位上的数字互换，组成加密后的新四位数。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>学长的：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1.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>#include &lt;stdio.h&gt;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>main()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>int profit,grade;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>double salary=500;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>printf("请输入工程月利润：");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>scanf("%d",&amp;profit);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>grade=(profit-1)/1000;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>switch(grade)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>case 0: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 xml:space="preserve">    case 1: salary+=profit*0.1;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 xml:space="preserve">    case 2: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 xml:space="preserve">        case 3: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 xml:space="preserve">        case 4: salary+=profit*0.15;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 xml:space="preserve">        case 5: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 xml:space="preserve">        case 6: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 xml:space="preserve">        case 7: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 xml:space="preserve">        case 8: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 xml:space="preserve">        case 9: salary+=profit*0.2;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>default: salary+=profit*0.25;  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ab/>
      </w:r>
      <w:r>
        <w:rPr>
          <w:rFonts w:ascii="宋体" w:hAnsi="宋体" w:hint="eastAsia"/>
          <w:szCs w:val="21"/>
          <w:lang w:eastAsia="zh-CN"/>
        </w:rPr>
        <w:t>printf("您当月的薪水为:   %.2f\n",salary);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2.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#include &lt;stdio.h&gt;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main()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int n,i,A,B,C,D,E,s;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A=B=C=D=E=0;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printf("输入学生人数:");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scanf("%d",&amp;n);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for(i=0;i&lt;n;i++)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printf("请输入学生%d的成绩:",i+1);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scanf("%d",&amp;s);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while(1){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  if(s&gt;=0&amp;&amp;s&lt;=100)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else{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printf("输入的成绩格式错误!\n请重新输入学生%d的成绩:(0&lt;=成绩&lt;=100:)",i+1);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scanf("%d",&amp;s);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switch(s/10)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case 6:D++;break;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case 7:C++;break;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case 8:B++;break;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case 9: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case 10:A++;break;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default:E++;break;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printf("成绩为A级人数: %d\n",A);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printf("成绩为B级人数: %d\n",B);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printf("成绩为C级人数: %d\n",C);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printf("成绩为D级人数: %d\n",D);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printf("成绩为E级人数: %d\n",E);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我的：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1.#include "stdio.h"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main(){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int profit,temp;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float salary = 500;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printf("Enter profit: 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scanf("%d",&amp;profit);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temp = (profit-1)/1000;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switch(temp){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case 0: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   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case 1:   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salary = profit*0.1 + salary;  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case 2: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case 3: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case 4: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salary = profit*0.15 + salary;  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case 5: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  case 6: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case 7: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case 8: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case 9: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salary = profit*0.2 + salary; 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default:  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salary = profit*0.25 + salary; 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printf("\nsalary = %0.2lf\n",salary);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return 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3.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#include "stdio.h"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main(){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int number,n1,n2,n3,n4;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int temp;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printf("Enter numner:");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scanf("%d",&amp;number);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n1 = number %10;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n2 = (number/10)%10;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n3 = (number/100)%10;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n4 =number/1000;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n1 --;  n1=(n1+9)%10;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n2 --;  n2=(n2+9)%10;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n3 --;  n3=(n3+9)%10;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n4 --;  n4=(n4+9)%10;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number  = n1*100+n2*1000+n3+n4*10;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printf("\nrenubmber = %04d\n",number);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return 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rPr>
          <w:rFonts w:ascii="宋体" w:hAnsi="宋体" w:hint="eastAsia"/>
          <w:szCs w:val="21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eastAsia="zh-CN"/>
        </w:rPr>
        <w:t>实验二</w:t>
      </w:r>
    </w:p>
    <w:p>
      <w:pPr>
        <w:numPr>
          <w:ilvl w:val="0"/>
          <w:numId w:val="2"/>
        </w:numPr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编写程序，验证哥德巴赫猜想：任何一个大于等于6的偶数均可表示为两个素数之和。例如6=3+3,</w:t>
      </w:r>
    </w:p>
    <w:p>
      <w:pPr>
        <w:ind w:left="360"/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8=3+5，</w:t>
      </w:r>
      <w:r>
        <w:rPr>
          <w:rFonts w:ascii="宋体" w:hAnsi="宋体"/>
          <w:szCs w:val="21"/>
        </w:rPr>
        <w:t>…</w:t>
      </w:r>
      <w:r>
        <w:rPr>
          <w:rFonts w:ascii="宋体" w:hAnsi="宋体" w:hint="eastAsia"/>
          <w:szCs w:val="21"/>
        </w:rPr>
        <w:t>，18=5+13。要求输入一个大于6的正整数n，将6-n之间的偶数都表示成两个素数之和，打印时一行打印5组。</w:t>
      </w:r>
    </w:p>
    <w:p>
      <w:pPr>
        <w:jc w:val="left"/>
        <w:rPr>
          <w:rFonts w:ascii="宋体" w:hAnsi="宋体" w:hint="eastAsia"/>
          <w:szCs w:val="21"/>
        </w:rPr>
      </w:pPr>
    </w:p>
    <w:p>
      <w:pPr>
        <w:jc w:val="left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2、编写程序，输入两个正整数m和n（m&gt;=1，n&gt;=500），统计并输出m和n之间的素数的个数以及这些素数的和。要求定义并调用函数prime(m)判断m是否是素数。</w:t>
      </w:r>
    </w:p>
    <w:p>
      <w:pPr>
        <w:ind w:firstLine="480"/>
        <w:rPr>
          <w:rFonts w:ascii="宋体" w:hAnsi="宋体" w:hint="eastAsia"/>
          <w:szCs w:val="21"/>
        </w:rPr>
      </w:pPr>
    </w:p>
    <w:p>
      <w:pPr>
        <w:numPr>
          <w:ilvl w:val="0"/>
          <w:numId w:val="3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（选作）输入一个整数，统计并输出该数中某个数字的个数。要求定义并调用函数countdigit(number，digit)，它的功能是统计整数number中数字digit的个数。例如，countdigit(10090,0)的返回值是3。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1.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#include &lt;stdio.h&gt;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prime(int a);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main()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n,j,i,t,p=1,count=0;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printf("Enter a number:");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scanf("%d",&amp;n);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while(1)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if(n&gt;6)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else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printf("Enter error!\nplease Enter the number again(n&gt;6) :");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scanf("%d",&amp;n);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for(j=6;j&lt;=n;j+=2)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for(i=3;i&lt;j/2;i+=2)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if(prime(i)==1&amp;&amp;prime(j-i)==1)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printf("   (%d) %d=%d+%d",p,j,i,j-i);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p++;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count++;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if(count%5==0)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printf("\n");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printf("\n");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return 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prime(int a)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int 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for(k=2;k&lt;a/2;k++)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if(a%k==0)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return 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return 1;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2.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#include &lt;stdio.h&gt;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#include &lt;math.h&gt;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prime(int a,int b);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main()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m,n;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printf("Enter two number:");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scanf("%d  ",&amp;m);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scanf("%d",&amp;n);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while(1){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if(m&gt;=1&amp;&amp;n&gt;=500)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else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printf("Enter error!please Enter the number again(m&gt;=1,n&gt;=500) :");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scanf("%d  ",&amp;m);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scanf("%d",&amp;n);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prime(m,n);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return 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prime(int a,int b)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i,j,k,sum,count;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sum=count=0;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printf("%d到%d之间所有的素数如下:\n",a,b);  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for(j=a;j&lt;=b;j++)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  <w:lang w:val="en-US" w:eastAsia="zh-CN"/>
        </w:rPr>
        <w:t xml:space="preserve">   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k=sqrt(j);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for(i=2;i&lt;=k;i++)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if(j%i==0)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if(i&gt;k)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printf("%6d",j);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count++;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sum+=j;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if(count%10==0)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printf("\n");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 xml:space="preserve">   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printf("\n");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printf("素数的个数是 %5d\n",count);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printf("所以素数的和为 %6d\n",sum);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return 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3.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#include&lt;stdio.h&gt;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countdigit(int a ,int b);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main(void)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int count,digit,i;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printf("Enter count:");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scanf("%d",&amp;count);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printf("Enter digit:");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scanf("%d",&amp;digit);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i=countdigit(count,digit);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printf("sum = %d\n",i);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return 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countdigit(int a ,int b)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{ 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int sum=0;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while(a !=0){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if(a%10==b){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sum++;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a=a/10;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ab/>
      </w:r>
      <w:r>
        <w:rPr>
          <w:rFonts w:ascii="宋体" w:hAnsi="宋体" w:hint="eastAsia"/>
          <w:szCs w:val="21"/>
          <w:lang w:val="en-US" w:eastAsia="zh-CN"/>
        </w:rPr>
        <w:t>return sum;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</w:p>
    <w:p>
      <w:pPr>
        <w:rPr>
          <w:rFonts w:hint="eastAsia"/>
        </w:rPr>
      </w:pPr>
      <w:r>
        <w:rPr>
          <w:rFonts w:hint="eastAsia"/>
          <w:lang w:eastAsia="zh-CN"/>
        </w:rPr>
        <w:t>实验三</w:t>
      </w:r>
    </w:p>
    <w:p>
      <w:pPr>
        <w:autoSpaceDE w:val="0"/>
        <w:autoSpaceDN w:val="0"/>
        <w:adjustRightInd w:val="0"/>
        <w:rPr>
          <w:rFonts w:ascii="宋体" w:cs="宋体" w:hint="eastAsia"/>
          <w:szCs w:val="21"/>
        </w:rPr>
      </w:pPr>
      <w:r>
        <w:rPr>
          <w:rFonts w:ascii="宋体" w:cs="宋体" w:hint="eastAsia"/>
          <w:szCs w:val="21"/>
        </w:rPr>
        <w:t>1、请编写一个函数</w:t>
      </w:r>
      <w:r>
        <w:rPr>
          <w:szCs w:val="21"/>
        </w:rPr>
        <w:t xml:space="preserve">int </w:t>
      </w:r>
      <w:r>
        <w:rPr>
          <w:rFonts w:ascii="Arial" w:hAnsi="Arial" w:cs="Arial"/>
          <w:szCs w:val="21"/>
          <w:shd w:val="clear" w:color="auto" w:fill="DDEDFF"/>
        </w:rPr>
        <w:t>homogeneous</w:t>
      </w:r>
      <w:r>
        <w:rPr>
          <w:szCs w:val="21"/>
        </w:rPr>
        <w:t xml:space="preserve"> ( int x )</w:t>
      </w:r>
      <w:r>
        <w:rPr>
          <w:rFonts w:ascii="宋体" w:cs="宋体" w:hint="eastAsia"/>
          <w:szCs w:val="21"/>
        </w:rPr>
        <w:t>，它的功能是：判断整数</w:t>
      </w:r>
      <w:r>
        <w:rPr>
          <w:szCs w:val="21"/>
        </w:rPr>
        <w:t>x</w:t>
      </w:r>
      <w:r>
        <w:rPr>
          <w:rFonts w:ascii="宋体" w:cs="宋体" w:hint="eastAsia"/>
          <w:szCs w:val="21"/>
        </w:rPr>
        <w:t>是否是同构数。若是同构数，函数返回</w:t>
      </w:r>
      <w:r>
        <w:rPr>
          <w:szCs w:val="21"/>
        </w:rPr>
        <w:t>1</w:t>
      </w:r>
      <w:r>
        <w:rPr>
          <w:rFonts w:ascii="宋体" w:cs="宋体" w:hint="eastAsia"/>
          <w:szCs w:val="21"/>
        </w:rPr>
        <w:t>；否则返回</w:t>
      </w:r>
      <w:r>
        <w:rPr>
          <w:szCs w:val="21"/>
        </w:rPr>
        <w:t>0</w:t>
      </w:r>
      <w:r>
        <w:rPr>
          <w:rFonts w:ascii="宋体" w:cs="宋体" w:hint="eastAsia"/>
          <w:szCs w:val="21"/>
        </w:rPr>
        <w:t>。所谓〃同构数〃是指这样的数，它出现在它的平方数的右边。例如：输入整数</w:t>
      </w:r>
      <w:r>
        <w:rPr>
          <w:szCs w:val="21"/>
        </w:rPr>
        <w:t>5</w:t>
      </w:r>
      <w:r>
        <w:rPr>
          <w:rFonts w:ascii="宋体" w:cs="宋体" w:hint="eastAsia"/>
          <w:szCs w:val="21"/>
        </w:rPr>
        <w:t>，</w:t>
      </w:r>
      <w:r>
        <w:rPr>
          <w:szCs w:val="21"/>
        </w:rPr>
        <w:t>5</w:t>
      </w:r>
      <w:r>
        <w:rPr>
          <w:rFonts w:ascii="宋体" w:cs="宋体" w:hint="eastAsia"/>
          <w:szCs w:val="21"/>
        </w:rPr>
        <w:t>的平方数是</w:t>
      </w:r>
      <w:r>
        <w:rPr>
          <w:szCs w:val="21"/>
        </w:rPr>
        <w:t>25</w:t>
      </w:r>
      <w:r>
        <w:rPr>
          <w:rFonts w:ascii="宋体" w:cs="宋体" w:hint="eastAsia"/>
          <w:szCs w:val="21"/>
        </w:rPr>
        <w:t>，</w:t>
      </w:r>
      <w:r>
        <w:rPr>
          <w:szCs w:val="21"/>
        </w:rPr>
        <w:t>5</w:t>
      </w:r>
      <w:r>
        <w:rPr>
          <w:rFonts w:ascii="宋体" w:cs="宋体" w:hint="eastAsia"/>
          <w:szCs w:val="21"/>
        </w:rPr>
        <w:t>是</w:t>
      </w:r>
      <w:r>
        <w:rPr>
          <w:szCs w:val="21"/>
        </w:rPr>
        <w:t>25</w:t>
      </w:r>
      <w:r>
        <w:rPr>
          <w:rFonts w:ascii="宋体" w:cs="宋体" w:hint="eastAsia"/>
          <w:szCs w:val="21"/>
        </w:rPr>
        <w:t>中右侧的数，所以</w:t>
      </w:r>
      <w:r>
        <w:rPr>
          <w:szCs w:val="21"/>
        </w:rPr>
        <w:t>5</w:t>
      </w:r>
      <w:r>
        <w:rPr>
          <w:rFonts w:ascii="宋体" w:cs="宋体" w:hint="eastAsia"/>
          <w:szCs w:val="21"/>
        </w:rPr>
        <w:t>是同构数。</w:t>
      </w:r>
      <w:r>
        <w:rPr>
          <w:szCs w:val="21"/>
        </w:rPr>
        <w:t>X</w:t>
      </w:r>
      <w:r>
        <w:rPr>
          <w:rFonts w:ascii="宋体" w:cs="宋体" w:hint="eastAsia"/>
          <w:szCs w:val="21"/>
        </w:rPr>
        <w:t>的值由主函数从键盘读入，要求不大于</w:t>
      </w:r>
      <w:r>
        <w:rPr>
          <w:rFonts w:hint="eastAsia"/>
          <w:szCs w:val="21"/>
        </w:rPr>
        <w:t>3</w:t>
      </w:r>
      <w:r>
        <w:rPr>
          <w:szCs w:val="21"/>
        </w:rPr>
        <w:t>00</w:t>
      </w:r>
      <w:r>
        <w:rPr>
          <w:rFonts w:ascii="宋体" w:cs="宋体" w:hint="eastAsia"/>
          <w:szCs w:val="21"/>
        </w:rPr>
        <w:t>。</w:t>
      </w:r>
    </w:p>
    <w:p>
      <w:pPr>
        <w:jc w:val="left"/>
        <w:rPr>
          <w:rFonts w:ascii="宋体" w:hAnsi="宋体" w:hint="eastAsia"/>
          <w:szCs w:val="21"/>
        </w:rPr>
      </w:pPr>
    </w:p>
    <w:p>
      <w:pPr>
        <w:numPr>
          <w:ilvl w:val="0"/>
          <w:numId w:val="4"/>
        </w:numPr>
        <w:rPr>
          <w:rFonts w:hint="eastAsia"/>
          <w:kern w:val="16"/>
        </w:rPr>
      </w:pPr>
      <w:r>
        <w:rPr>
          <w:rFonts w:ascii="宋体" w:hAnsi="宋体" w:hint="eastAsia"/>
          <w:szCs w:val="21"/>
        </w:rPr>
        <w:t>输入一个正整数n，</w:t>
      </w:r>
      <w:r>
        <w:rPr>
          <w:rFonts w:hint="eastAsia"/>
          <w:kern w:val="16"/>
        </w:rPr>
        <w:t>找出n以内的所有</w:t>
      </w:r>
      <w:r>
        <w:rPr>
          <w:rFonts w:hint="eastAsia"/>
          <w:kern w:val="16"/>
        </w:rPr>
        <w:t>“</w:t>
      </w:r>
      <w:r>
        <w:rPr>
          <w:rFonts w:hint="eastAsia"/>
          <w:kern w:val="16"/>
        </w:rPr>
        <w:t>完数</w:t>
      </w:r>
      <w:r>
        <w:rPr>
          <w:rFonts w:hint="eastAsia"/>
          <w:kern w:val="16"/>
        </w:rPr>
        <w:t>”</w:t>
      </w:r>
      <w:r>
        <w:rPr>
          <w:rFonts w:hint="eastAsia"/>
          <w:kern w:val="16"/>
        </w:rPr>
        <w:t>。所谓</w:t>
      </w:r>
      <w:r>
        <w:rPr>
          <w:rFonts w:hint="eastAsia"/>
          <w:kern w:val="16"/>
        </w:rPr>
        <w:t>“</w:t>
      </w:r>
      <w:r>
        <w:rPr>
          <w:rFonts w:hint="eastAsia"/>
          <w:kern w:val="16"/>
        </w:rPr>
        <w:t>完数</w:t>
      </w:r>
      <w:r>
        <w:rPr>
          <w:rFonts w:hint="eastAsia"/>
          <w:kern w:val="16"/>
        </w:rPr>
        <w:t>”</w:t>
      </w:r>
      <w:r>
        <w:rPr>
          <w:rFonts w:hint="eastAsia"/>
          <w:kern w:val="16"/>
        </w:rPr>
        <w:t>是一个自然数，除了它本身之外的各因子之和等于它本身。定义一个函数，判断某个正整数是否是完数，并输出其因子。例如，6的因子为1，2，3，而6=1+2+3，因此6是完数，输出6=1+2+3。（提示：如果n除以i(1&lt;=i&lt;m)的余数为0，则i是n的因子;求出n的所有因子，然后对因子累加，若累加以后的和等于n，则n是完数）</w:t>
      </w:r>
    </w:p>
    <w:p>
      <w:pPr>
        <w:numPr>
          <w:ilvl w:val="0"/>
          <w:numId w:val="0"/>
        </w:numPr>
        <w:rPr>
          <w:rFonts w:hint="eastAsia"/>
          <w:kern w:val="16"/>
        </w:rPr>
      </w:pP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1.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#include&lt;stdio.h&gt;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#include&lt;math.h&gt;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int homogeneous(int x);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main()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int x;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printf("Enter a number:");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scanf("%d",&amp;x);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while(1)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if(x&lt;=300)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break;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else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printf("Enter error!\nplease Enter the number again(x&lt;=300):");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scanf("%d",&amp;x);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if(homogeneous(x)==1)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printf("   结果:%d是同构数\n",x);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else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printf("   结果:%d不是同构数\n",x);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int homogeneous(int x)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int i,j,k,count=0;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i=x;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j=x*x;</w:t>
      </w:r>
    </w:p>
    <w:p>
      <w:pPr>
        <w:numPr>
          <w:ilvl w:val="0"/>
          <w:numId w:val="0"/>
        </w:numPr>
        <w:rPr>
          <w:rFonts w:hint="eastAsia"/>
          <w:kern w:val="16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while(i!=0)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i/=10;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count++;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k=pow(10,count);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if((j-x)%k==0)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return 1;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return 0;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2.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#include&lt;stdafx&gt;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#include&lt;stdio.h&gt;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main()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int n,i,j,k=0,sum=0,a[100];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printf("请输入一个数字:");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scanf("%d",&amp;n);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for(i=1;i&lt;=n;i++)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sum=0;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k=0;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for(j=1;j&lt;i;j++)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if(i%j==0)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  a[k++]=j;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  sum+=j;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if(sum==i)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{</w:t>
      </w:r>
      <w:r>
        <w:rPr>
          <w:rFonts w:hint="eastAsia"/>
          <w:kern w:val="16"/>
          <w:lang w:val="en-US" w:eastAsia="zh-CN"/>
        </w:rPr>
        <w:tab/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printf("完数是%5d   ",j);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printf("其因子是");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while(k--)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printf("%5d ",a[k]);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printf("\n");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5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修改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#include&lt;stdio.h&gt;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int Count=0;</w:t>
      </w:r>
    </w:p>
    <w:p>
      <w:pPr>
        <w:numPr>
          <w:ilvl w:val="0"/>
          <w:numId w:val="0"/>
        </w:numPr>
        <w:rPr>
          <w:rFonts w:hint="eastAsia"/>
          <w:kern w:val="16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hint="eastAsia"/>
          <w:kern w:val="16"/>
          <w:lang w:val="en-US" w:eastAsia="zh-CN"/>
        </w:rPr>
        <w:t>void input_stu(int a[][7])  //输入学生成绩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int i,n;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printf("输入要新建的学生人数:");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scanf("%d",&amp;n);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if(Count==80)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 printf("The array is full!\n");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 return;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for(i=0;i&lt;n;i++)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printf("Input No.%d:\n",i+1);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printf("Input the student's num:");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scanf("%d\n",&amp;a[0][0]);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printf("Input the student's course score1:");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scanf("%d\n",&amp;a[0][1]);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printf("Input the student's course score2:");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scanf("%d\n",&amp;a[0][2]);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printf("Input the student's course score3:");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scanf("%d\n",&amp;a[0][3]);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printf("Input the student's course score4:");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scanf("%d\n",&amp;a[0][4]);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printf("Input the student's course score5:");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scanf("%d\n",&amp;a[0][5]);</w:t>
      </w:r>
      <w:r>
        <w:rPr>
          <w:rFonts w:hint="eastAsia"/>
          <w:kern w:val="16"/>
          <w:lang w:val="en-US" w:eastAsia="zh-CN"/>
        </w:rPr>
        <w:tab/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Count++;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void avr_stu(int a[][7],double b[])   //计算学生平均分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int i,j;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for(i=0;i&lt;Count;i++)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a[i][6]=(a[i][1]+[i][2]+a[i][3]+a[i][4]+a[i][5])/5.0;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printf("学生平均分如下:\n");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for(i=0;i&lt;Count;i++)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printf("%5d",a[i][6]);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if(i%5==0)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printf("\n");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void avr_cor(int a[][7],double b[])   //计算课程平均分</w:t>
      </w:r>
    </w:p>
    <w:p>
      <w:pPr>
        <w:numPr>
          <w:ilvl w:val="0"/>
          <w:numId w:val="0"/>
        </w:numPr>
        <w:rPr>
          <w:rFonts w:hint="eastAsia"/>
          <w:kern w:val="16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int i,j,k;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for(i=0;i&lt;5;i++)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for(k=0;k&lt;Count;k++)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b[i]+=a[k][2+i];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printf("课程平均分如下:\n");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for(i=0;i&lt;5;i++)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printf("%.2f",b[i]);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void highest(int a[][7],double c[])  //查询最高分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int i,j;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double temp;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for(i=0;i&lt;Count;i++)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c[i]=a[i][6];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for(j=0;j&lt;Count-1;j++)   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{  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for (i=0;i&lt;Count-1-j;i++) 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if (c[i]&gt;c[i+1]) 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 {   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     temp=c[i]; 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    c[i]=c[i+1]; 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    c[i+1]=temp;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  } 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printf("平均分最高分:%.2f",c[Count-1]);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void output_stu(a[][7],b[],c[])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int i,j;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printf("num course1 course2 course3  ourse4 course5 平均分\n");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for(i=0;i&lt;Count;i++)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for(j=0;j&lt;7;j++)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  printf("%5d",a[i][j]);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   if(i%7==0)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  printf("\n");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printf("avr_cor1 avr_cor2 avr_cor3 avr_cor4 avr_cor5\n");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for(j=0;j&lt;6;j++)</w:t>
      </w:r>
    </w:p>
    <w:p>
      <w:pPr>
        <w:numPr>
          <w:ilvl w:val="0"/>
          <w:numId w:val="0"/>
        </w:numPr>
        <w:rPr>
          <w:rFonts w:hint="eastAsia"/>
          <w:kern w:val="16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  <w:r>
        <w:rPr>
          <w:rFonts w:hint="eastAsia"/>
          <w:kern w:val="16"/>
          <w:lang w:val="en-US" w:eastAsia="zh-CN"/>
        </w:rPr>
        <w:t xml:space="preserve">  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 printf("%.2f",b[j]);   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printf("\n");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printf("平均分最高分:%.2f",c[Count-1]);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/*void input_stu(int );            //输入学生成绩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void highest(int,double);           //查询最高分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void output_stu(int,double,double); //输出学生成绩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void avr_stu(int ,double );         //计算学生平均分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void avr_cor(int ,double );         //计算课程平均分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int Count=0;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int a[80][7];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double b[6],c[80]; */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int main(void)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int choice,num;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int a[80][7];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 xml:space="preserve">double b[6],c[80];   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do{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printf("choice: 1:input  2.calculate average  3.calculate avrscore  4:search highest  5:output  0:exit\n");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scanf("%d",&amp;choice);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switch(choice)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{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case 1 : input_stu(a);break;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case 2 : avr_stu(a,b);break;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case 3 : avr_cor(a,b);break;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case 4 : highest(a,c);break;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case 5 : output_stu(a,b,c);break;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case 0 : break;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}while(choice!=0);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 xml:space="preserve">    printf("END!\n");</w:t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ab/>
      </w:r>
      <w:r>
        <w:rPr>
          <w:rFonts w:hint="eastAsia"/>
          <w:kern w:val="16"/>
          <w:lang w:val="en-US" w:eastAsia="zh-CN"/>
        </w:rPr>
        <w:t>return 0;</w:t>
      </w:r>
      <w:r>
        <w:rPr>
          <w:rFonts w:hint="eastAsia"/>
          <w:kern w:val="16"/>
          <w:lang w:val="en-US" w:eastAsia="zh-CN"/>
        </w:rPr>
        <w:tab/>
      </w:r>
    </w:p>
    <w:p>
      <w:pPr>
        <w:numPr>
          <w:ilvl w:val="0"/>
          <w:numId w:val="0"/>
        </w:numPr>
        <w:rPr>
          <w:rFonts w:hint="eastAsia"/>
          <w:kern w:val="16"/>
        </w:rPr>
      </w:pPr>
      <w:r>
        <w:rPr>
          <w:rFonts w:hint="eastAsia"/>
          <w:kern w:val="16"/>
          <w:lang w:val="en-US" w:eastAsia="zh-CN"/>
        </w:rPr>
        <w:t>}</w:t>
      </w:r>
    </w:p>
    <w:p>
      <w:pPr>
        <w:numPr>
          <w:ilvl w:val="0"/>
          <w:numId w:val="0"/>
        </w:numPr>
        <w:rPr>
          <w:rFonts w:hint="eastAsia"/>
          <w:kern w:val="16"/>
        </w:rPr>
      </w:pPr>
    </w:p>
    <w:p>
      <w:pPr>
        <w:numPr>
          <w:ilvl w:val="0"/>
          <w:numId w:val="0"/>
        </w:numPr>
        <w:rPr>
          <w:rFonts w:hint="eastAsia"/>
          <w:kern w:val="16"/>
        </w:rPr>
      </w:pPr>
    </w:p>
    <w:p>
      <w:pPr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11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</w:rPr>
        <w:t xml:space="preserve">3、参考下图，开发一个学生成绩统计程序，题目要求见课本P111第11题。 </w:t>
      </w:r>
    </w:p>
    <w:p>
      <w:pPr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对象 1" o:spid="_x0000_i1026" type="#_x0000_t75" style="width:448.62pt;height:79.45pt;mso-position-horizontal-relative:page;mso-position-vertical-relative:page;mso-wrap-style:square" filled="f" stroked="f">
            <v:imagedata r:id="rId4" o:title="" croptop="-4197f" cropbottom="-4266f" cropleft="-2762f" cropright="-687f"/>
            <v:path o:extrusionok="f"/>
            <o:lock v:ext="edit" aspectratio="f"/>
          </v:shape>
        </w:pic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3.</w: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没做</w:t>
      </w:r>
    </w:p>
    <w:p>
      <w:pPr>
        <w:rPr>
          <w:rFonts w:ascii="宋体" w:hAnsi="宋体" w:hint="eastAsia"/>
          <w:szCs w:val="21"/>
        </w:rPr>
      </w:pPr>
    </w:p>
    <w:p>
      <w:pPr>
        <w:rPr>
          <w:rFonts w:hint="eastAsia"/>
        </w:rPr>
      </w:pPr>
      <w:r>
        <w:rPr>
          <w:rFonts w:hint="eastAsia"/>
          <w:lang w:eastAsia="zh-CN"/>
        </w:rPr>
        <w:t>实验四</w:t>
      </w:r>
    </w:p>
    <w:p>
      <w:pPr>
        <w:autoSpaceDE w:val="0"/>
        <w:autoSpaceDN w:val="0"/>
        <w:adjustRightInd w:val="0"/>
        <w:rPr>
          <w:rFonts w:ascii="宋体" w:cs="宋体" w:hint="eastAsia"/>
          <w:szCs w:val="21"/>
        </w:rPr>
      </w:pPr>
      <w:r>
        <w:rPr>
          <w:rFonts w:ascii="宋体" w:cs="宋体" w:hint="eastAsia"/>
          <w:szCs w:val="21"/>
        </w:rPr>
        <w:t>1、输入一个正整数n（0&lt;n&lt;20），接着输入一组（n个）整数，将n个整数按照顺序排列好之后，再输入一个整数x，把x插入到这组数组中，使得该组数组仍然有序。</w:t>
      </w:r>
    </w:p>
    <w:p>
      <w:pPr>
        <w:jc w:val="left"/>
        <w:rPr>
          <w:rFonts w:ascii="宋体" w:hAnsi="宋体" w:hint="eastAsia"/>
          <w:szCs w:val="21"/>
        </w:rPr>
      </w:pP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2、参考下图，开发一个学生成绩统计程序，题目要求见课本P111第11题。 </w: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/>
          <w:szCs w:val="21"/>
        </w:rPr>
        <w:pict>
          <v:shape id="对象 1" o:spid="_x0000_i1027" type="#_x0000_t75" style="width:448.62pt;height:79.45pt;mso-position-horizontal-relative:page;mso-position-vertical-relative:page;mso-wrap-style:square" filled="f" stroked="f">
            <v:imagedata r:id="rId4" o:title="" croptop="-4197f" cropbottom="-4266f" cropleft="-2762f" cropright="-687f"/>
            <v:path o:extrusionok="f"/>
            <o:lock v:ext="edit" aspectratio="f"/>
          </v:shape>
        </w:pic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3、输入一个正整数n（n&lt;=10），输出下列的特殊n阶方阵（顺时针方向旋进）。</w:t>
      </w:r>
    </w:p>
    <w:p>
      <w:pPr>
        <w:rPr>
          <w:rFonts w:ascii="宋体" w:hAnsi="宋体" w:hint="eastAsia"/>
          <w:szCs w:val="21"/>
        </w:rPr>
      </w:pPr>
    </w:p>
    <w:p>
      <w:pPr>
        <w:ind w:firstLine="4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1    2   3   4   5                       1   2   3   4  </w:t>
      </w:r>
    </w:p>
    <w:p>
      <w:pPr>
        <w:ind w:firstLine="4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16   0   0   0   6                       12  0   0   5</w:t>
      </w:r>
    </w:p>
    <w:p>
      <w:pPr>
        <w:ind w:firstLine="405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15   0   0   0   7     n=5               11  0   0   6             n=4</w: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14   0   0   0   8                       10  9   8   7 </w:t>
      </w:r>
    </w:p>
    <w:p>
      <w:p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 xml:space="preserve">    13   12  11  10  9                       </w:t>
      </w:r>
    </w:p>
    <w:p>
      <w:pPr>
        <w:rPr>
          <w:rFonts w:ascii="宋体" w:hAnsi="宋体" w:hint="eastAsia"/>
          <w:szCs w:val="21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1.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#include &lt;stdio.h&gt;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int main(void)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{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int i, j, k,n, x, temp,a[21];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printf("Input a number:");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scanf("%d", &amp;n);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while(1)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{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if(n&lt;=0||n&gt;=20)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{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 printf("Error!Please input again:(0&lt;n&lt;20)");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scanf("%d\n", &amp;k);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n=k;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 }</w:t>
      </w:r>
    </w:p>
    <w:p>
      <w:pPr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2"/>
          <w:cols w:space="708"/>
          <w:titlePg w:val="0"/>
          <w:docGrid w:type="lines" w:linePitch="312"/>
        </w:sectPr>
      </w:pPr>
      <w:r>
        <w:rPr>
          <w:rFonts w:hint="eastAsia"/>
          <w:lang w:val="en-US" w:eastAsia="zh-CN"/>
        </w:rPr>
        <w:t xml:space="preserve">       else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break;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}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printf("Please input %d numbers: ",n);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for(i=0; i&lt;n; i++)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scanf("%d",&amp;a[i]);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for(j=0;j&lt;n-1;j++)  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{ 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for (i=0;i&lt;n-1-j;i++)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if (a[i]&gt;a[i+1])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{  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temp=a[i];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a[i]=a[i+1];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a[i+1]=temp;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}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}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for(i=0;i&lt;n;i++)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printf("%5d",a[i] );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printf("\n");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printf("Please input another number: ");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scanf("%d", &amp;x);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a[n]=x;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for(j=0;j&lt;n;j++)  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{ 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for (i=0;i&lt;n-j;i++)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if (a[i]&gt;a[i+1])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{  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temp=a[i];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a[i]=a[i+1];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a[i+1]=temp;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}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}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for(i=0;i&lt;n+1;i++)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printf("%5d",a[i] );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printf("\n");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return 0;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val="en-US" w:eastAsia="zh-CN"/>
        </w:rPr>
        <w:t>2.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没做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3.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#include&lt;stdio.h&gt;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int main(void)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{</w:t>
      </w:r>
    </w:p>
    <w:p>
      <w:pPr>
        <w:rPr>
          <w:rFonts w:hint="eastAsia"/>
        </w:rPr>
        <w:sectPr>
          <w:type w:val="nextPage"/>
          <w:pgSz w:w="11906" w:h="16838"/>
          <w:pgMar w:top="1440" w:right="1800" w:bottom="1440" w:left="1800" w:header="851" w:footer="992" w:gutter="0"/>
          <w:pgNumType w:start="13"/>
          <w:cols w:space="708"/>
          <w:titlePg w:val="0"/>
          <w:docGrid w:type="lines" w:linePitch="312"/>
        </w:sectPr>
      </w:pPr>
      <w:r>
        <w:rPr>
          <w:rFonts w:hint="eastAsia"/>
          <w:lang w:val="en-US" w:eastAsia="zh-CN"/>
        </w:rPr>
        <w:t>int a[10][10],i,j,k,n;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printf("Input anumber:");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scanf("%d",&amp;n);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while(1)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{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if(n&lt;=0||n&gt;=11)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{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 printf("Error!Please input again:(1&lt;=n&lt;=10)");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scanf("%d\n", &amp;k);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n=k;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 }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else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break;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}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for(i=0;i&lt;n;i++)/*n乘n二维数组全      部赋值为0*/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for(j=0;j&lt;n;j++)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a[i][j]=0;        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for(i=0;i&lt;n;i++)   // 第一排赋值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a[0][i]=i+1;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for(i=0;i&lt;n;i++)  //最后一列赋值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a[i][n-1]=n+i;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for(i=0;i&lt;n;i++)  //最后一排赋值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a[n-1][n-1-i]=n+n-1+i;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for(i=0;i&lt;n-1;i++)  //第一列赋值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a[n-1-i][0]=n+n-1+n-1+i;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for(i=0;i&lt;n;i++)  //矩阵输出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{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for(j=0;j&lt;n;j++)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printf("%5d",a[i][j]);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printf("\n");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}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return 0;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lang w:eastAsia="zh-CN"/>
        </w:rPr>
        <w:t>实验五</w:t>
      </w:r>
    </w:p>
    <w:p>
      <w:pPr>
        <w:autoSpaceDE w:val="0"/>
        <w:autoSpaceDN w:val="0"/>
        <w:adjustRightInd w:val="0"/>
        <w:rPr>
          <w:rFonts w:ascii="宋体" w:cs="宋体" w:hint="eastAsia"/>
          <w:szCs w:val="21"/>
        </w:rPr>
      </w:pPr>
      <w:r>
        <w:rPr>
          <w:rFonts w:ascii="宋体" w:cs="宋体" w:hint="eastAsia"/>
          <w:szCs w:val="21"/>
        </w:rPr>
        <w:t>1、输入一个以回车符结束的字符串（少于80个字符），统计并输出辅音字母的个数（即除</w:t>
      </w:r>
      <w:r>
        <w:rPr>
          <w:rFonts w:ascii="宋体" w:cs="宋体" w:hint="eastAsia"/>
          <w:szCs w:val="21"/>
        </w:rPr>
        <w:t>‘</w:t>
      </w:r>
      <w:r>
        <w:rPr>
          <w:rFonts w:ascii="宋体" w:cs="宋体" w:hint="eastAsia"/>
          <w:szCs w:val="21"/>
        </w:rPr>
        <w:t>a</w:t>
      </w:r>
      <w:r>
        <w:rPr>
          <w:rFonts w:ascii="宋体" w:cs="宋体" w:hint="eastAsia"/>
          <w:szCs w:val="21"/>
        </w:rPr>
        <w:t>’‘</w:t>
      </w:r>
      <w:r>
        <w:rPr>
          <w:rFonts w:ascii="宋体" w:cs="宋体" w:hint="eastAsia"/>
          <w:szCs w:val="21"/>
        </w:rPr>
        <w:t>e</w:t>
      </w:r>
      <w:r>
        <w:rPr>
          <w:rFonts w:ascii="宋体" w:cs="宋体" w:hint="eastAsia"/>
          <w:szCs w:val="21"/>
        </w:rPr>
        <w:t>’‘</w:t>
      </w:r>
      <w:r>
        <w:rPr>
          <w:rFonts w:ascii="宋体" w:cs="宋体" w:hint="eastAsia"/>
          <w:szCs w:val="21"/>
        </w:rPr>
        <w:t>i</w:t>
      </w:r>
      <w:r>
        <w:rPr>
          <w:rFonts w:ascii="宋体" w:cs="宋体" w:hint="eastAsia"/>
          <w:szCs w:val="21"/>
        </w:rPr>
        <w:t>’‘</w:t>
      </w:r>
      <w:r>
        <w:rPr>
          <w:rFonts w:ascii="宋体" w:cs="宋体" w:hint="eastAsia"/>
          <w:szCs w:val="21"/>
        </w:rPr>
        <w:t>o</w:t>
      </w:r>
      <w:r>
        <w:rPr>
          <w:rFonts w:ascii="宋体" w:cs="宋体" w:hint="eastAsia"/>
          <w:szCs w:val="21"/>
        </w:rPr>
        <w:t>’‘</w:t>
      </w:r>
      <w:r>
        <w:rPr>
          <w:rFonts w:ascii="宋体" w:cs="宋体" w:hint="eastAsia"/>
          <w:szCs w:val="21"/>
        </w:rPr>
        <w:t>u</w:t>
      </w:r>
      <w:r>
        <w:rPr>
          <w:rFonts w:ascii="宋体" w:cs="宋体" w:hint="eastAsia"/>
          <w:szCs w:val="21"/>
        </w:rPr>
        <w:t>’</w:t>
      </w:r>
      <w:r>
        <w:rPr>
          <w:rFonts w:ascii="宋体" w:cs="宋体" w:hint="eastAsia"/>
          <w:szCs w:val="21"/>
        </w:rPr>
        <w:t>-包括大写，以外的其他字母），最后按顺序和逆序的方式输出这个字符串的内容。</w:t>
      </w:r>
    </w:p>
    <w:p>
      <w:pPr>
        <w:jc w:val="left"/>
        <w:rPr>
          <w:rFonts w:ascii="宋体" w:hAnsi="宋体" w:hint="eastAsia"/>
          <w:szCs w:val="21"/>
        </w:rPr>
      </w:pPr>
    </w:p>
    <w:p>
      <w:pPr>
        <w:numPr>
          <w:ilvl w:val="0"/>
          <w:numId w:val="6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t>输入一串字符（少于80个字符），按照8进制、10进制与16进制分别提取各自有效的字符串，打印输出这些字符串。然后分别转化为十进制整数后再打印输出。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1.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#include&lt;stdio.h&gt;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14"/>
          <w:cols w:space="708"/>
          <w:titlePg w:val="0"/>
          <w:docGrid w:type="lines" w:linePitch="312"/>
        </w:sectPr>
      </w:pPr>
      <w:r>
        <w:rPr>
          <w:rFonts w:ascii="宋体" w:hAnsi="宋体" w:hint="eastAsia"/>
          <w:szCs w:val="21"/>
          <w:lang w:val="en-US" w:eastAsia="zh-CN"/>
        </w:rPr>
        <w:t>int main(void)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int i=0,p=0,count=0,num=0,j,k;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char s[80],c;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printf("please input a string:\n");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while((c=getchar())!='\n')    //while循环依次输入字符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s[i++]=c;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++p;        //计算（除回车之外的）输入字符的个数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} 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while(1) //判断输入个数是否小于80，否则重新输入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if(i&gt;=79)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   printf("Error !Please input again(输入字符应小于80个)：");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   i=0;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  while((c=getchar())!='\n')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         s[i++]=c;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 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  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else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     break;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s[i]='\0';      //将最后一个字符给回车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for(i=0;s[i]!='\0';i++)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if(s[i]&gt;='A'&amp;&amp;s[i]&lt;='Z')  //判断字符在A和Z之间，并排除大写元音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if(s[i]!='A'&amp;&amp;s[i]!='E'&amp;&amp;s[i]!='I'&amp;&amp;s[i]!='O'&amp;&amp;s[i]!='U' 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count++;       //计算大写辅音字母个数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else if(s[i]&gt;='a'&amp;&amp;s[i]&lt;='z')   //判断字符在a和z之间，并排除小写元音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if(s[i]!='a'&amp;&amp;s[i]!='e'&amp;&amp;s[i]!='i'&amp;&amp;s[i]!='o'&amp;&amp;s[i]!='u' 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num++;     //计算小写辅音字母个数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j=count+num;  //计算大写和小写辅音字母个数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printf("顺序输出字符:\n");  //从输入的第一个字符开始输出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for (i=0;i&lt;p;i++)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printf("%c  ",s[i]);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i=0;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>while(i&lt;80)  //计算输入的除回车外的字符个数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{</w:t>
      </w:r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  <w:lang w:val="en-US" w:eastAsia="zh-CN"/>
        </w:rPr>
        <w:t xml:space="preserve">     if(s[i]=='\0')</w:t>
      </w:r>
      <w:r>
        <w:rPr>
          <w:rFonts w:ascii="宋体" w:hAnsi="宋体" w:hint="eastAsia"/>
          <w:szCs w:val="21"/>
        </w:rPr>
        <w:br/>
      </w:r>
      <w:r>
        <w:rPr>
          <w:rFonts w:ascii="宋体" w:hAnsi="宋体"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https://d.book118.com/777113023101006045</w:t>
        </w:r>
      </w:hyperlink>
    </w:p>
    <w:p>
      <w:pPr>
        <w:numPr>
          <w:ilvl w:val="0"/>
          <w:numId w:val="0"/>
        </w:numPr>
        <w:rPr>
          <w:rFonts w:ascii="宋体" w:hAnsi="宋体" w:hint="eastAsia"/>
          <w:szCs w:val="21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5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D2631"/>
    <w:multiLevelType w:val="multilevel"/>
    <w:tmpl w:val="2F1D2631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3B4DDDA"/>
    <w:multiLevelType w:val="singleLevel"/>
    <w:tmpl w:val="53B4DDDA"/>
    <w:lvl w:ilvl="0">
      <w:start w:val="3"/>
      <w:numFmt w:val="decimal"/>
      <w:suff w:val="nothing"/>
      <w:lvlText w:val="%1、"/>
      <w:lvlJc w:val="left"/>
    </w:lvl>
  </w:abstractNum>
  <w:abstractNum w:abstractNumId="2">
    <w:nsid w:val="53B4E008"/>
    <w:multiLevelType w:val="singleLevel"/>
    <w:tmpl w:val="53B4E008"/>
    <w:lvl w:ilvl="0">
      <w:start w:val="3"/>
      <w:numFmt w:val="decimal"/>
      <w:suff w:val="nothing"/>
      <w:lvlText w:val="%1、"/>
      <w:lvlJc w:val="left"/>
    </w:lvl>
  </w:abstractNum>
  <w:abstractNum w:abstractNumId="3">
    <w:nsid w:val="53B4E0A0"/>
    <w:multiLevelType w:val="singleLevel"/>
    <w:tmpl w:val="53B4E0A0"/>
    <w:lvl w:ilvl="0">
      <w:start w:val="2"/>
      <w:numFmt w:val="decimal"/>
      <w:suff w:val="nothing"/>
      <w:lvlText w:val="%1."/>
      <w:lvlJc w:val="left"/>
    </w:lvl>
  </w:abstractNum>
  <w:abstractNum w:abstractNumId="4">
    <w:nsid w:val="53B4E115"/>
    <w:multiLevelType w:val="singleLevel"/>
    <w:tmpl w:val="53B4E115"/>
    <w:lvl w:ilvl="0">
      <w:start w:val="1"/>
      <w:numFmt w:val="decimal"/>
      <w:suff w:val="nothing"/>
      <w:lvlText w:val="%1."/>
      <w:lvlJc w:val="left"/>
    </w:lvl>
  </w:abstractNum>
  <w:abstractNum w:abstractNumId="5">
    <w:nsid w:val="53B4E163"/>
    <w:multiLevelType w:val="singleLevel"/>
    <w:tmpl w:val="53B4E163"/>
    <w:lvl w:ilvl="0">
      <w:start w:val="2"/>
      <w:numFmt w:val="decimal"/>
      <w:suff w:val="nothing"/>
      <w:lvlText w:val="%1、"/>
      <w:lvlJc w:val="left"/>
    </w:lvl>
  </w:abstractNum>
  <w:abstractNum w:abstractNumId="6">
    <w:nsid w:val="53B4E27F"/>
    <w:multiLevelType w:val="singleLevel"/>
    <w:tmpl w:val="53B4E27F"/>
    <w:lvl w:ilvl="0">
      <w:start w:val="2"/>
      <w:numFmt w:val="decimal"/>
      <w:suff w:val="nothing"/>
      <w:lvlText w:val="%1、"/>
      <w:lvlJc w:val="left"/>
    </w:lvl>
  </w:abstractNum>
  <w:abstractNum w:abstractNumId="7">
    <w:nsid w:val="53B4E42A"/>
    <w:multiLevelType w:val="singleLevel"/>
    <w:tmpl w:val="53B4E42A"/>
    <w:lvl w:ilvl="0">
      <w:start w:val="2"/>
      <w:numFmt w:val="decimal"/>
      <w:suff w:val="nothing"/>
      <w:lvlText w:val="%1."/>
      <w:lvlJc w:val="left"/>
    </w:lvl>
  </w:abstractNum>
  <w:abstractNum w:abstractNumId="8">
    <w:nsid w:val="53B4E453"/>
    <w:multiLevelType w:val="singleLevel"/>
    <w:tmpl w:val="53B4E453"/>
    <w:lvl w:ilvl="0">
      <w:start w:val="2"/>
      <w:numFmt w:val="decimal"/>
      <w:suff w:val="nothing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10" w:qFormat="1"/>
    <w:lsdException w:name="Closing" w:semiHidden="1" w:uiPriority="99" w:unhideWhenUsed="1"/>
    <w:lsdException w:name="Signature" w:semiHidden="1" w:uiPriority="99" w:unhideWhenUsed="1"/>
    <w:lsdException w:name="Default Paragraph Font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11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Grid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character" w:default="1" w:styleId="DefaultParagraphFont">
    <w:name w:val="Default Paragraph Font"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777113023101006045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0</TotalTime>
  <Pages>15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实验一</dc:title>
  <dc:creator>Administrator</dc:creator>
  <cp:lastModifiedBy>Administrator</cp:lastModifiedBy>
  <cp:revision>2</cp:revision>
  <dcterms:created xsi:type="dcterms:W3CDTF">2008-12-26T08:45:00Z</dcterms:created>
  <dcterms:modified xsi:type="dcterms:W3CDTF">2014-07-13T09:09:04Z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2052-9.1.0.4716</vt:lpwstr>
  </property>
</Properties>
</file>