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/>
          <w:sz w:val="36"/>
          <w:szCs w:val="36"/>
        </w:rPr>
      </w:pPr>
      <w:r>
        <w:rPr>
          <w:rFonts w:ascii="黑体" w:eastAsia="黑体" w:hAnsi="黑体" w:cs="黑体" w:hint="eastAsia"/>
          <w:b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图片 100116" o:spid="_x0000_s1025" type="#_x0000_t75" style="width:28pt;height:22pt;margin-top:995pt;margin-left:963pt;mso-height-relative:page;mso-position-horizontal-relative:page;mso-position-vertical-relative:page;mso-width-relative:page;position:absolute;z-index:251658240" coordsize="21600,21600" o:preferrelative="t" filled="f" stroked="f">
            <v:stroke joinstyle="miter"/>
            <v:imagedata r:id="rId5" o:title=""/>
            <o:lock v:ext="edit" aspectratio="t"/>
          </v:shape>
        </w:pict>
      </w: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五</w:t>
      </w:r>
      <w:r>
        <w:rPr>
          <w:rFonts w:ascii="黑体" w:eastAsia="黑体" w:hAnsi="黑体" w:cs="黑体" w:hint="eastAsia"/>
          <w:b/>
          <w:sz w:val="36"/>
          <w:szCs w:val="36"/>
        </w:rPr>
        <w:t>年级数学</w:t>
      </w: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上</w:t>
      </w:r>
      <w:r>
        <w:rPr>
          <w:rFonts w:ascii="黑体" w:eastAsia="黑体" w:hAnsi="黑体" w:cs="黑体" w:hint="eastAsia"/>
          <w:b/>
          <w:sz w:val="36"/>
          <w:szCs w:val="36"/>
        </w:rPr>
        <w:t>册典型例题系列之</w:t>
      </w:r>
    </w:p>
    <w:p>
      <w:pPr>
        <w:spacing w:line="360" w:lineRule="auto"/>
        <w:jc w:val="center"/>
        <w:textAlignment w:val="center"/>
        <w:rPr>
          <w:rFonts w:ascii="黑体" w:eastAsia="黑体" w:hAnsi="黑体" w:cs="黑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期中复习基础篇</w:t>
      </w:r>
      <w:r>
        <w:rPr>
          <w:rFonts w:ascii="黑体" w:eastAsia="黑体" w:hAnsi="黑体" w:cs="黑体" w:hint="eastAsia"/>
          <w:b/>
          <w:sz w:val="36"/>
          <w:szCs w:val="36"/>
        </w:rPr>
        <w:t>（</w:t>
      </w:r>
      <w:r>
        <w:rPr>
          <w:rFonts w:ascii="黑体" w:eastAsia="黑体" w:hAnsi="黑体" w:cs="黑体" w:hint="eastAsia"/>
          <w:b/>
          <w:sz w:val="36"/>
          <w:szCs w:val="36"/>
          <w:lang w:val="en-US" w:eastAsia="zh-CN"/>
        </w:rPr>
        <w:t>解析</w:t>
      </w:r>
      <w:r>
        <w:rPr>
          <w:rFonts w:ascii="黑体" w:eastAsia="黑体" w:hAnsi="黑体" w:cs="黑体" w:hint="eastAsia"/>
          <w:b/>
          <w:sz w:val="36"/>
          <w:szCs w:val="36"/>
        </w:rPr>
        <w:t>版）</w:t>
      </w:r>
    </w:p>
    <w:p>
      <w:pPr>
        <w:spacing w:line="360" w:lineRule="auto"/>
        <w:ind w:firstLine="560" w:firstLineChars="200"/>
        <w:jc w:val="left"/>
        <w:textAlignment w:val="center"/>
        <w:rPr>
          <w:rFonts w:ascii="黑体" w:eastAsia="黑体" w:hAnsi="黑体" w:cs="黑体" w:hint="eastAsia"/>
          <w:b w:val="0"/>
          <w:bCs/>
          <w:color w:val="000000"/>
          <w:sz w:val="28"/>
          <w:szCs w:val="28"/>
        </w:rPr>
      </w:pP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>本专题是</w:t>
      </w:r>
      <w:r>
        <w:rPr>
          <w:rFonts w:ascii="黑体" w:eastAsia="黑体" w:hAnsi="黑体" w:cs="黑体" w:hint="eastAsia"/>
          <w:b/>
          <w:bCs w:val="0"/>
          <w:color w:val="000000"/>
          <w:sz w:val="28"/>
          <w:szCs w:val="28"/>
          <w:lang w:val="en-US" w:eastAsia="zh-CN"/>
        </w:rPr>
        <w:t>期中复习基础篇。</w:t>
      </w:r>
      <w:r>
        <w:rPr>
          <w:rFonts w:ascii="黑体" w:eastAsia="黑体" w:hAnsi="黑体" w:cs="黑体" w:hint="eastAsia"/>
          <w:b w:val="0"/>
          <w:bCs/>
          <w:color w:val="000000"/>
          <w:sz w:val="28"/>
          <w:szCs w:val="28"/>
          <w:lang w:val="en-US" w:eastAsia="zh-CN"/>
        </w:rPr>
        <w:t>本部分内容是期中前四个单元的基础部分，考点和题型偏于基础，难度不大，建议作为期中复习基础内容进行讲解，一共划分为十五个考点，欢迎使用。</w:t>
      </w:r>
    </w:p>
    <w:p>
      <w:pPr>
        <w:tabs>
          <w:tab w:val="left" w:pos="1411"/>
        </w:tabs>
        <w:spacing w:line="360" w:lineRule="auto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</w:p>
    <w:p>
      <w:pPr>
        <w:adjustRightInd w:val="0"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pict>
          <v:shape id="_x0000_i1026" type="#_x0000_t75" alt="C:/Users/彭金彪/AppData/Local/Temp/wps.sHrVaSwps" style="width:332.15pt;height:186.75pt" coordsize="21600,21600" o:preferrelative="t" filled="f" stroked="f">
            <v:imagedata r:id="rId6" o:title="C:/Users/彭金彪/AppData/Local/Temp/wps.sHrVaSwps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【考点一】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eastAsia="zh-CN"/>
        </w:rPr>
        <w:t>小数除法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1.除数是整数的小数除法计算法则：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按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照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整数除法的计算方法去除，商的小数点要和被除数的小数点对齐，如果被除数的整数部分比除数小，不够商1，要在商的个位上写0，然后点上小数点，再继续除；如果除到被除数的末尾仍有余数时，就在余数的后面添0再继续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2.口诀：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小数除法不难算，小数点对齐是关键；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整数部分不够除，商“0”再点小数点；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末位如果有余数，后面添“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0”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继续算。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3.除数是小数的小数除法计算法则：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sectPr>
          <w:pgSz w:w="11906" w:h="16838"/>
          <w:pgMar w:top="1440" w:right="1800" w:bottom="1440" w:left="1800" w:header="708" w:footer="708" w:gutter="0"/>
          <w:cols w:num="1" w:space="708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先把除数转化成整数，除数的小数点向右移动几位，被除数的小数点也要向右移动几位，位数不够时，在被除数的末尾用0补足，然后按照除数是整数的小数除法进行计算。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列竖式计算下面各题。（带*号的要验算）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52.95÷75＝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*84.01÷31＝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0.138÷15＝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*1.35÷27＝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0.706；2.71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0.0092；0.05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列竖式计算。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49.5÷11＝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 </w:t>
      </w:r>
      <w:r>
        <w:rPr>
          <w:rFonts w:ascii="黑体" w:eastAsia="黑体" w:hAnsi="黑体" w:cs="黑体" w:hint="eastAsia"/>
          <w:sz w:val="24"/>
          <w:szCs w:val="24"/>
        </w:rPr>
        <w:t>30.1÷7＝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280.8÷24＝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sz w:val="24"/>
          <w:szCs w:val="24"/>
        </w:rPr>
        <w:t>64.6÷19＝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4.5；4.3；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11.7；3.4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竖式计算。（带﹡的算式要验算）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18÷24＝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</w:t>
      </w:r>
      <w:r>
        <w:rPr>
          <w:rFonts w:ascii="黑体" w:eastAsia="黑体" w:hAnsi="黑体" w:cs="黑体" w:hint="eastAsia"/>
          <w:sz w:val="24"/>
          <w:szCs w:val="24"/>
        </w:rPr>
        <w:t>43.68÷26＝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﹡25.3÷0.88＝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0.75；1.68；28.75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竖式计算（带*的要验算）。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70÷5.6＝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sz w:val="24"/>
          <w:szCs w:val="24"/>
        </w:rPr>
        <w:t>0.06÷0.12＝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</w:t>
      </w:r>
      <w:r>
        <w:rPr>
          <w:rFonts w:ascii="黑体" w:eastAsia="黑体" w:hAnsi="黑体" w:cs="黑体" w:hint="eastAsia"/>
          <w:kern w:val="0"/>
          <w:sz w:val="24"/>
          <w:szCs w:val="24"/>
        </w:rPr>
        <w:t> </w:t>
      </w:r>
      <w:r>
        <w:rPr>
          <w:rFonts w:ascii="黑体" w:eastAsia="黑体" w:hAnsi="黑体" w:cs="黑体" w:hint="eastAsia"/>
          <w:sz w:val="24"/>
          <w:szCs w:val="24"/>
        </w:rPr>
        <w:t>*42÷12＝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12.5；0.5；3.5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计算（保留两位小数）。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2"/>
          <w:cols w:num="1" w:space="708"/>
          <w:titlePg w:val="0"/>
        </w:sectPr>
      </w:pPr>
      <w:r>
        <w:rPr>
          <w:rFonts w:ascii="黑体" w:eastAsia="黑体" w:hAnsi="黑体" w:cs="黑体" w:hint="eastAsia"/>
          <w:sz w:val="24"/>
          <w:szCs w:val="24"/>
        </w:rPr>
        <w:t>19.75÷3.1≈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</w:t>
      </w:r>
      <w:r>
        <w:rPr>
          <w:rFonts w:ascii="黑体" w:eastAsia="黑体" w:hAnsi="黑体" w:cs="黑体" w:hint="eastAsia"/>
          <w:sz w:val="24"/>
          <w:szCs w:val="24"/>
        </w:rPr>
        <w:t>4.44÷4.88≈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6.37；0.91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列竖式计算，并按要求取近似数。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（1）得数保留两位小数 18.5×0.75≈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（2）得数保留整数6.4÷0.84≈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（1）13.88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（2）8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二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与商有关的三大规律。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1.商的变化规律：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（1）两数相除，除数不变，被除数扩大或缩小几倍，商也随着扩大或缩小几倍。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（2）两数相除，被除数不变，除数扩大几倍，商就缩小几倍。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（3）两数相除，被除数不变，除数缩小几倍，商就扩大几倍。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2.商不变的的性质。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eastAsia="zh-CN"/>
        </w:rPr>
        <w:t>两数相除，被除数与除数同时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val="en-US" w:eastAsia="zh-CN"/>
        </w:rPr>
        <w:t>乘或除以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eastAsia="zh-CN"/>
        </w:rPr>
        <w:t>相同的数（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val="en-US" w:eastAsia="zh-CN"/>
        </w:rPr>
        <w:t>0除外）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eastAsia="zh-CN"/>
        </w:rPr>
        <w:t>，商不变，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val="en-US" w:eastAsia="zh-CN"/>
        </w:rPr>
        <w:t>但余数跟着被除数变。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8"/>
          <w:lang w:val="en-US" w:eastAsia="zh-CN"/>
        </w:rPr>
        <w:t>3.商与被除数的关系：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（1）一个数（0除外）除以大于1的数， 商小于被除数。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（2）一个数（0除外）除以小于1的数（0除外）， 商大于被除数。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（3）一个数（0除外）除以1，商等于被除数。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根据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7" type="#_x0000_t75" alt="eqId99b9b4192e762b1abb0cfaeba88caf38" style="width:62.4pt;height:12.65pt" o:ole="" coordsize="21600,21600" o:preferrelative="t" filled="f" stroked="f">
            <v:stroke joinstyle="miter"/>
            <v:imagedata r:id="rId7" o:title="eqId99b9b4192e762b1abb0cfaeba88caf38"/>
            <o:lock v:ext="edit" aspectratio="t"/>
            <w10:anchorlock/>
          </v:shape>
          <o:OLEObject Type="Embed" ProgID="Equation.DSMT4" ShapeID="_x0000_i1027" DrawAspect="Content" ObjectID="_1468075725" r:id="rId8"/>
        </w:object>
      </w:r>
      <w:r>
        <w:rPr>
          <w:rFonts w:ascii="黑体" w:eastAsia="黑体" w:hAnsi="黑体" w:cs="黑体" w:hint="eastAsia"/>
          <w:sz w:val="24"/>
          <w:szCs w:val="24"/>
        </w:rPr>
        <w:t xml:space="preserve">，直接写出下面各题的得数。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28" type="#_x0000_t75" alt="eqId84b16601e460847b80bcf7b23e624ac0" style="width:51pt;height:12.85pt" o:ole="" coordsize="21600,21600" o:preferrelative="t" filled="f" stroked="f">
            <v:stroke joinstyle="miter"/>
            <v:imagedata r:id="rId9" o:title="eqId84b16601e460847b80bcf7b23e624ac0"/>
            <o:lock v:ext="edit" aspectratio="t"/>
            <w10:anchorlock/>
          </v:shape>
          <o:OLEObject Type="Embed" ProgID="Equation.DSMT4" ShapeID="_x0000_i1028" DrawAspect="Content" ObjectID="_1468075726" r:id="rId10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29" type="#_x0000_t75" alt="eqId2b8ce02e5b9b07e39d5b3a19047ca897" style="width:61.55pt;height:12.75pt" o:ole="" coordsize="21600,21600" o:preferrelative="t" filled="f" stroked="f">
            <v:stroke joinstyle="miter"/>
            <v:imagedata r:id="rId11" o:title="eqId2b8ce02e5b9b07e39d5b3a19047ca897"/>
            <o:lock v:ext="edit" aspectratio="t"/>
            <w10:anchorlock/>
          </v:shape>
          <o:OLEObject Type="Embed" ProgID="Equation.DSMT4" ShapeID="_x0000_i1029" DrawAspect="Content" ObjectID="_1468075727" r:id="rId12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0" type="#_x0000_t75" alt="eqIdb2da25962a0afa033317c96befc1e02a" style="width:56.3pt;height:12.75pt" o:ole="" coordsize="21600,21600" o:preferrelative="t" filled="f" stroked="f">
            <v:stroke joinstyle="miter"/>
            <v:imagedata r:id="rId13" o:title="eqIdb2da25962a0afa033317c96befc1e02a"/>
            <o:lock v:ext="edit" aspectratio="t"/>
            <w10:anchorlock/>
          </v:shape>
          <o:OLEObject Type="Embed" ProgID="Equation.DSMT4" ShapeID="_x0000_i1030" DrawAspect="Content" ObjectID="_1468075728" r:id="rId14"/>
        </w:object>
      </w:r>
      <w:r>
        <w:rPr>
          <w:rFonts w:ascii="黑体" w:eastAsia="黑体" w:hAnsi="黑体" w:cs="黑体" w:hint="eastAsia"/>
          <w:sz w:val="24"/>
          <w:szCs w:val="24"/>
        </w:rPr>
        <w:t>(        )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2.871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330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8.7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根据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1" type="#_x0000_t75" alt="eqId738ca3eb33479c59916aa36f7c6afbc6" style="width:57.15pt;height:12.4pt" o:ole="" coordsize="21600,21600" o:preferrelative="t" filled="f" stroked="f">
            <v:stroke joinstyle="miter"/>
            <v:imagedata r:id="rId15" o:title="eqId738ca3eb33479c59916aa36f7c6afbc6"/>
            <o:lock v:ext="edit" aspectratio="t"/>
            <w10:anchorlock/>
          </v:shape>
          <o:OLEObject Type="Embed" ProgID="Equation.DSMT4" ShapeID="_x0000_i1031" DrawAspect="Content" ObjectID="_1468075729" r:id="rId16"/>
        </w:object>
      </w:r>
      <w:r>
        <w:rPr>
          <w:rFonts w:ascii="黑体" w:eastAsia="黑体" w:hAnsi="黑体" w:cs="黑体" w:hint="eastAsia"/>
          <w:sz w:val="24"/>
          <w:szCs w:val="24"/>
        </w:rPr>
        <w:t>写出下面两个除法算式的商。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object>
          <v:shape id="_x0000_i1032" type="#_x0000_t75" alt="eqIdd5b7c1e12ffb9bb7be036dd6e9752725" style="width:51pt;height:12.55pt" o:ole="" coordsize="21600,21600" o:preferrelative="t" filled="f" stroked="f">
            <v:stroke joinstyle="miter"/>
            <v:imagedata r:id="rId17" o:title="eqIdd5b7c1e12ffb9bb7be036dd6e9752725"/>
            <o:lock v:ext="edit" aspectratio="t"/>
            <w10:anchorlock/>
          </v:shape>
          <o:OLEObject Type="Embed" ProgID="Equation.DSMT4" ShapeID="_x0000_i1032" DrawAspect="Content" ObjectID="_1468075730" r:id="rId18"/>
        </w:object>
      </w:r>
      <w:r>
        <w:rPr>
          <w:rFonts w:ascii="黑体" w:eastAsia="黑体" w:hAnsi="黑体" w:cs="黑体" w:hint="eastAsia"/>
          <w:sz w:val="24"/>
          <w:szCs w:val="24"/>
        </w:rPr>
        <w:t>(      )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3" type="#_x0000_t75" alt="eqId2982258d511f98b31f4c5246ebc292ba" style="width:57.15pt;height:12.4pt" o:ole="" coordsize="21600,21600" o:preferrelative="t" filled="f" stroked="f">
            <v:stroke joinstyle="miter"/>
            <v:imagedata r:id="rId19" o:title="eqId2982258d511f98b31f4c5246ebc292ba"/>
            <o:lock v:ext="edit" aspectratio="t"/>
            <w10:anchorlock/>
          </v:shape>
          <o:OLEObject Type="Embed" ProgID="Equation.DSMT4" ShapeID="_x0000_i1033" DrawAspect="Content" ObjectID="_1468075731" r:id="rId20"/>
        </w:object>
      </w:r>
      <w:r>
        <w:rPr>
          <w:rFonts w:ascii="黑体" w:eastAsia="黑体" w:hAnsi="黑体" w:cs="黑体" w:hint="eastAsia"/>
          <w:sz w:val="24"/>
          <w:szCs w:val="24"/>
        </w:rPr>
        <w:t>(      )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1.2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3"/>
          <w:cols w:num="1" w:space="708"/>
          <w:titlePg w:val="0"/>
        </w:sectPr>
      </w:pPr>
      <w:r>
        <w:rPr>
          <w:rFonts w:ascii="黑体" w:eastAsia="黑体" w:hAnsi="黑体" w:cs="黑体" w:hint="eastAsia"/>
          <w:sz w:val="24"/>
          <w:szCs w:val="24"/>
        </w:rPr>
        <w:t>88.4÷1.7的商是(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 )，如果被除数不变，除数扩大到原来的10倍，商是(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52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5.2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两个数相除，商是0.48，如果被除数不变，除数缩小到原来的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4" type="#_x0000_t75" alt="eqId6bfdaa01ae7652656f1f0ccad1a2149c" style="width:19.3pt;height:27.3pt" o:ole="" coordsize="21600,21600" o:preferrelative="t" filled="f" stroked="f">
            <v:stroke joinstyle="miter"/>
            <v:imagedata r:id="rId21" o:title="eqId6bfdaa01ae7652656f1f0ccad1a2149c"/>
            <o:lock v:ext="edit" aspectratio="t"/>
            <w10:anchorlock/>
          </v:shape>
          <o:OLEObject Type="Embed" ProgID="Equation.DSMT4" ShapeID="_x0000_i1034" DrawAspect="Content" ObjectID="_1468075732" r:id="rId22"/>
        </w:object>
      </w:r>
      <w:r>
        <w:rPr>
          <w:rFonts w:ascii="黑体" w:eastAsia="黑体" w:hAnsi="黑体" w:cs="黑体" w:hint="eastAsia"/>
          <w:sz w:val="24"/>
          <w:szCs w:val="24"/>
        </w:rPr>
        <w:t>，那么所得的商是(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48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计算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5" type="#_x0000_t75" alt="eqIde1dd60feafcf3de1af9f42ad83f65e6e" style="width:54.5pt;height:12.45pt" o:ole="" coordsize="21600,21600" o:preferrelative="t" filled="f" stroked="f">
            <v:stroke joinstyle="miter"/>
            <v:imagedata r:id="rId23" o:title="eqIde1dd60feafcf3de1af9f42ad83f65e6e"/>
            <o:lock v:ext="edit" aspectratio="t"/>
            <w10:anchorlock/>
          </v:shape>
          <o:OLEObject Type="Embed" ProgID="Equation.DSMT4" ShapeID="_x0000_i1035" DrawAspect="Content" ObjectID="_1468075733" r:id="rId24"/>
        </w:object>
      </w:r>
      <w:r>
        <w:rPr>
          <w:rFonts w:ascii="黑体" w:eastAsia="黑体" w:hAnsi="黑体" w:cs="黑体" w:hint="eastAsia"/>
          <w:sz w:val="24"/>
          <w:szCs w:val="24"/>
        </w:rPr>
        <w:t>时，去掉除数的小数点把它变为86，要使商不变，被除数应变为(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38.7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t>两个数的商是3.6，如果除数扩大到原来的100倍，要使商不变，被除数应该(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也扩大到原来的100倍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在括号里</w:t>
      </w:r>
      <w:r>
        <w:rPr>
          <w:rFonts w:ascii="黑体" w:eastAsia="黑体" w:hAnsi="黑体" w:cs="黑体" w:hint="eastAsia"/>
          <w:sz w:val="24"/>
          <w:szCs w:val="24"/>
        </w:rPr>
        <w:t>填上“＞”“＜”或“＝”。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4.5÷1.23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4.5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</w:t>
      </w:r>
      <w:r>
        <w:rPr>
          <w:rFonts w:ascii="黑体" w:eastAsia="黑体" w:hAnsi="黑体" w:cs="黑体" w:hint="eastAsia"/>
          <w:sz w:val="24"/>
          <w:szCs w:val="24"/>
        </w:rPr>
        <w:t>2.45÷0.78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2.45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98.8÷0.99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98.8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</w:t>
      </w:r>
      <w:r>
        <w:rPr>
          <w:rFonts w:ascii="黑体" w:eastAsia="黑体" w:hAnsi="黑体" w:cs="黑体" w:hint="eastAsia"/>
          <w:sz w:val="24"/>
          <w:szCs w:val="24"/>
        </w:rPr>
        <w:t>27.3÷1.01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27.3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＜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＞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＞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在括号里填上“＞”“＜”或“＝”。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0.8÷1.2(      )0.8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sz w:val="24"/>
          <w:szCs w:val="24"/>
        </w:rPr>
        <w:t>0.6÷0.19(      )0.6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7.9÷7.9(      )1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  </w:t>
      </w:r>
      <w:r>
        <w:rPr>
          <w:rFonts w:ascii="黑体" w:eastAsia="黑体" w:hAnsi="黑体" w:cs="黑体" w:hint="eastAsia"/>
          <w:sz w:val="24"/>
          <w:szCs w:val="24"/>
        </w:rPr>
        <w:t>101×0.99(      )101÷0.99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＜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＞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＝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三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循环小数。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1.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循环小数：一个数的小数部分，从某一位起，一个数字或者几个数字依次不断重复出现，这样的小数叫做循环小数。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4"/>
          <w:cols w:num="1" w:space="708"/>
          <w:titlePg w:val="0"/>
        </w:sect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2.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有限小数：小数部分的位数是有限的小数，叫做有限小数。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3.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无限小数：小数部分的位数是无限的小数，叫做无限小数，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其中无限小数可以分为无限不循环小数和循环小数两种。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4.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循环小数的表示方法：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（1）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一种是用省略号表示，要写出两个完整的循环节，后面标上省略号。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例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如：0.3636……；1.587587……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（2）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另一种是简写的方法：即只写出一组循环节，然后在循环节的第一个数字和最后一个数上面点上圆点，循环点最多只点两个。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把下面各小数填在合适的圈里。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1.5252… 0.37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2.718282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3.1415926…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1.6666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6" type="#_x0000_t75" alt="eqIdfd7170a19afa2831ee5d9383d79cd190" style="width:15.8pt;height:13.8pt" o:ole="" coordsize="21600,21600" o:preferrelative="t" filled="f" stroked="f">
            <v:stroke joinstyle="miter"/>
            <v:imagedata r:id="rId25" o:title="eqIdfd7170a19afa2831ee5d9383d79cd190"/>
            <o:lock v:ext="edit" aspectratio="t"/>
            <w10:anchorlock/>
          </v:shape>
          <o:OLEObject Type="Embed" ProgID="Equation.DSMT4" ShapeID="_x0000_i1036" DrawAspect="Content" ObjectID="_1468075734" r:id="rId26"/>
        </w:objec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0.142857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7.8989…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37" type="#_x0000_t75" style="width:289.45pt;height:86.25pt" coordsize="21600,21600" o:preferrelative="t" filled="f" stroked="f">
            <v:stroke joinstyle="miter"/>
            <v:imagedata r:id="rId2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38" type="#_x0000_t75" style="width:308.95pt;height:93.7pt" coordsize="21600,21600" o:preferrelative="t" filled="f" stroked="f">
            <v:stroke joinstyle="miter"/>
            <v:imagedata r:id="rId2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39" type="#_x0000_t75" alt="eqId05424038d559c2e9c3832d2c249a6bd3" style="width:31.6pt;height:12.5pt" o:ole="" coordsize="21600,21600" o:preferrelative="t" filled="f" stroked="f">
            <v:stroke joinstyle="miter"/>
            <v:imagedata r:id="rId29" o:title="eqId05424038d559c2e9c3832d2c249a6bd3"/>
            <o:lock v:ext="edit" aspectratio="t"/>
            <w10:anchorlock/>
          </v:shape>
          <o:OLEObject Type="Embed" ProgID="Equation.DSMT4" ShapeID="_x0000_i1039" DrawAspect="Content" ObjectID="_1468075735" r:id="rId30"/>
        </w:object>
      </w:r>
      <w:r>
        <w:rPr>
          <w:rFonts w:ascii="黑体" w:eastAsia="黑体" w:hAnsi="黑体" w:cs="黑体" w:hint="eastAsia"/>
          <w:sz w:val="24"/>
          <w:szCs w:val="24"/>
        </w:rPr>
        <w:t>…，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0" type="#_x0000_t75" alt="eqIded2150ad90b0528e00583f37c8b8603d" style="width:26.35pt;height:12.5pt" o:ole="" coordsize="21600,21600" o:preferrelative="t" filled="f" stroked="f">
            <v:stroke joinstyle="miter"/>
            <v:imagedata r:id="rId31" o:title="eqIded2150ad90b0528e00583f37c8b8603d"/>
            <o:lock v:ext="edit" aspectratio="t"/>
            <w10:anchorlock/>
          </v:shape>
          <o:OLEObject Type="Embed" ProgID="Equation.DSMT4" ShapeID="_x0000_i1040" DrawAspect="Content" ObjectID="_1468075736" r:id="rId32"/>
        </w:object>
      </w:r>
      <w:r>
        <w:rPr>
          <w:rFonts w:ascii="黑体" w:eastAsia="黑体" w:hAnsi="黑体" w:cs="黑体" w:hint="eastAsia"/>
          <w:sz w:val="24"/>
          <w:szCs w:val="24"/>
        </w:rPr>
        <w:t>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1" type="#_x0000_t75" alt="eqId76fb38f9262ce255a218b6c90be646bf" style="width:63.3pt;height:12.5pt" o:ole="" coordsize="21600,21600" o:preferrelative="t" filled="f" stroked="f">
            <v:stroke joinstyle="miter"/>
            <v:imagedata r:id="rId33" o:title="eqId76fb38f9262ce255a218b6c90be646bf"/>
            <o:lock v:ext="edit" aspectratio="t"/>
            <w10:anchorlock/>
          </v:shape>
          <o:OLEObject Type="Embed" ProgID="Equation.DSMT4" ShapeID="_x0000_i1041" DrawAspect="Content" ObjectID="_1468075737" r:id="rId34"/>
        </w:object>
      </w:r>
      <w:r>
        <w:rPr>
          <w:rFonts w:ascii="黑体" w:eastAsia="黑体" w:hAnsi="黑体" w:cs="黑体" w:hint="eastAsia"/>
          <w:sz w:val="24"/>
          <w:szCs w:val="24"/>
        </w:rPr>
        <w:t>…，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2" type="#_x0000_t75" alt="eqId7d07e5cda584ae8307549dae61c6e54c" style="width:29pt;height:23.7pt" o:ole="" coordsize="21600,21600" o:preferrelative="t" filled="f" stroked="f">
            <v:stroke joinstyle="miter"/>
            <v:imagedata r:id="rId35" o:title="eqId7d07e5cda584ae8307549dae61c6e54c"/>
            <o:lock v:ext="edit" aspectratio="t"/>
            <w10:anchorlock/>
          </v:shape>
          <o:OLEObject Type="Embed" ProgID="Equation.DSMT4" ShapeID="_x0000_i1042" DrawAspect="Content" ObjectID="_1468075738" r:id="rId36"/>
        </w:object>
      </w:r>
      <w:r>
        <w:rPr>
          <w:rFonts w:ascii="黑体" w:eastAsia="黑体" w:hAnsi="黑体" w:cs="黑体" w:hint="eastAsia"/>
          <w:sz w:val="24"/>
          <w:szCs w:val="24"/>
        </w:rPr>
        <w:t>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43" type="#_x0000_t75" alt="eqId8d25a7e45ad6661204aad4794fe58d32" style="width:29pt;height:23.7pt" o:ole="" coordsize="21600,21600" o:preferrelative="t" filled="f" stroked="f">
            <v:stroke joinstyle="miter"/>
            <v:imagedata r:id="rId37" o:title="eqId8d25a7e45ad6661204aad4794fe58d32"/>
            <o:lock v:ext="edit" aspectratio="t"/>
            <w10:anchorlock/>
          </v:shape>
          <o:OLEObject Type="Embed" ProgID="Equation.DSMT4" ShapeID="_x0000_i1043" DrawAspect="Content" ObjectID="_1468075739" r:id="rId38"/>
        </w:object>
      </w:r>
      <w:r>
        <w:rPr>
          <w:rFonts w:ascii="黑体" w:eastAsia="黑体" w:hAnsi="黑体" w:cs="黑体" w:hint="eastAsia"/>
          <w:sz w:val="24"/>
          <w:szCs w:val="24"/>
        </w:rPr>
        <w:t>中，有限小数有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），</w:t>
      </w:r>
      <w:r>
        <w:rPr>
          <w:rFonts w:ascii="黑体" w:eastAsia="黑体" w:hAnsi="黑体" w:cs="黑体" w:hint="eastAsia"/>
          <w:sz w:val="24"/>
          <w:szCs w:val="24"/>
        </w:rPr>
        <w:t>无限小数有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），</w:t>
      </w:r>
      <w:r>
        <w:rPr>
          <w:rFonts w:ascii="黑体" w:eastAsia="黑体" w:hAnsi="黑体" w:cs="黑体" w:hint="eastAsia"/>
          <w:sz w:val="24"/>
          <w:szCs w:val="24"/>
        </w:rPr>
        <w:t>循环小数有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4" type="#_x0000_t75" alt="eqIded2150ad90b0528e00583f37c8b8603d" style="width:26.35pt;height:12.5pt" o:ole="" coordsize="21600,21600" o:preferrelative="t" filled="f" stroked="f">
            <v:stroke joinstyle="miter"/>
            <v:imagedata r:id="rId31" o:title="eqIded2150ad90b0528e00583f37c8b8603d"/>
            <o:lock v:ext="edit" aspectratio="t"/>
            <w10:anchorlock/>
          </v:shape>
          <o:OLEObject Type="Embed" ProgID="Equation.DSMT4" ShapeID="_x0000_i1044" DrawAspect="Content" ObjectID="_1468075740" r:id="rId39"/>
        </w:objec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5" type="#_x0000_t75" alt="eqId05424038d559c2e9c3832d2c249a6bd3" style="width:31.6pt;height:12.5pt" o:ole="" coordsize="21600,21600" o:preferrelative="t" filled="f" stroked="f">
            <v:stroke joinstyle="miter"/>
            <v:imagedata r:id="rId29" o:title="eqId05424038d559c2e9c3832d2c249a6bd3"/>
            <o:lock v:ext="edit" aspectratio="t"/>
            <w10:anchorlock/>
          </v:shape>
          <o:OLEObject Type="Embed" ProgID="Equation.DSMT4" ShapeID="_x0000_i1045" DrawAspect="Content" ObjectID="_1468075741" r:id="rId40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…、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6" type="#_x0000_t75" alt="eqId76fb38f9262ce255a218b6c90be646bf" style="width:63.3pt;height:12.5pt" o:ole="" coordsize="21600,21600" o:preferrelative="t" filled="f" stroked="f">
            <v:stroke joinstyle="miter"/>
            <v:imagedata r:id="rId33" o:title="eqId76fb38f9262ce255a218b6c90be646bf"/>
            <o:lock v:ext="edit" aspectratio="t"/>
            <w10:anchorlock/>
          </v:shape>
          <o:OLEObject Type="Embed" ProgID="Equation.DSMT4" ShapeID="_x0000_i1046" DrawAspect="Content" ObjectID="_1468075742" r:id="rId41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…、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7" type="#_x0000_t75" alt="eqId7d07e5cda584ae8307549dae61c6e54c" style="width:29pt;height:23.7pt" o:ole="" coordsize="21600,21600" o:preferrelative="t" filled="f" stroked="f">
            <v:stroke joinstyle="miter"/>
            <v:imagedata r:id="rId35" o:title="eqId7d07e5cda584ae8307549dae61c6e54c"/>
            <o:lock v:ext="edit" aspectratio="t"/>
            <w10:anchorlock/>
          </v:shape>
          <o:OLEObject Type="Embed" ProgID="Equation.DSMT4" ShapeID="_x0000_i1047" DrawAspect="Content" ObjectID="_1468075743" r:id="rId42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、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8" type="#_x0000_t75" alt="eqId8d25a7e45ad6661204aad4794fe58d32" style="width:29pt;height:23.7pt" o:ole="" coordsize="21600,21600" o:preferrelative="t" filled="f" stroked="f">
            <v:stroke joinstyle="miter"/>
            <v:imagedata r:id="rId37" o:title="eqId8d25a7e45ad6661204aad4794fe58d32"/>
            <o:lock v:ext="edit" aspectratio="t"/>
            <w10:anchorlock/>
          </v:shape>
          <o:OLEObject Type="Embed" ProgID="Equation.DSMT4" ShapeID="_x0000_i1048" DrawAspect="Content" ObjectID="_1468075744" r:id="rId43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 xml:space="preserve">     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49" type="#_x0000_t75" alt="eqId05424038d559c2e9c3832d2c249a6bd3" style="width:31.6pt;height:12.5pt" o:ole="" coordsize="21600,21600" o:preferrelative="t" filled="f" stroked="f">
            <v:stroke joinstyle="miter"/>
            <v:imagedata r:id="rId29" o:title="eqId05424038d559c2e9c3832d2c249a6bd3"/>
            <o:lock v:ext="edit" aspectratio="t"/>
            <w10:anchorlock/>
          </v:shape>
          <o:OLEObject Type="Embed" ProgID="Equation.DSMT4" ShapeID="_x0000_i1049" DrawAspect="Content" ObjectID="_1468075745" r:id="rId44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…、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0" type="#_x0000_t75" alt="eqId7d07e5cda584ae8307549dae61c6e54c" style="width:29pt;height:23.7pt" o:ole="" coordsize="21600,21600" o:preferrelative="t" filled="f" stroked="f">
            <v:stroke joinstyle="miter"/>
            <v:imagedata r:id="rId35" o:title="eqId7d07e5cda584ae8307549dae61c6e54c"/>
            <o:lock v:ext="edit" aspectratio="t"/>
            <w10:anchorlock/>
          </v:shape>
          <o:OLEObject Type="Embed" ProgID="Equation.DSMT4" ShapeID="_x0000_i1050" DrawAspect="Content" ObjectID="_1468075746" r:id="rId45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、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1" type="#_x0000_t75" alt="eqId8d25a7e45ad6661204aad4794fe58d32" style="width:29pt;height:23.7pt" o:ole="" coordsize="21600,21600" o:preferrelative="t" filled="f" stroked="f">
            <v:stroke joinstyle="miter"/>
            <v:imagedata r:id="rId37" o:title="eqId8d25a7e45ad6661204aad4794fe58d32"/>
            <o:lock v:ext="edit" aspectratio="t"/>
            <w10:anchorlock/>
          </v:shape>
          <o:OLEObject Type="Embed" ProgID="Equation.DSMT4" ShapeID="_x0000_i1051" DrawAspect="Content" ObjectID="_1468075747" r:id="rId46"/>
        </w:obje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5"/>
          <w:cols w:num="1" w:space="708"/>
          <w:titlePg w:val="0"/>
        </w:sectPr>
      </w:pPr>
      <w:r>
        <w:rPr>
          <w:rFonts w:ascii="黑体" w:eastAsia="黑体" w:hAnsi="黑体" w:cs="黑体" w:hint="eastAsia"/>
          <w:sz w:val="24"/>
          <w:szCs w:val="24"/>
        </w:rPr>
        <w:t>1.2626…还可以写作(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)，保留整数取它的近似值是(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 )，保留一位小数是(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 xml:space="preserve">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2" type="#_x0000_t75" alt="eqId960412deb438dcb3c265dac49f10f1c2" style="width:22.75pt;height:18.9pt" o:ole="" coordsize="21600,21600" o:preferrelative="t" filled="f" stroked="f">
            <v:stroke joinstyle="miter"/>
            <v:imagedata r:id="rId47" o:title="eqId960412deb438dcb3c265dac49f10f1c2"/>
            <o:lock v:ext="edit" aspectratio="t"/>
            <w10:anchorlock/>
          </v:shape>
          <o:OLEObject Type="Embed" ProgID="Equation.DSMT4" ShapeID="_x0000_i1052" DrawAspect="Content" ObjectID="_1468075748" r:id="rId48"/>
        </w:objec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1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1.3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t>5÷11用循环小数表示商是(      )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center"/>
        <w:rPr>
          <w:rFonts w:ascii="黑体" w:eastAsia="黑体" w:hAnsi="黑体" w:cs="黑体" w:hint="eastAsia"/>
          <w:color w:val="FF0000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0.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3" type="#_x0000_t75" alt="eqIdac79de077b7dd39d3830b28e3dcbeb12" style="width:14.05pt;height:14.05pt" o:ole="" coordsize="21600,21600" o:preferrelative="t" filled="f" stroked="f">
            <v:stroke joinstyle="miter"/>
            <v:imagedata r:id="rId49" o:title="eqIdac79de077b7dd39d3830b28e3dcbeb12"/>
            <o:lock v:ext="edit" aspectratio="t"/>
            <w10:anchorlock/>
          </v:shape>
          <o:OLEObject Type="Embed" ProgID="Equation.DSMT4" ShapeID="_x0000_i1053" DrawAspect="Content" ObjectID="_1468075749" r:id="rId50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eastAsia"/>
          <w:b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在4.05，4.50，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4" type="#_x0000_t75" alt="eqIde83bc0aacc73227ec23cf3ed7288e70e" style="width:21.05pt;height:14.5pt" o:ole="" coordsize="21600,21600" o:preferrelative="t" filled="f" stroked="f">
            <v:stroke joinstyle="miter"/>
            <v:imagedata r:id="rId51" o:title="eqIde83bc0aacc73227ec23cf3ed7288e70e"/>
            <o:lock v:ext="edit" aspectratio="t"/>
            <w10:anchorlock/>
          </v:shape>
          <o:OLEObject Type="Embed" ProgID="Equation.DSMT4" ShapeID="_x0000_i1054" DrawAspect="Content" ObjectID="_1468075750" r:id="rId52"/>
        </w:object>
      </w:r>
      <w:r>
        <w:rPr>
          <w:rFonts w:ascii="黑体" w:eastAsia="黑体" w:hAnsi="黑体" w:cs="黑体" w:hint="eastAsia"/>
          <w:sz w:val="24"/>
          <w:szCs w:val="24"/>
        </w:rPr>
        <w:t>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5" type="#_x0000_t75" alt="eqId3c2e7420c79f39679b6268d0216ef350" style="width:21.95pt;height:14.65pt" o:ole="" coordsize="21600,21600" o:preferrelative="t" filled="f" stroked="f">
            <v:stroke joinstyle="miter"/>
            <v:imagedata r:id="rId53" o:title="eqId3c2e7420c79f39679b6268d0216ef350"/>
            <o:lock v:ext="edit" aspectratio="t"/>
            <w10:anchorlock/>
          </v:shape>
          <o:OLEObject Type="Embed" ProgID="Equation.DSMT4" ShapeID="_x0000_i1055" DrawAspect="Content" ObjectID="_1468075751" r:id="rId54"/>
        </w:object>
      </w:r>
      <w:r>
        <w:rPr>
          <w:rFonts w:ascii="黑体" w:eastAsia="黑体" w:hAnsi="黑体" w:cs="黑体" w:hint="eastAsia"/>
          <w:sz w:val="24"/>
          <w:szCs w:val="24"/>
        </w:rPr>
        <w:t>，4.055中，最大的数是(        )，最小的数是(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4.50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4.05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6" type="#_x0000_t75" alt="eqId352fa0694faacddad48c767ed7caf9d3" style="width:16.65pt;height:14pt" o:ole="" coordsize="21600,21600" o:preferrelative="t" filled="f" stroked="f">
            <v:stroke joinstyle="miter"/>
            <v:imagedata r:id="rId55" o:title="eqId352fa0694faacddad48c767ed7caf9d3"/>
            <o:lock v:ext="edit" aspectratio="t"/>
            <w10:anchorlock/>
          </v:shape>
          <o:OLEObject Type="Embed" ProgID="Equation.DSMT4" ShapeID="_x0000_i1056" DrawAspect="Content" ObjectID="_1468075752" r:id="rId56"/>
        </w:object>
      </w:r>
      <w:r>
        <w:rPr>
          <w:rFonts w:ascii="黑体" w:eastAsia="黑体" w:hAnsi="黑体" w:cs="黑体" w:hint="eastAsia"/>
          <w:sz w:val="24"/>
          <w:szCs w:val="24"/>
        </w:rPr>
        <w:t>，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57" type="#_x0000_t75" alt="eqId3cf28b3c0f1e67864206775b2332d264" style="width:21.05pt;height:13.85pt" o:ole="" coordsize="21600,21600" o:preferrelative="t" filled="f" stroked="f">
            <v:stroke joinstyle="miter"/>
            <v:imagedata r:id="rId57" o:title="eqId3cf28b3c0f1e67864206775b2332d264"/>
            <o:lock v:ext="edit" aspectratio="t"/>
            <w10:anchorlock/>
          </v:shape>
          <o:OLEObject Type="Embed" ProgID="Equation.DSMT4" ShapeID="_x0000_i1057" DrawAspect="Content" ObjectID="_1468075753" r:id="rId58"/>
        </w:object>
      </w:r>
      <w:r>
        <w:rPr>
          <w:rFonts w:ascii="黑体" w:eastAsia="黑体" w:hAnsi="黑体" w:cs="黑体" w:hint="eastAsia"/>
          <w:sz w:val="24"/>
          <w:szCs w:val="24"/>
        </w:rPr>
        <w:t>，4.6和4.62中，最大的数是(        )，最小的数是(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8" type="#_x0000_t75" alt="eqId352fa0694faacddad48c767ed7caf9d3" style="width:16.65pt;height:14pt" o:ole="" coordsize="21600,21600" o:preferrelative="t" filled="f" stroked="f">
            <v:stroke joinstyle="miter"/>
            <v:imagedata r:id="rId55" o:title="eqId352fa0694faacddad48c767ed7caf9d3"/>
            <o:lock v:ext="edit" aspectratio="t"/>
            <w10:anchorlock/>
          </v:shape>
          <o:OLEObject Type="Embed" ProgID="Equation.DSMT4" ShapeID="_x0000_i1058" DrawAspect="Content" ObjectID="_1468075754" r:id="rId59"/>
        </w:objec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4.6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t>2÷11的商的小数部分第100个数字是几？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2÷11＝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59" type="#_x0000_t75" alt="eqIda166274e9dda3196bdade768ef87e90f" style="width:21.1pt;height:19.1pt" o:ole="" coordsize="21600,21600" o:preferrelative="t" filled="f" stroked="f">
            <v:stroke joinstyle="miter"/>
            <v:imagedata r:id="rId60" o:title="eqIda166274e9dda3196bdade768ef87e90f"/>
            <o:lock v:ext="edit" aspectratio="t"/>
            <w10:anchorlock/>
          </v:shape>
          <o:OLEObject Type="Embed" ProgID="Equation.DSMT4" ShapeID="_x0000_i1059" DrawAspect="Content" ObjectID="_1468075755" r:id="rId61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100÷2＝50（组）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答：小数部分第100个数字是8。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t>一个循环小数是5.3205205…，它的小数部分第200位上的数字是几？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（200－1）÷3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＝199÷3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＝66（组）……1（个）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答：每个循环节的第一个数是2，所以5.3205205…的小数部分第200位上的数字是2。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5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6"/>
          <w:cols w:num="1" w:space="708"/>
          <w:titlePg w:val="0"/>
        </w:sectPr>
      </w:pPr>
      <w:r>
        <w:rPr>
          <w:rFonts w:ascii="黑体" w:eastAsia="黑体" w:hAnsi="黑体" w:cs="黑体" w:hint="eastAsia"/>
          <w:sz w:val="24"/>
          <w:szCs w:val="24"/>
        </w:rPr>
        <w:t>循环小数</w:t>
      </w:r>
      <w:r>
        <w:rPr>
          <w:rFonts w:ascii="黑体" w:eastAsia="黑体" w:hAnsi="黑体" w:cs="黑体" w:hint="eastAsia"/>
          <w:sz w:val="24"/>
          <w:szCs w:val="24"/>
        </w:rPr>
        <w:object>
          <v:shape id="_x0000_i1060" type="#_x0000_t75" alt="eqId34eb290151c047eac83f2b63cb0d59df" style="width:39.55pt;height:19.45pt" o:ole="" coordsize="21600,21600" o:preferrelative="t" filled="f" stroked="f">
            <v:stroke joinstyle="miter"/>
            <v:imagedata r:id="rId62" o:title="eqId34eb290151c047eac83f2b63cb0d59df"/>
            <o:lock v:ext="edit" aspectratio="t"/>
            <w10:anchorlock/>
          </v:shape>
          <o:OLEObject Type="Embed" ProgID="Equation.DSMT4" ShapeID="_x0000_i1060" DrawAspect="Content" ObjectID="_1468075756" r:id="rId63"/>
        </w:object>
      </w:r>
      <w:r>
        <w:rPr>
          <w:rFonts w:ascii="黑体" w:eastAsia="黑体" w:hAnsi="黑体" w:cs="黑体" w:hint="eastAsia"/>
          <w:sz w:val="24"/>
          <w:szCs w:val="24"/>
        </w:rPr>
        <w:t>中，小数点后第300位上的数字是几？这300个数字的和是多少？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1" type="#_x0000_t75" alt="eqId34eb290151c047eac83f2b63cb0d59df" style="width:39.55pt;height:19.45pt" o:ole="" coordsize="21600,21600" o:preferrelative="t" filled="f" stroked="f">
            <v:stroke joinstyle="miter"/>
            <v:imagedata r:id="rId62" o:title="eqId34eb290151c047eac83f2b63cb0d59df"/>
            <o:lock v:ext="edit" aspectratio="t"/>
            <w10:anchorlock/>
          </v:shape>
          <o:OLEObject Type="Embed" ProgID="Equation.DSMT4" ShapeID="_x0000_i1061" DrawAspect="Content" ObjectID="_1468075757" r:id="rId64"/>
        </w:object>
      </w:r>
      <w:r>
        <w:rPr>
          <w:rFonts w:ascii="黑体" w:eastAsia="黑体" w:hAnsi="黑体" w:cs="黑体" w:hint="eastAsia"/>
          <w:color w:val="FF0000"/>
          <w:sz w:val="24"/>
          <w:szCs w:val="24"/>
        </w:rPr>
        <w:t>的循环节是302，每个循环节一共有3个数字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（300－2）÷3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＝298÷3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＝99……1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余数是1，循环节的第一个数字是3，所以小数点后第300位上的数字是3。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2＋1＋99×（3＋0＋2）＋3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＝2＋1＋99×5＋3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＝2＋1＋495＋3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＝3＋495＋3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＝498＋3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＝501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答：小数点后第300位上的数字是3，这300个数字的和是501。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在算式16÷27中，商的小数部分第200位上的数字是多少？商的小数部分前100位上的数字之和是多少？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【考点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四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小数除法简便计算。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除法运算性质：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a×b÷c=a÷c×b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 xml:space="preserve">              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a÷b÷c=a÷(b×c)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a÷(b÷c)=a÷b×c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 xml:space="preserve">(a+b)÷c=a÷c+b÷c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eastAsia="zh-CN"/>
        </w:rPr>
        <w:t>(a-b)÷c=a÷c-b÷c。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简便</w:t>
      </w:r>
      <w:r>
        <w:rPr>
          <w:rFonts w:ascii="黑体" w:eastAsia="黑体" w:hAnsi="黑体" w:cs="黑体" w:hint="eastAsia"/>
          <w:sz w:val="24"/>
          <w:szCs w:val="24"/>
        </w:rPr>
        <w:t>计算。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52.34÷2.5÷4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 </w:t>
      </w:r>
      <w:r>
        <w:rPr>
          <w:rFonts w:ascii="黑体" w:eastAsia="黑体" w:hAnsi="黑体" w:cs="黑体" w:hint="eastAsia"/>
          <w:sz w:val="24"/>
          <w:szCs w:val="24"/>
        </w:rPr>
        <w:t>7.35÷（7.35×0.25）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52.34÷2.5÷4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＝52.34÷（2.5×4）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7"/>
          <w:cols w:num="1" w:space="708"/>
          <w:titlePg w:val="0"/>
        </w:sect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＝52.34÷10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＝5.234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7.35÷（7.35×0.25）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＝7.35÷7.35÷0.25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＝1÷0.25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＝4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简便</w:t>
      </w:r>
      <w:r>
        <w:rPr>
          <w:rFonts w:ascii="黑体" w:eastAsia="黑体" w:hAnsi="黑体" w:cs="黑体" w:hint="eastAsia"/>
          <w:sz w:val="24"/>
          <w:szCs w:val="24"/>
        </w:rPr>
        <w:t>计算。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7.2÷1.25÷0.8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</w:t>
      </w:r>
      <w:r>
        <w:rPr>
          <w:rFonts w:ascii="黑体" w:eastAsia="黑体" w:hAnsi="黑体" w:cs="黑体" w:hint="eastAsia"/>
          <w:sz w:val="24"/>
          <w:szCs w:val="24"/>
        </w:rPr>
        <w:t>0.72÷0.5÷0.9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</w:t>
      </w:r>
      <w:r>
        <w:rPr>
          <w:rFonts w:ascii="黑体" w:eastAsia="黑体" w:hAnsi="黑体" w:cs="黑体" w:hint="eastAsia"/>
          <w:sz w:val="24"/>
          <w:szCs w:val="24"/>
        </w:rPr>
        <w:t>0.75×18÷0.15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7.2÷1.25÷0.8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2" type="#_x0000_t75" alt="eqId3d0d2cd1acac89f27372b47a8af5afb4" style="width:79.95pt;height:17.85pt" o:ole="" coordsize="21600,21600" o:preferrelative="t" filled="f" stroked="f">
            <v:stroke joinstyle="miter"/>
            <v:imagedata r:id="rId65" o:title="eqId3d0d2cd1acac89f27372b47a8af5afb4"/>
            <o:lock v:ext="edit" aspectratio="t"/>
            <w10:anchorlock/>
          </v:shape>
          <o:OLEObject Type="Embed" ProgID="Equation.DSMT4" ShapeID="_x0000_i1062" DrawAspect="Content" ObjectID="_1468075758" r:id="rId66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3" type="#_x0000_t75" alt="eqId30994e25bc3796b29542241cb05d58b6" style="width:36.9pt;height:12.5pt" o:ole="" coordsize="21600,21600" o:preferrelative="t" filled="f" stroked="f">
            <v:stroke joinstyle="miter"/>
            <v:imagedata r:id="rId67" o:title="eqId30994e25bc3796b29542241cb05d58b6"/>
            <o:lock v:ext="edit" aspectratio="t"/>
            <w10:anchorlock/>
          </v:shape>
          <o:OLEObject Type="Embed" ProgID="Equation.DSMT4" ShapeID="_x0000_i1063" DrawAspect="Content" ObjectID="_1468075759" r:id="rId68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4" type="#_x0000_t75" alt="eqId7810adb4981e7dae542a011848826f7d" style="width:24.6pt;height:12.25pt" o:ole="" coordsize="21600,21600" o:preferrelative="t" filled="f" stroked="f">
            <v:stroke joinstyle="miter"/>
            <v:imagedata r:id="rId69" o:title="eqId7810adb4981e7dae542a011848826f7d"/>
            <o:lock v:ext="edit" aspectratio="t"/>
            <w10:anchorlock/>
          </v:shape>
          <o:OLEObject Type="Embed" ProgID="Equation.DSMT4" ShapeID="_x0000_i1064" DrawAspect="Content" ObjectID="_1468075760" r:id="rId70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0.72÷0.5÷0.9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5" type="#_x0000_t75" alt="eqId4066b0e94a6a544a3709bd598a6c1bc9" style="width:73.75pt;height:12.5pt" o:ole="" coordsize="21600,21600" o:preferrelative="t" filled="f" stroked="f">
            <v:stroke joinstyle="miter"/>
            <v:imagedata r:id="rId71" o:title="eqId4066b0e94a6a544a3709bd598a6c1bc9"/>
            <o:lock v:ext="edit" aspectratio="t"/>
            <w10:anchorlock/>
          </v:shape>
          <o:OLEObject Type="Embed" ProgID="Equation.DSMT4" ShapeID="_x0000_i1065" DrawAspect="Content" ObjectID="_1468075761" r:id="rId72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6" type="#_x0000_t75" alt="eqId1fbc427d6e7a16183f3ba2e6a10e7f6c" style="width:46.6pt;height:12.45pt" o:ole="" coordsize="21600,21600" o:preferrelative="t" filled="f" stroked="f">
            <v:stroke joinstyle="miter"/>
            <v:imagedata r:id="rId73" o:title="eqId1fbc427d6e7a16183f3ba2e6a10e7f6c"/>
            <o:lock v:ext="edit" aspectratio="t"/>
            <w10:anchorlock/>
          </v:shape>
          <o:OLEObject Type="Embed" ProgID="Equation.DSMT4" ShapeID="_x0000_i1066" DrawAspect="Content" ObjectID="_1468075762" r:id="rId74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7" type="#_x0000_t75" alt="eqIdc9d9e6b1dfbfacab96d5ced374e14abe" style="width:23.7pt;height:12.5pt" o:ole="" coordsize="21600,21600" o:preferrelative="t" filled="f" stroked="f">
            <v:stroke joinstyle="miter"/>
            <v:imagedata r:id="rId75" o:title="eqIdc9d9e6b1dfbfacab96d5ced374e14abe"/>
            <o:lock v:ext="edit" aspectratio="t"/>
            <w10:anchorlock/>
          </v:shape>
          <o:OLEObject Type="Embed" ProgID="Equation.DSMT4" ShapeID="_x0000_i1067" DrawAspect="Content" ObjectID="_1468075763" r:id="rId76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0.75×18÷0.15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8" type="#_x0000_t75" alt="eqId73b11b3514573d21d5f527996b3de97e" style="width:74.75pt;height:12.55pt" o:ole="" coordsize="21600,21600" o:preferrelative="t" filled="f" stroked="f">
            <v:stroke joinstyle="miter"/>
            <v:imagedata r:id="rId77" o:title="eqId73b11b3514573d21d5f527996b3de97e"/>
            <o:lock v:ext="edit" aspectratio="t"/>
            <w10:anchorlock/>
          </v:shape>
          <o:OLEObject Type="Embed" ProgID="Equation.DSMT4" ShapeID="_x0000_i1068" DrawAspect="Content" ObjectID="_1468075764" r:id="rId78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69" type="#_x0000_t75" alt="eqIdf34315d44115961802cb6131e0d84b08" style="width:33.35pt;height:12.45pt" o:ole="" coordsize="21600,21600" o:preferrelative="t" filled="f" stroked="f">
            <v:stroke joinstyle="miter"/>
            <v:imagedata r:id="rId79" o:title="eqIdf34315d44115961802cb6131e0d84b08"/>
            <o:lock v:ext="edit" aspectratio="t"/>
            <w10:anchorlock/>
          </v:shape>
          <o:OLEObject Type="Embed" ProgID="Equation.DSMT4" ShapeID="_x0000_i1069" DrawAspect="Content" ObjectID="_1468075765" r:id="rId80"/>
        </w:obje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object>
          <v:shape id="_x0000_i1070" type="#_x0000_t75" alt="eqId434139e7fd65c2118360406e5f08c777" style="width:21.85pt;height:12.65pt" o:ole="" coordsize="21600,21600" o:preferrelative="t" filled="f" stroked="f">
            <v:stroke joinstyle="miter"/>
            <v:imagedata r:id="rId81" o:title="eqId434139e7fd65c2118360406e5f08c777"/>
            <o:lock v:ext="edit" aspectratio="t"/>
            <w10:anchorlock/>
          </v:shape>
          <o:OLEObject Type="Embed" ProgID="Equation.DSMT4" ShapeID="_x0000_i1070" DrawAspect="Content" ObjectID="_1468075766" r:id="rId82"/>
        </w:objec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简便计</w:t>
      </w:r>
      <w:r>
        <w:rPr>
          <w:rFonts w:ascii="黑体" w:eastAsia="黑体" w:hAnsi="黑体" w:cs="黑体" w:hint="eastAsia"/>
          <w:sz w:val="24"/>
          <w:szCs w:val="24"/>
        </w:rPr>
        <w:t>算。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（8.1＋0.72）÷0.9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</w:t>
      </w:r>
      <w:r>
        <w:rPr>
          <w:rFonts w:ascii="黑体" w:eastAsia="黑体" w:hAnsi="黑体" w:cs="黑体" w:hint="eastAsia"/>
          <w:kern w:val="0"/>
          <w:sz w:val="24"/>
          <w:szCs w:val="24"/>
          <w:lang w:val="en-US" w:eastAsia="zh-CN"/>
        </w:rPr>
        <w:t xml:space="preserve">           </w:t>
      </w:r>
      <w:r>
        <w:rPr>
          <w:rFonts w:ascii="黑体" w:eastAsia="黑体" w:hAnsi="黑体" w:cs="黑体" w:hint="eastAsia"/>
          <w:sz w:val="24"/>
          <w:szCs w:val="24"/>
        </w:rPr>
        <w:t>9.48÷0.25÷0.8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（8.1＋0.72）÷0.9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＝8.1÷0.9＋0.72÷0.9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＝9＋0.8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＝9.8　　　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8"/>
          <w:cols w:num="1" w:space="708"/>
          <w:titlePg w:val="0"/>
        </w:sect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9.48÷0.25÷0.8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＝9.48÷（0.25×0.8）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＝9.48÷0.2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＝47.4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【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考点五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错看问题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解决错看问题，将错就错，先利用除法中各量之间的关系，求出正确的被除数或除数，再求出正确的商。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center"/>
        <w:rPr>
          <w:rFonts w:ascii="黑体" w:eastAsia="黑体" w:hAnsi="黑体" w:cs="黑体" w:hint="eastAsia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典型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例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题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小马虎在计算小数除法时，将除数1.8错看成了13，得到的商是0.36，那么正确的商应该是(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0.36×13÷1.8＝2.6，所以正确的商是2.6。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b/>
          <w:bCs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【对应练习1】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在计算一道除法算式时，小马虎把除数0.8看成了8，结果商是3.25，正确的商是</w:t>
      </w:r>
      <w:r>
        <w:rPr>
          <w:rFonts w:ascii="黑体" w:eastAsia="黑体" w:hAnsi="黑体" w:cs="黑体" w:hint="eastAsia"/>
          <w:sz w:val="24"/>
          <w:szCs w:val="24"/>
          <w:lang w:eastAsia="zh-CN"/>
        </w:rPr>
        <w:t>（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       ）</w:t>
      </w:r>
      <w:r>
        <w:rPr>
          <w:rFonts w:ascii="黑体" w:eastAsia="黑体" w:hAnsi="黑体" w:cs="黑体" w:hint="eastAsia"/>
          <w:sz w:val="24"/>
          <w:szCs w:val="24"/>
        </w:rPr>
        <w:t>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3.25×10＝32.5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ascii="黑体" w:eastAsia="黑体" w:hAnsi="黑体" w:cs="黑体" w:hint="eastAsia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【对应练习</w:t>
      </w:r>
      <w:r>
        <w:rPr>
          <w:rFonts w:ascii="黑体" w:eastAsia="黑体" w:hAnsi="黑体" w:cs="黑体" w:hint="eastAsia"/>
          <w:b/>
          <w:bCs/>
          <w:sz w:val="24"/>
          <w:szCs w:val="28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8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小马虎在计算1.2除以一个数时，由于把除数的小数点向左点错了一位，结果得40。原来的商是(        )，除数是(        )。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错误的除数：1.2÷40＝0.03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正确的除数：0.03×10＝0.3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t>正确的商：1.2÷0.3＝4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考点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六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轴对称。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1.如果将一个图形沿着一条直线对折，直线两边的部分能够完全重合，那么这个图形叫做轴对称图形，这条直线叫做对称轴。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2.在轴对称图形中，对称点的连线与对称轴互相垂直，对称点到对称轴的距离相等。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哪些是轴对称图形？在下面的（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）里画“√”。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1" type="#_x0000_t75" style="width:242.25pt;height:66.75pt" coordsize="21600,21600" o:preferrelative="t" filled="f" stroked="f">
            <v:stroke joinstyle="miter"/>
            <v:imagedata r:id="rId83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（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）（ √ ）（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）（ √ 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color w:val="FF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下面图形中的虚线是它们的对称轴吗？是的在括号里画“√”，不是的在括号里画“×”。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2" type="#_x0000_t75" style="width:415.5pt;height:70.45pt" coordsize="21600,21600" o:preferrelative="t" filled="f" stroked="f">
            <v:stroke joinstyle="miter"/>
            <v:imagedata r:id="rId84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(        )(        )(        )(        )(        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√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×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√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×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 xml:space="preserve">正方形有(       </w:t>
      </w: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 xml:space="preserve"> </w:t>
      </w:r>
      <w:r>
        <w:rPr>
          <w:rFonts w:ascii="黑体" w:eastAsia="黑体" w:hAnsi="黑体" w:cs="黑体" w:hint="eastAsia"/>
          <w:sz w:val="24"/>
          <w:szCs w:val="24"/>
        </w:rPr>
        <w:t>)条对称轴，长方形有(        )条对称轴，圆有(        )条对称轴。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4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2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无数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画出下面图形的对称轴。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3" type="#_x0000_t75" style="width:378pt;height:75.75pt" coordsize="21600,21600" o:preferrelative="t" filled="f" stroked="f">
            <v:stroke joinstyle="miter"/>
            <v:imagedata r:id="rId85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pict>
          <v:shape id="_x0000_i1074" type="#_x0000_t75" style="width:384.75pt;height:90pt" coordsize="21600,21600" o:preferrelative="t" filled="f" stroked="f">
            <v:stroke joinstyle="miter"/>
            <v:imagedata r:id="rId86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5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以虚线为对称轴，在方格纸中画出轴对称图形的另一半。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5" type="#_x0000_t75" style="width:204.75pt;height:150.75pt" coordsize="21600,21600" o:preferrelative="t" filled="f" stroked="f">
            <v:stroke joinstyle="miter"/>
            <v:imagedata r:id="rId87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如下图：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</w:rPr>
        <w:pict>
          <v:shape id="_x0000_i1076" type="#_x0000_t75" style="width:204.75pt;height:150.75pt" coordsize="21600,21600" o:preferrelative="t" filled="f" stroked="f">
            <v:stroke joinstyle="miter"/>
            <v:imagedata r:id="rId88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</w:rPr>
        <w:t>【对应练习】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以虚线为对称轴，画出下面图形的的轴对称图形。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7" type="#_x0000_t75" style="width:142.5pt;height:141.75pt" coordsize="21600,21600" o:preferrelative="t" filled="f" stroked="f">
            <v:stroke joinstyle="miter"/>
            <v:imagedata r:id="rId89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作图如下：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8" type="#_x0000_t75" style="width:142.5pt;height:141.75pt" coordsize="21600,21600" o:preferrelative="t" filled="f" stroked="f">
            <v:stroke joinstyle="miter"/>
            <v:imagedata r:id="rId90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2E75B5"/>
          <w:sz w:val="22"/>
        </w:rPr>
      </w:pP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eastAsia="zh-CN"/>
        </w:rPr>
        <w:t>【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考点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七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t>】</w:t>
      </w:r>
      <w:r>
        <w:rPr>
          <w:rFonts w:ascii="黑体" w:eastAsia="黑体" w:hAnsi="黑体" w:cs="黑体" w:hint="eastAsia"/>
          <w:b/>
          <w:bCs/>
          <w:color w:val="2E75B5"/>
          <w:sz w:val="28"/>
          <w:szCs w:val="28"/>
          <w:lang w:val="en-US" w:eastAsia="zh-CN"/>
        </w:rPr>
        <w:t>平移。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  <w:t>【方法点拨】</w:t>
      </w:r>
    </w:p>
    <w:p>
      <w:pPr>
        <w:keepNext w:val="0"/>
        <w:keepLines w:val="0"/>
        <w:pageBreakBefore w:val="0"/>
        <w:widowControl w:val="0"/>
        <w:tabs>
          <w:tab w:val="left" w:pos="1411"/>
        </w:tabs>
        <w:kinsoku/>
        <w:wordWrap/>
        <w:overflowPunct/>
        <w:topLinePunct w:val="0"/>
        <w:autoSpaceDE/>
        <w:autoSpaceDN/>
        <w:bidi w:val="0"/>
        <w:snapToGrid/>
        <w:spacing w:line="360" w:lineRule="auto"/>
        <w:jc w:val="left"/>
        <w:textAlignment w:val="baseline"/>
        <w:rPr>
          <w:rFonts w:ascii="黑体" w:eastAsia="黑体" w:hAnsi="黑体" w:cs="黑体" w:hint="eastAsia"/>
          <w:b/>
          <w:bCs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color w:val="FF0000"/>
          <w:sz w:val="24"/>
          <w:szCs w:val="24"/>
          <w:lang w:val="en-US" w:eastAsia="zh-CN"/>
        </w:rPr>
        <w:t>平移定义：物体或图形沿着直线运动的现象叫平移。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1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一个图形不论往上（下），左（右）方向平移，它们的(        )和(        )没有变，只有(        )变了。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形状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大小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位置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2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在平移现象下面画“√”。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79" type="#_x0000_t75" style="width:318.75pt;height:76.5pt" coordsize="21600,21600" o:preferrelative="t" filled="f" stroked="f">
            <v:stroke joinstyle="miter"/>
            <v:imagedata r:id="rId91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kern w:val="0"/>
          <w:sz w:val="24"/>
          <w:szCs w:val="24"/>
        </w:rPr>
        <w:t>       </w:t>
      </w:r>
      <w:r>
        <w:rPr>
          <w:rFonts w:ascii="黑体" w:eastAsia="黑体" w:hAnsi="黑体" w:cs="黑体" w:hint="eastAsia"/>
          <w:sz w:val="24"/>
          <w:szCs w:val="24"/>
        </w:rPr>
        <w:t>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 </w:t>
      </w:r>
      <w:r>
        <w:rPr>
          <w:rFonts w:ascii="黑体" w:eastAsia="黑体" w:hAnsi="黑体" w:cs="黑体" w:hint="eastAsia"/>
          <w:sz w:val="24"/>
          <w:szCs w:val="24"/>
        </w:rPr>
        <w:t>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</w:t>
      </w:r>
      <w:r>
        <w:rPr>
          <w:rFonts w:ascii="黑体" w:eastAsia="黑体" w:hAnsi="黑体" w:cs="黑体" w:hint="eastAsia"/>
          <w:sz w:val="24"/>
          <w:szCs w:val="24"/>
        </w:rPr>
        <w:t>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         </w:t>
      </w:r>
      <w:r>
        <w:rPr>
          <w:rFonts w:ascii="黑体" w:eastAsia="黑体" w:hAnsi="黑体" w:cs="黑体" w:hint="eastAsia"/>
          <w:sz w:val="24"/>
          <w:szCs w:val="24"/>
        </w:rPr>
        <w:t>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（√）（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）（√）（</w:t>
      </w:r>
      <w:r>
        <w:rPr>
          <w:rFonts w:ascii="黑体" w:eastAsia="黑体" w:hAnsi="黑体" w:cs="黑体" w:hint="eastAsia"/>
          <w:color w:val="FF0000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b w:val="0"/>
          <w:bCs w:val="0"/>
          <w:sz w:val="24"/>
          <w:szCs w:val="24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3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如图，图中的图形向(      )平移了(      )格。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80" type="#_x0000_t75" style="width:147.75pt;height:58.4pt" coordsize="21600,21600" o:preferrelative="t" filled="f" stroked="f">
            <v:stroke joinstyle="miter"/>
            <v:imagedata r:id="rId92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b/>
          <w:bCs/>
          <w:color w:val="FF0000"/>
          <w:sz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右</w:t>
      </w:r>
      <w:r>
        <w:rPr>
          <w:rFonts w:ascii="黑体" w:eastAsia="黑体" w:hAnsi="黑体" w:cs="黑体" w:hint="eastAsia"/>
          <w:color w:val="FF0000"/>
          <w:sz w:val="24"/>
          <w:szCs w:val="24"/>
          <w:lang w:eastAsia="zh-CN"/>
        </w:rPr>
        <w:t>；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6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b/>
          <w:bCs/>
          <w:color w:val="2E75B5"/>
          <w:sz w:val="28"/>
          <w:szCs w:val="28"/>
        </w:rPr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4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1.</w:t>
      </w:r>
      <w:r>
        <w:rPr>
          <w:rFonts w:ascii="黑体" w:eastAsia="黑体" w:hAnsi="黑体" w:cs="黑体" w:hint="eastAsia"/>
          <w:sz w:val="24"/>
          <w:szCs w:val="24"/>
        </w:rPr>
        <w:t>如图，</w:t>
      </w:r>
      <w:r>
        <w:rPr>
          <w:rFonts w:ascii="黑体" w:eastAsia="黑体" w:hAnsi="黑体" w:cs="黑体" w:hint="eastAsia"/>
          <w:sz w:val="24"/>
          <w:szCs w:val="24"/>
        </w:rPr>
        <w:pict>
          <v:shape id="_x0000_i1081" type="#_x0000_t75" style="width:23.95pt;height:21pt" coordsize="21600,21600" o:preferrelative="t" filled="f" stroked="f">
            <v:stroke joinstyle="miter"/>
            <v:imagedata r:id="rId93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先向（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）平移（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）格，再向（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）平移（</w:t>
      </w:r>
      <w:r>
        <w:rPr>
          <w:rFonts w:ascii="黑体" w:eastAsia="黑体" w:hAnsi="黑体" w:cs="黑体" w:hint="eastAsia"/>
          <w:kern w:val="0"/>
          <w:sz w:val="24"/>
          <w:szCs w:val="24"/>
        </w:rPr>
        <w:t>    </w:t>
      </w:r>
      <w:r>
        <w:rPr>
          <w:rFonts w:ascii="黑体" w:eastAsia="黑体" w:hAnsi="黑体" w:cs="黑体" w:hint="eastAsia"/>
          <w:sz w:val="24"/>
          <w:szCs w:val="24"/>
        </w:rPr>
        <w:t>）格。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  <w:lang w:val="en-US" w:eastAsia="zh-CN"/>
        </w:rPr>
        <w:t>2.</w:t>
      </w:r>
      <w:r>
        <w:rPr>
          <w:rFonts w:ascii="黑体" w:eastAsia="黑体" w:hAnsi="黑体" w:cs="黑体" w:hint="eastAsia"/>
          <w:sz w:val="24"/>
          <w:szCs w:val="24"/>
        </w:rPr>
        <w:t>笑脸B怎样运动能得到笑脸A？请你描述它的运动过程。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82" type="#_x0000_t75" style="width:285pt;height:215.25pt" coordsize="21600,21600" o:preferrelative="t" filled="f" stroked="f">
            <v:stroke joinstyle="miter"/>
            <v:imagedata r:id="rId94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1.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下；5；右；3；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2.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先向上平移5格，再向左平移2格（答案不唯一）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baseline"/>
        <w:rPr>
          <w:rFonts w:ascii="黑体" w:eastAsia="黑体" w:hAnsi="黑体" w:cs="黑体" w:hint="eastAsia"/>
          <w:color w:val="000000"/>
          <w:sz w:val="24"/>
          <w:szCs w:val="28"/>
        </w:rPr>
      </w:pPr>
      <w:r>
        <w:rPr>
          <w:rFonts w:ascii="黑体" w:eastAsia="黑体" w:hAnsi="黑体" w:cs="黑体" w:hint="eastAsia"/>
          <w:b/>
          <w:bCs/>
          <w:sz w:val="24"/>
          <w:szCs w:val="24"/>
        </w:rPr>
        <w:t>【典型例题</w:t>
      </w:r>
      <w:r>
        <w:rPr>
          <w:rFonts w:ascii="黑体" w:eastAsia="黑体" w:hAnsi="黑体" w:cs="黑体" w:hint="eastAsia"/>
          <w:b/>
          <w:bCs/>
          <w:sz w:val="24"/>
          <w:szCs w:val="24"/>
          <w:lang w:val="en-US" w:eastAsia="zh-CN"/>
        </w:rPr>
        <w:t>5</w:t>
      </w:r>
      <w:r>
        <w:rPr>
          <w:rFonts w:ascii="黑体" w:eastAsia="黑体" w:hAnsi="黑体" w:cs="黑体" w:hint="eastAsia"/>
          <w:b/>
          <w:bCs/>
          <w:sz w:val="24"/>
          <w:szCs w:val="24"/>
        </w:rPr>
        <w:t>】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sz w:val="24"/>
          <w:szCs w:val="24"/>
        </w:rPr>
      </w:pPr>
      <w:r>
        <w:rPr>
          <w:rFonts w:ascii="黑体" w:eastAsia="黑体" w:hAnsi="黑体" w:cs="黑体" w:hint="eastAsia"/>
          <w:sz w:val="24"/>
          <w:szCs w:val="24"/>
        </w:rPr>
        <w:t>请在下面方格纸中画出</w:t>
      </w:r>
      <w:r>
        <w:rPr>
          <w:rFonts w:ascii="黑体" w:eastAsia="黑体" w:hAnsi="黑体" w:cs="黑体" w:hint="eastAsia"/>
          <w:sz w:val="24"/>
          <w:szCs w:val="24"/>
        </w:rPr>
        <w:pict>
          <v:shape id="_x0000_i1083" type="#_x0000_t75" style="width:60.75pt;height:29.95pt" coordsize="21600,21600" o:preferrelative="t" filled="f" stroked="f">
            <v:stroke joinstyle="miter"/>
            <v:imagedata r:id="rId95" o:title=""/>
            <o:lock v:ext="edit" aspectratio="t"/>
            <w10:anchorlock/>
          </v:shape>
        </w:pict>
      </w:r>
      <w:r>
        <w:rPr>
          <w:rFonts w:ascii="黑体" w:eastAsia="黑体" w:hAnsi="黑体" w:cs="黑体" w:hint="eastAsia"/>
          <w:sz w:val="24"/>
          <w:szCs w:val="24"/>
        </w:rPr>
        <w:t>先向右平移3格，再向下平移5格后的图形。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  <w:sz w:val="24"/>
          <w:szCs w:val="24"/>
        </w:rPr>
        <w:pict>
          <v:shape id="_x0000_i1084" type="#_x0000_t75" style="width:285pt;height:143.25pt" coordsize="21600,21600" o:preferrelative="t" filled="f" stroked="f">
            <v:stroke joinstyle="miter"/>
            <v:imagedata r:id="rId96" o:title=""/>
            <o:lock v:ext="edit" aspectratio="t"/>
            <w10:anchorlock/>
          </v:shape>
        </w:pic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  <w:r>
        <w:rPr>
          <w:rFonts w:ascii="黑体" w:eastAsia="黑体" w:hAnsi="黑体" w:cs="黑体" w:hint="eastAsia"/>
          <w:color w:val="FF0000"/>
          <w:sz w:val="24"/>
          <w:szCs w:val="24"/>
          <w:lang w:val="en-US" w:eastAsia="zh-CN"/>
        </w:rPr>
        <w:t>解析：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t>如图：</w:t>
      </w: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  <w:r>
        <w:rPr>
          <w:rFonts w:ascii="黑体" w:eastAsia="黑体" w:hAnsi="黑体" w:cs="黑体" w:hint="eastAsia"/>
          <w:color w:val="FF0000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https://d.book118.com/866032001053010034</w:t>
        </w:r>
      </w:hyperlink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center"/>
        <w:rPr>
          <w:rFonts w:ascii="黑体" w:eastAsia="黑体" w:hAnsi="黑体" w:cs="黑体" w:hint="eastAsia"/>
          <w:color w:val="FF0000"/>
          <w:sz w:val="24"/>
          <w:szCs w:val="24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attachedTemplate r:id="rId1"/>
  <w:defaultTabStop w:val="420"/>
  <w:drawingGridVerticalSpacing w:val="156"/>
  <w:noPunctuationKerning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A4F0FC7"/>
    <w:rsid w:val="00003864"/>
    <w:rsid w:val="00071C5A"/>
    <w:rsid w:val="000A0D4E"/>
    <w:rsid w:val="000A5607"/>
    <w:rsid w:val="000B4690"/>
    <w:rsid w:val="000B5877"/>
    <w:rsid w:val="000F3C27"/>
    <w:rsid w:val="000F5D1D"/>
    <w:rsid w:val="00105775"/>
    <w:rsid w:val="001176C8"/>
    <w:rsid w:val="00131161"/>
    <w:rsid w:val="00186D19"/>
    <w:rsid w:val="001E2937"/>
    <w:rsid w:val="001E45D7"/>
    <w:rsid w:val="001F64D7"/>
    <w:rsid w:val="002A3407"/>
    <w:rsid w:val="00316BF9"/>
    <w:rsid w:val="0032431D"/>
    <w:rsid w:val="00334427"/>
    <w:rsid w:val="003B3871"/>
    <w:rsid w:val="004151FC"/>
    <w:rsid w:val="004163E6"/>
    <w:rsid w:val="0045374B"/>
    <w:rsid w:val="004A378A"/>
    <w:rsid w:val="004F258F"/>
    <w:rsid w:val="005071BA"/>
    <w:rsid w:val="00512455"/>
    <w:rsid w:val="00530BF6"/>
    <w:rsid w:val="005930CF"/>
    <w:rsid w:val="005D5EAA"/>
    <w:rsid w:val="00630898"/>
    <w:rsid w:val="0064194B"/>
    <w:rsid w:val="00646D77"/>
    <w:rsid w:val="006639AA"/>
    <w:rsid w:val="00663F61"/>
    <w:rsid w:val="0066446D"/>
    <w:rsid w:val="0067588D"/>
    <w:rsid w:val="0069062D"/>
    <w:rsid w:val="006A3B8E"/>
    <w:rsid w:val="006D08BA"/>
    <w:rsid w:val="00764280"/>
    <w:rsid w:val="0077196D"/>
    <w:rsid w:val="007A0151"/>
    <w:rsid w:val="007A0562"/>
    <w:rsid w:val="007D0C94"/>
    <w:rsid w:val="007E76FC"/>
    <w:rsid w:val="00814BF9"/>
    <w:rsid w:val="00824EE4"/>
    <w:rsid w:val="008B06C3"/>
    <w:rsid w:val="008E215F"/>
    <w:rsid w:val="008F45F3"/>
    <w:rsid w:val="009151CB"/>
    <w:rsid w:val="00937A70"/>
    <w:rsid w:val="009C2B8D"/>
    <w:rsid w:val="009D071F"/>
    <w:rsid w:val="009D1BED"/>
    <w:rsid w:val="00A11D5B"/>
    <w:rsid w:val="00A379A5"/>
    <w:rsid w:val="00A41291"/>
    <w:rsid w:val="00A51DA3"/>
    <w:rsid w:val="00A763C4"/>
    <w:rsid w:val="00A83AB3"/>
    <w:rsid w:val="00AA7F08"/>
    <w:rsid w:val="00AD058F"/>
    <w:rsid w:val="00AE00C7"/>
    <w:rsid w:val="00B43BE0"/>
    <w:rsid w:val="00B94F2C"/>
    <w:rsid w:val="00BA00AA"/>
    <w:rsid w:val="00BD562B"/>
    <w:rsid w:val="00C02FC6"/>
    <w:rsid w:val="00C60982"/>
    <w:rsid w:val="00CC4619"/>
    <w:rsid w:val="00CE0B0C"/>
    <w:rsid w:val="00CF50E2"/>
    <w:rsid w:val="00D25B52"/>
    <w:rsid w:val="00D54476"/>
    <w:rsid w:val="00D97393"/>
    <w:rsid w:val="00DE033D"/>
    <w:rsid w:val="00E102EB"/>
    <w:rsid w:val="00E75FBA"/>
    <w:rsid w:val="00E81F9A"/>
    <w:rsid w:val="00E91B1E"/>
    <w:rsid w:val="00EB4505"/>
    <w:rsid w:val="00EF3702"/>
    <w:rsid w:val="00F93935"/>
    <w:rsid w:val="00FD147D"/>
    <w:rsid w:val="01D03EC4"/>
    <w:rsid w:val="03857DDD"/>
    <w:rsid w:val="03DB6253"/>
    <w:rsid w:val="04564122"/>
    <w:rsid w:val="063B05BA"/>
    <w:rsid w:val="06D3731F"/>
    <w:rsid w:val="06F96F73"/>
    <w:rsid w:val="07A12B7A"/>
    <w:rsid w:val="09811930"/>
    <w:rsid w:val="0A446439"/>
    <w:rsid w:val="0B511607"/>
    <w:rsid w:val="0CCB63B0"/>
    <w:rsid w:val="0D2A4050"/>
    <w:rsid w:val="0D8A5237"/>
    <w:rsid w:val="0DC04E8F"/>
    <w:rsid w:val="0DFE0692"/>
    <w:rsid w:val="0E3E50CD"/>
    <w:rsid w:val="0E541672"/>
    <w:rsid w:val="0E7A7952"/>
    <w:rsid w:val="0FA90C9A"/>
    <w:rsid w:val="115D0314"/>
    <w:rsid w:val="11B4224E"/>
    <w:rsid w:val="121A3998"/>
    <w:rsid w:val="12EF79D1"/>
    <w:rsid w:val="13C76782"/>
    <w:rsid w:val="15883F5A"/>
    <w:rsid w:val="17667F24"/>
    <w:rsid w:val="19793EE2"/>
    <w:rsid w:val="1B4B1E2A"/>
    <w:rsid w:val="1D49443D"/>
    <w:rsid w:val="1DDA68BD"/>
    <w:rsid w:val="1E1249C9"/>
    <w:rsid w:val="1EDE1F7D"/>
    <w:rsid w:val="1F930F62"/>
    <w:rsid w:val="2011178F"/>
    <w:rsid w:val="20B03DF7"/>
    <w:rsid w:val="21ED2C34"/>
    <w:rsid w:val="234D5D34"/>
    <w:rsid w:val="237764C4"/>
    <w:rsid w:val="2441640A"/>
    <w:rsid w:val="24853478"/>
    <w:rsid w:val="25DA25FE"/>
    <w:rsid w:val="25E84C97"/>
    <w:rsid w:val="26125217"/>
    <w:rsid w:val="26972FDA"/>
    <w:rsid w:val="271134ED"/>
    <w:rsid w:val="27346F3B"/>
    <w:rsid w:val="27A15932"/>
    <w:rsid w:val="28F5041E"/>
    <w:rsid w:val="28FB1DC5"/>
    <w:rsid w:val="2ADA49D4"/>
    <w:rsid w:val="2BD45845"/>
    <w:rsid w:val="2C236225"/>
    <w:rsid w:val="2C3943C5"/>
    <w:rsid w:val="2F8E314F"/>
    <w:rsid w:val="2F9C6679"/>
    <w:rsid w:val="30C53285"/>
    <w:rsid w:val="30D00996"/>
    <w:rsid w:val="330B0D87"/>
    <w:rsid w:val="34B453EB"/>
    <w:rsid w:val="34BD5ABD"/>
    <w:rsid w:val="36954889"/>
    <w:rsid w:val="37A03507"/>
    <w:rsid w:val="38046061"/>
    <w:rsid w:val="3817653A"/>
    <w:rsid w:val="38A711CC"/>
    <w:rsid w:val="39A525A7"/>
    <w:rsid w:val="3A4F0FC7"/>
    <w:rsid w:val="3A644E1D"/>
    <w:rsid w:val="3B0432A7"/>
    <w:rsid w:val="3C864032"/>
    <w:rsid w:val="3EA93550"/>
    <w:rsid w:val="3EE576C2"/>
    <w:rsid w:val="3EF833B2"/>
    <w:rsid w:val="3F12091D"/>
    <w:rsid w:val="3FAA64FF"/>
    <w:rsid w:val="40091181"/>
    <w:rsid w:val="40A0576F"/>
    <w:rsid w:val="425E3B01"/>
    <w:rsid w:val="43716503"/>
    <w:rsid w:val="447645A0"/>
    <w:rsid w:val="468230DD"/>
    <w:rsid w:val="47452CC6"/>
    <w:rsid w:val="48316505"/>
    <w:rsid w:val="492E74DE"/>
    <w:rsid w:val="49695C1B"/>
    <w:rsid w:val="4A4B6D44"/>
    <w:rsid w:val="4B620540"/>
    <w:rsid w:val="4BD019F1"/>
    <w:rsid w:val="4C1A28E2"/>
    <w:rsid w:val="4C5F34B2"/>
    <w:rsid w:val="4DAE4EF3"/>
    <w:rsid w:val="4E396622"/>
    <w:rsid w:val="4EB61795"/>
    <w:rsid w:val="4EBF28B5"/>
    <w:rsid w:val="4FE403DE"/>
    <w:rsid w:val="50160822"/>
    <w:rsid w:val="514308AA"/>
    <w:rsid w:val="5188494C"/>
    <w:rsid w:val="53C00BFD"/>
    <w:rsid w:val="53DB77E5"/>
    <w:rsid w:val="54C723C0"/>
    <w:rsid w:val="55F84102"/>
    <w:rsid w:val="567B661A"/>
    <w:rsid w:val="568934CC"/>
    <w:rsid w:val="56942965"/>
    <w:rsid w:val="585100CD"/>
    <w:rsid w:val="58BE67C2"/>
    <w:rsid w:val="59B80E95"/>
    <w:rsid w:val="5A306CBA"/>
    <w:rsid w:val="5B6F1CF7"/>
    <w:rsid w:val="5B9F0205"/>
    <w:rsid w:val="5C523718"/>
    <w:rsid w:val="5CF35C67"/>
    <w:rsid w:val="5D1F7175"/>
    <w:rsid w:val="5E6E6BEE"/>
    <w:rsid w:val="5EDE2C3B"/>
    <w:rsid w:val="5F297669"/>
    <w:rsid w:val="5F9D54C5"/>
    <w:rsid w:val="5FF85F02"/>
    <w:rsid w:val="60883C57"/>
    <w:rsid w:val="61193561"/>
    <w:rsid w:val="636B67CF"/>
    <w:rsid w:val="64295E65"/>
    <w:rsid w:val="65207D15"/>
    <w:rsid w:val="66076544"/>
    <w:rsid w:val="684122ED"/>
    <w:rsid w:val="6865231F"/>
    <w:rsid w:val="6902495C"/>
    <w:rsid w:val="6A815C41"/>
    <w:rsid w:val="6ACE0E09"/>
    <w:rsid w:val="6B1D72F2"/>
    <w:rsid w:val="6C800FD9"/>
    <w:rsid w:val="6CF113D1"/>
    <w:rsid w:val="6D4C4137"/>
    <w:rsid w:val="6D535020"/>
    <w:rsid w:val="6DA75E43"/>
    <w:rsid w:val="6E26759D"/>
    <w:rsid w:val="6E3D33BF"/>
    <w:rsid w:val="6EA9013A"/>
    <w:rsid w:val="70BF75D2"/>
    <w:rsid w:val="71907C78"/>
    <w:rsid w:val="71D50819"/>
    <w:rsid w:val="73260285"/>
    <w:rsid w:val="75122371"/>
    <w:rsid w:val="751F529E"/>
    <w:rsid w:val="75427D7A"/>
    <w:rsid w:val="75E824BB"/>
    <w:rsid w:val="76E61EF9"/>
    <w:rsid w:val="773940A7"/>
    <w:rsid w:val="78026007"/>
    <w:rsid w:val="782E2C77"/>
    <w:rsid w:val="787554DF"/>
    <w:rsid w:val="78D56A05"/>
    <w:rsid w:val="78ED6DCB"/>
    <w:rsid w:val="791A2FD8"/>
    <w:rsid w:val="79AD5B2F"/>
    <w:rsid w:val="7A013A3A"/>
    <w:rsid w:val="7A835A05"/>
    <w:rsid w:val="7AC355B0"/>
    <w:rsid w:val="7AC41D1B"/>
    <w:rsid w:val="7B5732D0"/>
    <w:rsid w:val="7C251032"/>
    <w:rsid w:val="7CAB7A72"/>
    <w:rsid w:val="7DF02D63"/>
    <w:rsid w:val="7E3575E8"/>
    <w:rsid w:val="7EBF72DC"/>
    <w:rsid w:val="7F2E3B84"/>
  </w:rsids>
  <w:docVars>
    <w:docVar w:name="commondata" w:val="eyJoZGlkIjoiYzJiN2FhYzEwNWE4NDc3NTE4MzkwY2ExMTllZWY1Njg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22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nhideWhenUsed="0" w:qFormat="1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uiPriority w:val="99"/>
    <w:unhideWhenUsed/>
    <w:qFormat/>
    <w:pPr>
      <w:jc w:val="left"/>
    </w:pPr>
  </w:style>
  <w:style w:type="paragraph" w:styleId="BodyText">
    <w:name w:val="Body Text"/>
    <w:basedOn w:val="Normal"/>
    <w:uiPriority w:val="1"/>
    <w:qFormat/>
    <w:pPr>
      <w:ind w:left="20"/>
    </w:pPr>
    <w:rPr>
      <w:sz w:val="21"/>
      <w:szCs w:val="21"/>
    </w:rPr>
  </w:style>
  <w:style w:type="paragraph" w:styleId="PlainText">
    <w:name w:val="Plain Text"/>
    <w:basedOn w:val="Normal"/>
    <w:uiPriority w:val="99"/>
    <w:qFormat/>
    <w:rPr>
      <w:rFonts w:ascii="宋体" w:hAnsi="Courier New"/>
      <w:szCs w:val="21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NormalWeb">
    <w:name w:val="Normal (Web)"/>
    <w:basedOn w:val="Normal"/>
    <w:uiPriority w:val="99"/>
    <w:unhideWhenUsed/>
    <w:qFormat/>
    <w:pPr>
      <w:jc w:val="left"/>
    </w:pPr>
    <w:rPr>
      <w:kern w:val="0"/>
      <w:sz w:val="24"/>
    </w:rPr>
  </w:style>
  <w:style w:type="character" w:styleId="Strong">
    <w:name w:val="Strong"/>
    <w:uiPriority w:val="22"/>
    <w:qFormat/>
    <w:rPr>
      <w:b/>
      <w:bCs/>
    </w:rPr>
  </w:style>
  <w:style w:type="character" w:styleId="PlaceholderText">
    <w:name w:val="Placeholder Text"/>
    <w:basedOn w:val="DefaultParagraphFont"/>
    <w:uiPriority w:val="99"/>
    <w:semiHidden/>
    <w:qFormat/>
    <w:rPr>
      <w:color w:val="808080"/>
    </w:rPr>
  </w:style>
  <w:style w:type="paragraph" w:customStyle="1" w:styleId="Normal037">
    <w:name w:val="Normal_0_3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6">
    <w:name w:val="Normal_3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5">
    <w:name w:val="Normal_5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3">
    <w:name w:val="Normal_0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6">
    <w:name w:val="Normal_4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0">
    <w:name w:val="Normal_0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9">
    <w:name w:val="Normal_3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6">
    <w:name w:val="Normal_0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9">
    <w:name w:val="Normal_0_1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8">
    <w:name w:val="Normal_0_1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7">
    <w:name w:val="Normal_0_1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5">
    <w:name w:val="Normal_0_1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4">
    <w:name w:val="Normal_0_1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3">
    <w:name w:val="Normal_0_1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2">
    <w:name w:val="Normal_0_1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1">
    <w:name w:val="Normal_0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0">
    <w:name w:val="Normal_0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9">
    <w:name w:val="Normal_0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8">
    <w:name w:val="Normal_0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7">
    <w:name w:val="Normal_0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6">
    <w:name w:val="Normal_0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5">
    <w:name w:val="Normal_0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">
    <w:name w:val="Normal_0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">
    <w:name w:val="Normal_0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">
    <w:name w:val="Normal_0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">
    <w:name w:val="Normal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0">
    <w:name w:val="Normal_3_3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3">
    <w:name w:val="Normal_4_3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6">
    <w:name w:val="Normal_3_2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9">
    <w:name w:val="Normal_4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6">
    <w:name w:val="Normal_5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5">
    <w:name w:val="Normal_5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9">
    <w:name w:val="Normal_4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3">
    <w:name w:val="Normal_5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">
    <w:name w:val="Normal_5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">
    <w:name w:val="Normal_5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8">
    <w:name w:val="Normal_4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7">
    <w:name w:val="Normal_4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6">
    <w:name w:val="Normal_4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0">
    <w:name w:val="Normal_5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5">
    <w:name w:val="Normal_4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4">
    <w:name w:val="Normal_4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3">
    <w:name w:val="Normal_4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2">
    <w:name w:val="Normal_4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">
    <w:name w:val="Normal_4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8">
    <w:name w:val="Normal_3_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7">
    <w:name w:val="Normal_3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6">
    <w:name w:val="Normal_3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5">
    <w:name w:val="Normal_3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4">
    <w:name w:val="Normal_3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3">
    <w:name w:val="Normal_3_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2">
    <w:name w:val="Normal_3_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1">
    <w:name w:val="Normal_3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0">
    <w:name w:val="Normal_3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Paragraph">
    <w:name w:val="DefaultParagraph"/>
    <w:qFormat/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customStyle="1" w:styleId="biaoti021">
    <w:name w:val="biaoti021"/>
    <w:qFormat/>
    <w:rPr>
      <w:rFonts w:ascii="宋体" w:eastAsia="宋体" w:hAnsi="宋体" w:hint="eastAsia"/>
      <w:b/>
      <w:bCs/>
      <w:color w:val="6F8D14"/>
      <w:sz w:val="23"/>
      <w:szCs w:val="23"/>
      <w:shd w:val="clear" w:color="auto" w:fill="EEEEEE"/>
    </w:rPr>
  </w:style>
  <w:style w:type="paragraph" w:customStyle="1" w:styleId="Normal049">
    <w:name w:val="Normal_0_4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0">
    <w:name w:val="Normal_0_2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8">
    <w:name w:val="Normal_0_4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9">
    <w:name w:val="Normal_0_3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0">
    <w:name w:val="Normal_0_4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5">
    <w:name w:val="Normal_0_4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9">
    <w:name w:val="Normal_0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9">
    <w:name w:val="Normal_1_2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4">
    <w:name w:val="Normal_0_2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3">
    <w:name w:val="Normal_0_23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2">
    <w:name w:val="Normal_0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1">
    <w:name w:val="Normal_4_1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10">
    <w:name w:val="Normal_4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2">
    <w:name w:val="Normal_0_4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41">
    <w:name w:val="Normal_0_4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8">
    <w:name w:val="Normal_0_3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4">
    <w:name w:val="Normal_1_3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1">
    <w:name w:val="Normal_0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5">
    <w:name w:val="Normal_1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2">
    <w:name w:val="Normal_1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1">
    <w:name w:val="Normal_1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27">
    <w:name w:val="Normal_5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5">
    <w:name w:val="Normal_0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5">
    <w:name w:val="Normal_1_2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7">
    <w:name w:val="Normal_0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7">
    <w:name w:val="Normal_1_2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28">
    <w:name w:val="Normal_0_28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2">
    <w:name w:val="Normal_0_3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1">
    <w:name w:val="Normal_0_3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1">
    <w:name w:val="Normal_1_2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6">
    <w:name w:val="Normal_0_3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35">
    <w:name w:val="Normal_0_3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  <w:spacing w:after="200" w:line="276" w:lineRule="auto"/>
    </w:pPr>
    <w:rPr>
      <w:rFonts w:ascii="黑体" w:eastAsia="宋体" w:hAnsi="黑体" w:cs="黑体"/>
      <w:color w:val="000000"/>
      <w:sz w:val="24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8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9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0.bin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image" Target="media/image15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1.bin" /><Relationship Id="rId31" Type="http://schemas.openxmlformats.org/officeDocument/2006/relationships/image" Target="media/image16.wmf" /><Relationship Id="rId32" Type="http://schemas.openxmlformats.org/officeDocument/2006/relationships/oleObject" Target="embeddings/oleObject12.bin" /><Relationship Id="rId33" Type="http://schemas.openxmlformats.org/officeDocument/2006/relationships/image" Target="media/image17.wmf" /><Relationship Id="rId34" Type="http://schemas.openxmlformats.org/officeDocument/2006/relationships/oleObject" Target="embeddings/oleObject13.bin" /><Relationship Id="rId35" Type="http://schemas.openxmlformats.org/officeDocument/2006/relationships/image" Target="media/image18.wmf" /><Relationship Id="rId36" Type="http://schemas.openxmlformats.org/officeDocument/2006/relationships/oleObject" Target="embeddings/oleObject14.bin" /><Relationship Id="rId37" Type="http://schemas.openxmlformats.org/officeDocument/2006/relationships/image" Target="media/image19.wmf" /><Relationship Id="rId38" Type="http://schemas.openxmlformats.org/officeDocument/2006/relationships/oleObject" Target="embeddings/oleObject15.bin" /><Relationship Id="rId39" Type="http://schemas.openxmlformats.org/officeDocument/2006/relationships/oleObject" Target="embeddings/oleObject16.bin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7.bin" /><Relationship Id="rId41" Type="http://schemas.openxmlformats.org/officeDocument/2006/relationships/oleObject" Target="embeddings/oleObject18.bin" /><Relationship Id="rId42" Type="http://schemas.openxmlformats.org/officeDocument/2006/relationships/oleObject" Target="embeddings/oleObject19.bin" /><Relationship Id="rId43" Type="http://schemas.openxmlformats.org/officeDocument/2006/relationships/oleObject" Target="embeddings/oleObject20.bin" /><Relationship Id="rId44" Type="http://schemas.openxmlformats.org/officeDocument/2006/relationships/oleObject" Target="embeddings/oleObject21.bin" /><Relationship Id="rId45" Type="http://schemas.openxmlformats.org/officeDocument/2006/relationships/oleObject" Target="embeddings/oleObject22.bin" /><Relationship Id="rId46" Type="http://schemas.openxmlformats.org/officeDocument/2006/relationships/oleObject" Target="embeddings/oleObject23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4.bin" /><Relationship Id="rId49" Type="http://schemas.openxmlformats.org/officeDocument/2006/relationships/image" Target="media/image21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5.bin" /><Relationship Id="rId51" Type="http://schemas.openxmlformats.org/officeDocument/2006/relationships/image" Target="media/image22.wmf" /><Relationship Id="rId52" Type="http://schemas.openxmlformats.org/officeDocument/2006/relationships/oleObject" Target="embeddings/oleObject26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7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8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9.bin" /><Relationship Id="rId59" Type="http://schemas.openxmlformats.org/officeDocument/2006/relationships/oleObject" Target="embeddings/oleObject30.bin" /><Relationship Id="rId6" Type="http://schemas.openxmlformats.org/officeDocument/2006/relationships/image" Target="media/image2.png" /><Relationship Id="rId60" Type="http://schemas.openxmlformats.org/officeDocument/2006/relationships/image" Target="media/image26.wmf" /><Relationship Id="rId61" Type="http://schemas.openxmlformats.org/officeDocument/2006/relationships/oleObject" Target="embeddings/oleObject31.bin" /><Relationship Id="rId62" Type="http://schemas.openxmlformats.org/officeDocument/2006/relationships/image" Target="media/image27.wmf" /><Relationship Id="rId63" Type="http://schemas.openxmlformats.org/officeDocument/2006/relationships/oleObject" Target="embeddings/oleObject32.bin" /><Relationship Id="rId64" Type="http://schemas.openxmlformats.org/officeDocument/2006/relationships/oleObject" Target="embeddings/oleObject33.bin" /><Relationship Id="rId65" Type="http://schemas.openxmlformats.org/officeDocument/2006/relationships/image" Target="media/image28.wmf" /><Relationship Id="rId66" Type="http://schemas.openxmlformats.org/officeDocument/2006/relationships/oleObject" Target="embeddings/oleObject34.bin" /><Relationship Id="rId67" Type="http://schemas.openxmlformats.org/officeDocument/2006/relationships/image" Target="media/image29.wmf" /><Relationship Id="rId68" Type="http://schemas.openxmlformats.org/officeDocument/2006/relationships/oleObject" Target="embeddings/oleObject35.bin" /><Relationship Id="rId69" Type="http://schemas.openxmlformats.org/officeDocument/2006/relationships/image" Target="media/image30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6.bin" /><Relationship Id="rId71" Type="http://schemas.openxmlformats.org/officeDocument/2006/relationships/image" Target="media/image31.wmf" /><Relationship Id="rId72" Type="http://schemas.openxmlformats.org/officeDocument/2006/relationships/oleObject" Target="embeddings/oleObject37.bin" /><Relationship Id="rId73" Type="http://schemas.openxmlformats.org/officeDocument/2006/relationships/image" Target="media/image32.wmf" /><Relationship Id="rId74" Type="http://schemas.openxmlformats.org/officeDocument/2006/relationships/oleObject" Target="embeddings/oleObject38.bin" /><Relationship Id="rId75" Type="http://schemas.openxmlformats.org/officeDocument/2006/relationships/image" Target="media/image33.wmf" /><Relationship Id="rId76" Type="http://schemas.openxmlformats.org/officeDocument/2006/relationships/oleObject" Target="embeddings/oleObject39.bin" /><Relationship Id="rId77" Type="http://schemas.openxmlformats.org/officeDocument/2006/relationships/image" Target="media/image34.wmf" /><Relationship Id="rId78" Type="http://schemas.openxmlformats.org/officeDocument/2006/relationships/oleObject" Target="embeddings/oleObject40.bin" /><Relationship Id="rId79" Type="http://schemas.openxmlformats.org/officeDocument/2006/relationships/image" Target="media/image35.wmf" /><Relationship Id="rId8" Type="http://schemas.openxmlformats.org/officeDocument/2006/relationships/oleObject" Target="embeddings/oleObject1.bin" /><Relationship Id="rId80" Type="http://schemas.openxmlformats.org/officeDocument/2006/relationships/oleObject" Target="embeddings/oleObject41.bin" /><Relationship Id="rId81" Type="http://schemas.openxmlformats.org/officeDocument/2006/relationships/image" Target="media/image36.wmf" /><Relationship Id="rId82" Type="http://schemas.openxmlformats.org/officeDocument/2006/relationships/oleObject" Target="embeddings/oleObject42.bin" /><Relationship Id="rId83" Type="http://schemas.openxmlformats.org/officeDocument/2006/relationships/image" Target="media/image37.png" /><Relationship Id="rId84" Type="http://schemas.openxmlformats.org/officeDocument/2006/relationships/image" Target="media/image38.png" /><Relationship Id="rId85" Type="http://schemas.openxmlformats.org/officeDocument/2006/relationships/image" Target="media/image39.png" /><Relationship Id="rId86" Type="http://schemas.openxmlformats.org/officeDocument/2006/relationships/image" Target="media/image40.png" /><Relationship Id="rId87" Type="http://schemas.openxmlformats.org/officeDocument/2006/relationships/image" Target="media/image41.png" /><Relationship Id="rId88" Type="http://schemas.openxmlformats.org/officeDocument/2006/relationships/image" Target="media/image42.png" /><Relationship Id="rId89" Type="http://schemas.openxmlformats.org/officeDocument/2006/relationships/image" Target="media/image43.png" /><Relationship Id="rId9" Type="http://schemas.openxmlformats.org/officeDocument/2006/relationships/image" Target="media/image4.wmf" /><Relationship Id="rId90" Type="http://schemas.openxmlformats.org/officeDocument/2006/relationships/image" Target="media/image44.png" /><Relationship Id="rId91" Type="http://schemas.openxmlformats.org/officeDocument/2006/relationships/image" Target="media/image45.png" /><Relationship Id="rId92" Type="http://schemas.openxmlformats.org/officeDocument/2006/relationships/image" Target="media/image46.png" /><Relationship Id="rId93" Type="http://schemas.openxmlformats.org/officeDocument/2006/relationships/image" Target="media/image47.png" /><Relationship Id="rId94" Type="http://schemas.openxmlformats.org/officeDocument/2006/relationships/image" Target="media/image48.png" /><Relationship Id="rId95" Type="http://schemas.openxmlformats.org/officeDocument/2006/relationships/image" Target="media/image49.png" /><Relationship Id="rId96" Type="http://schemas.openxmlformats.org/officeDocument/2006/relationships/image" Target="media/image50.png" /><Relationship Id="rId97" Type="http://schemas.openxmlformats.org/officeDocument/2006/relationships/hyperlink" Target="https://d.book118.com/866032001053010034" TargetMode="External" /><Relationship Id="rId98" Type="http://schemas.openxmlformats.org/officeDocument/2006/relationships/theme" Target="theme/theme1.xml" /><Relationship Id="rId99" Type="http://schemas.openxmlformats.org/officeDocument/2006/relationships/styles" Target="styles.xml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0</TotalTime>
  <Pages>14</Pages>
  <Words>8194</Words>
  <Characters>9154</Characters>
  <Application>Microsoft Office Word</Application>
  <DocSecurity>0</DocSecurity>
  <Lines>16</Lines>
  <Paragraphs>4</Paragraphs>
  <ScaleCrop>false</ScaleCrop>
  <Company/>
  <LinksUpToDate>false</LinksUpToDate>
  <CharactersWithSpaces>10706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相忘2021。</dc:creator>
  <cp:lastModifiedBy>相忘2021。</cp:lastModifiedBy>
  <cp:revision>11</cp:revision>
  <cp:lastPrinted>2020-03-17T04:10:00Z</cp:lastPrinted>
  <dcterms:created xsi:type="dcterms:W3CDTF">2020-02-25T04:02:00Z</dcterms:created>
  <dcterms:modified xsi:type="dcterms:W3CDTF">2023-12-25T11:36:10Z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FC5981BE0DE1409FACE27ED7652543A3_13</vt:lpwstr>
  </property>
  <property fmtid="{D5CDD505-2E9C-101B-9397-08002B2CF9AE}" pid="3" name="KSOProductBuildVer">
    <vt:lpwstr>2052-12.1.0.15990</vt:lpwstr>
  </property>
</Properties>
</file>