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640" w:firstLineChars="200"/>
        <w:jc w:val="center"/>
        <w:textAlignment w:val="center"/>
        <w:outlineLvl w:val="0"/>
        <w:rPr>
          <w:rFonts w:ascii="方正楷体简体" w:eastAsia="方正楷体简体" w:hAnsi="方正楷体简体" w:cs="方正楷体简体" w:hint="eastAsia"/>
          <w:b/>
          <w:sz w:val="32"/>
          <w:szCs w:val="32"/>
        </w:rPr>
      </w:pPr>
      <w:bookmarkStart w:id="0" w:name="_GoBack"/>
      <w:bookmarkEnd w:id="0"/>
      <w:r>
        <w:rPr>
          <w:rFonts w:ascii="方正楷体简体" w:eastAsia="方正楷体简体" w:hAnsi="方正楷体简体" w:cs="方正楷体简体" w:hint="eastAsia"/>
          <w:b/>
          <w:color w:val="000000" w:themeColor="text1"/>
          <w:sz w:val="32"/>
          <w:szCs w:val="32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prstMaterial="cle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10833100</wp:posOffset>
            </wp:positionH>
            <wp:positionV relativeFrom="topMargin">
              <wp:posOffset>10490200</wp:posOffset>
            </wp:positionV>
            <wp:extent cx="457200" cy="330200"/>
            <wp:effectExtent l="0" t="0" r="0" b="12700"/>
            <wp:wrapNone/>
            <wp:docPr id="100089" name="图片 100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9" name="图片 1000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Toc12623"/>
      <w:bookmarkStart w:id="2" w:name="_Toc1652"/>
      <w:bookmarkStart w:id="3" w:name="_Toc21864"/>
      <w:r>
        <w:rPr>
          <w:rFonts w:ascii="方正楷体简体" w:eastAsia="方正楷体简体" w:hAnsi="方正楷体简体" w:cs="方正楷体简体" w:hint="eastAsia"/>
          <w:b/>
          <w:color w:val="000000" w:themeColor="text1"/>
          <w:sz w:val="32"/>
          <w:szCs w:val="32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prstMaterial="clear"/>
        </w:rPr>
        <w:t>篇首寄语</w:t>
      </w:r>
      <w:bookmarkEnd w:id="1"/>
      <w:bookmarkEnd w:id="2"/>
      <w:bookmarkEnd w:id="3"/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们每位老师都希望把最好的教学资料留给学生，但面对琳琅满目的资料时，总是费时费力才能找到自己心仪的那份，编者也常常为此苦恼。于是，编者就常想，如果是自己来创作一份资料又该怎样？再结合自身教学经验和学生实际情况后，最终创作出了一个既适宜课堂教学讲解，又适宜课后作业练习，还适宜阶段复习的大综合系列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2024-2025学年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六年级数学上册典型例题系列》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是基于教材知识点和常年考点真题总结与编辑而成的，该系列主要分为典型例题篇、专项练习篇、单元复习篇、分层试卷篇等四个部分。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1.典型例题篇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，按照单元顺序进行编辑，主要分为计算和应用两大部分，其优点在于考题典型，考点丰富，变式多样。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2.专项练习篇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，从高频考题和期末真题中选取专项练习，其优点在于选题经典，题型多样，题量适中。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3.单元复习篇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，汇集系列精华，高效助力单元复习，其优点在于综合全面，精炼高效，实用性强。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4.分层试卷篇，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根据试题难度和不同水平，主要分为基础卷、提高卷、拓展卷三大部分，其优点在于考点广泛，分层明显，适应性广。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黄金无足色，白璧有微瑕，如果您在使用资料的过程中有任何宝贵意见，请留言于我改进，欢迎您的使用，谢谢！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425"/>
          <w:docGrid w:type="lines" w:linePitch="312" w:charSpace="0"/>
        </w:sectPr>
      </w:pPr>
    </w:p>
    <w:p>
      <w:pPr>
        <w:spacing w:line="360" w:lineRule="auto"/>
        <w:ind w:firstLine="640" w:firstLineChars="200"/>
        <w:jc w:val="center"/>
        <w:textAlignment w:val="center"/>
        <w:outlineLvl w:val="0"/>
        <w:rPr>
          <w:rFonts w:ascii="方正楷体简体" w:eastAsia="方正楷体简体" w:hAnsi="方正楷体简体" w:cs="方正楷体简体" w:hint="eastAsia"/>
          <w:b/>
          <w:sz w:val="32"/>
          <w:szCs w:val="32"/>
        </w:rPr>
      </w:pPr>
      <w:r>
        <w:rPr>
          <w:rFonts w:ascii="方正楷体简体" w:eastAsia="方正楷体简体" w:hAnsi="方正楷体简体" w:cs="方正楷体简体" w:hint="eastAsia"/>
          <w:b/>
          <w:color w:val="000000" w:themeColor="text1"/>
          <w:sz w:val="32"/>
          <w:szCs w:val="32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prstMaterial="cle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10833100</wp:posOffset>
            </wp:positionH>
            <wp:positionV relativeFrom="topMargin">
              <wp:posOffset>10490200</wp:posOffset>
            </wp:positionV>
            <wp:extent cx="457200" cy="330200"/>
            <wp:effectExtent l="0" t="0" r="0" b="12700"/>
            <wp:wrapNone/>
            <wp:docPr id="209261229" name="图片 100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61229" name="图片 1000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_Toc12623_0"/>
      <w:bookmarkStart w:id="5" w:name="_Toc1652_0"/>
      <w:bookmarkStart w:id="6" w:name="_Toc21864_0"/>
      <w:r>
        <w:rPr>
          <w:rFonts w:ascii="方正楷体简体" w:eastAsia="方正楷体简体" w:hAnsi="方正楷体简体" w:cs="方正楷体简体" w:hint="eastAsia"/>
          <w:b/>
          <w:color w:val="000000" w:themeColor="text1"/>
          <w:sz w:val="32"/>
          <w:szCs w:val="32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prstMaterial="clear"/>
        </w:rPr>
        <w:t>篇首寄语</w:t>
      </w:r>
      <w:bookmarkEnd w:id="4"/>
      <w:bookmarkEnd w:id="5"/>
      <w:bookmarkEnd w:id="6"/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们每位老师都希望把最好的教学资料留给学生，但面对琳琅满目的资料时，总是费时费力才能找到自己心仪的那份，编者也常常为此苦恼。于是，编者就常想，如果是自己来创作一份资料又该怎样？再结合自身教学经验和学生实际情况后，最终创作出了一个既适宜课堂教学讲解，又适宜课后作业练习，还适宜阶段复习的大综合系列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《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2024-2025学年</w:t>
      </w: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六年级数学上册典型例题系列》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是基于教材知识点和常年考点真题总结与编辑而成的，该系列主要分为典型例题篇、专项练习篇、单元复习篇、分层试卷篇等四个部分。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1.典型例题篇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，按照单元顺序进行编辑，主要分为计算和应用两大部分，其优点在于考题典型，考点丰富，变式多样。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2.专项练习篇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，从高频考题和期末真题中选取专项练习，其优点在于选题经典，题型多样，题量适中。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3.单元复习篇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，汇集系列精华，高效助力单元复习，其优点在于综合全面，精炼高效，实用性强。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</w:rPr>
      </w:pPr>
      <w:r>
        <w:rPr>
          <w:rFonts w:ascii="方正楷体简体" w:eastAsia="方正楷体简体" w:hAnsi="方正楷体简体" w:cs="方正楷体简体" w:hint="eastAsia"/>
          <w:b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4.分层试卷篇，</w:t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根据试题难度和不同水平，主要分为基础卷、提高卷、拓展卷三大部分，其优点在于考点广泛，分层明显，适应性广。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黄金无足色，白璧有微瑕，如果您在使用资料的过程中有任何宝贵意见，请留言于我改进，欢迎您的使用，谢谢！</w:t>
      </w:r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/>
      </w:r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https://d.book118.com/875020301321011123</w:t>
        </w:r>
      </w:hyperlink>
    </w:p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794" w:footer="624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1" w:subsetted="1" w:fontKey="{6A19A885-84F7-46BE-9FEC-20CD7F024CF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4F0FC7"/>
    <w:rsid w:val="00003864"/>
    <w:rsid w:val="00071C5A"/>
    <w:rsid w:val="000A0D4E"/>
    <w:rsid w:val="000A5607"/>
    <w:rsid w:val="000B4690"/>
    <w:rsid w:val="000B5877"/>
    <w:rsid w:val="000F3C27"/>
    <w:rsid w:val="000F5D1D"/>
    <w:rsid w:val="00105775"/>
    <w:rsid w:val="001176C8"/>
    <w:rsid w:val="00131161"/>
    <w:rsid w:val="00186D19"/>
    <w:rsid w:val="001E2937"/>
    <w:rsid w:val="001E45D7"/>
    <w:rsid w:val="001F64D7"/>
    <w:rsid w:val="002A3407"/>
    <w:rsid w:val="002E7B3F"/>
    <w:rsid w:val="00316BF9"/>
    <w:rsid w:val="0032431D"/>
    <w:rsid w:val="00334427"/>
    <w:rsid w:val="003B3871"/>
    <w:rsid w:val="004151FC"/>
    <w:rsid w:val="004163E6"/>
    <w:rsid w:val="0045374B"/>
    <w:rsid w:val="00462430"/>
    <w:rsid w:val="004A378A"/>
    <w:rsid w:val="004F258F"/>
    <w:rsid w:val="005071BA"/>
    <w:rsid w:val="00512455"/>
    <w:rsid w:val="00530BF6"/>
    <w:rsid w:val="005930CF"/>
    <w:rsid w:val="005D5EAA"/>
    <w:rsid w:val="00630898"/>
    <w:rsid w:val="0064194B"/>
    <w:rsid w:val="00646D77"/>
    <w:rsid w:val="006639AA"/>
    <w:rsid w:val="00663F61"/>
    <w:rsid w:val="0066446D"/>
    <w:rsid w:val="0067588D"/>
    <w:rsid w:val="0069062D"/>
    <w:rsid w:val="006A3B8E"/>
    <w:rsid w:val="006D08BA"/>
    <w:rsid w:val="00764280"/>
    <w:rsid w:val="0077196D"/>
    <w:rsid w:val="007A0151"/>
    <w:rsid w:val="007A0562"/>
    <w:rsid w:val="007D0C94"/>
    <w:rsid w:val="007E76FC"/>
    <w:rsid w:val="00814BF9"/>
    <w:rsid w:val="00824EE4"/>
    <w:rsid w:val="008B06C3"/>
    <w:rsid w:val="008E215F"/>
    <w:rsid w:val="008F45F3"/>
    <w:rsid w:val="009151CB"/>
    <w:rsid w:val="00937A70"/>
    <w:rsid w:val="009C2B8D"/>
    <w:rsid w:val="009D071F"/>
    <w:rsid w:val="009D1BED"/>
    <w:rsid w:val="00A11D5B"/>
    <w:rsid w:val="00A379A5"/>
    <w:rsid w:val="00A41291"/>
    <w:rsid w:val="00A51DA3"/>
    <w:rsid w:val="00A763C4"/>
    <w:rsid w:val="00A83AB3"/>
    <w:rsid w:val="00AA7F08"/>
    <w:rsid w:val="00AD058F"/>
    <w:rsid w:val="00AE00C7"/>
    <w:rsid w:val="00B43BE0"/>
    <w:rsid w:val="00B94F2C"/>
    <w:rsid w:val="00BA00AA"/>
    <w:rsid w:val="00BD562B"/>
    <w:rsid w:val="00C02FC6"/>
    <w:rsid w:val="00C60982"/>
    <w:rsid w:val="00CC4619"/>
    <w:rsid w:val="00CE0B0C"/>
    <w:rsid w:val="00CF50E2"/>
    <w:rsid w:val="00D25B52"/>
    <w:rsid w:val="00D54476"/>
    <w:rsid w:val="00D97393"/>
    <w:rsid w:val="00DE033D"/>
    <w:rsid w:val="00E102EB"/>
    <w:rsid w:val="00E75FBA"/>
    <w:rsid w:val="00E81F9A"/>
    <w:rsid w:val="00E91B1E"/>
    <w:rsid w:val="00EB4505"/>
    <w:rsid w:val="00EF3702"/>
    <w:rsid w:val="00F93935"/>
    <w:rsid w:val="00FD147D"/>
    <w:rsid w:val="013D50FB"/>
    <w:rsid w:val="01CC2686"/>
    <w:rsid w:val="01D03EC4"/>
    <w:rsid w:val="02486D5E"/>
    <w:rsid w:val="027709A7"/>
    <w:rsid w:val="03857DDD"/>
    <w:rsid w:val="03DB6253"/>
    <w:rsid w:val="04393F8E"/>
    <w:rsid w:val="04564122"/>
    <w:rsid w:val="05045D8C"/>
    <w:rsid w:val="0616772D"/>
    <w:rsid w:val="063B05BA"/>
    <w:rsid w:val="06D3731F"/>
    <w:rsid w:val="06F96F73"/>
    <w:rsid w:val="074A6166"/>
    <w:rsid w:val="07953E17"/>
    <w:rsid w:val="07A12B7A"/>
    <w:rsid w:val="084166E2"/>
    <w:rsid w:val="09175D4E"/>
    <w:rsid w:val="09811930"/>
    <w:rsid w:val="09FD6D8E"/>
    <w:rsid w:val="0A2B276F"/>
    <w:rsid w:val="0A446439"/>
    <w:rsid w:val="0A9C6840"/>
    <w:rsid w:val="0ADD6C95"/>
    <w:rsid w:val="0B511607"/>
    <w:rsid w:val="0C63003F"/>
    <w:rsid w:val="0CCB63B0"/>
    <w:rsid w:val="0D2A4050"/>
    <w:rsid w:val="0D4A0EE8"/>
    <w:rsid w:val="0DC04E8F"/>
    <w:rsid w:val="0DFE0692"/>
    <w:rsid w:val="0E3E50CD"/>
    <w:rsid w:val="0E541672"/>
    <w:rsid w:val="0E7A7952"/>
    <w:rsid w:val="0F202FDF"/>
    <w:rsid w:val="0FA90C9A"/>
    <w:rsid w:val="104703FD"/>
    <w:rsid w:val="10662D41"/>
    <w:rsid w:val="10DE709A"/>
    <w:rsid w:val="11016585"/>
    <w:rsid w:val="11537E12"/>
    <w:rsid w:val="115D0314"/>
    <w:rsid w:val="11B4224E"/>
    <w:rsid w:val="121A3998"/>
    <w:rsid w:val="12AA3F23"/>
    <w:rsid w:val="12EF79D1"/>
    <w:rsid w:val="132D23E3"/>
    <w:rsid w:val="13A24B2E"/>
    <w:rsid w:val="13C76782"/>
    <w:rsid w:val="148B46BF"/>
    <w:rsid w:val="15883F5A"/>
    <w:rsid w:val="164D2745"/>
    <w:rsid w:val="170C4ABB"/>
    <w:rsid w:val="17581BAD"/>
    <w:rsid w:val="17667F24"/>
    <w:rsid w:val="18B91FD7"/>
    <w:rsid w:val="19091CFA"/>
    <w:rsid w:val="194F3BED"/>
    <w:rsid w:val="196E207A"/>
    <w:rsid w:val="196F47A3"/>
    <w:rsid w:val="19793EE2"/>
    <w:rsid w:val="19DB2F52"/>
    <w:rsid w:val="19DF7ACC"/>
    <w:rsid w:val="1AA32431"/>
    <w:rsid w:val="1ACC12A8"/>
    <w:rsid w:val="1B1B1C1C"/>
    <w:rsid w:val="1DDA68BD"/>
    <w:rsid w:val="1E1249C9"/>
    <w:rsid w:val="1EDE1F7D"/>
    <w:rsid w:val="1EFC5293"/>
    <w:rsid w:val="1F930F62"/>
    <w:rsid w:val="1FB1708F"/>
    <w:rsid w:val="2011178F"/>
    <w:rsid w:val="208D52B9"/>
    <w:rsid w:val="20B03DF7"/>
    <w:rsid w:val="21000B8C"/>
    <w:rsid w:val="21060400"/>
    <w:rsid w:val="21712F17"/>
    <w:rsid w:val="21843185"/>
    <w:rsid w:val="21ED2C34"/>
    <w:rsid w:val="234D5D34"/>
    <w:rsid w:val="237764C4"/>
    <w:rsid w:val="2441640A"/>
    <w:rsid w:val="24853478"/>
    <w:rsid w:val="2507404F"/>
    <w:rsid w:val="255117E5"/>
    <w:rsid w:val="25DA25FE"/>
    <w:rsid w:val="25E84C97"/>
    <w:rsid w:val="26125217"/>
    <w:rsid w:val="267E4D1C"/>
    <w:rsid w:val="26972FDA"/>
    <w:rsid w:val="271134ED"/>
    <w:rsid w:val="27346F3B"/>
    <w:rsid w:val="27A15932"/>
    <w:rsid w:val="27DD5FE1"/>
    <w:rsid w:val="28933C97"/>
    <w:rsid w:val="28D02614"/>
    <w:rsid w:val="28F5041E"/>
    <w:rsid w:val="28FB1DC5"/>
    <w:rsid w:val="298A5BB9"/>
    <w:rsid w:val="29925EA9"/>
    <w:rsid w:val="2A233290"/>
    <w:rsid w:val="2ADA49D4"/>
    <w:rsid w:val="2AFF1B01"/>
    <w:rsid w:val="2C02412C"/>
    <w:rsid w:val="2C236225"/>
    <w:rsid w:val="2C3943C5"/>
    <w:rsid w:val="2C743633"/>
    <w:rsid w:val="2DD218DC"/>
    <w:rsid w:val="2EFA6CB3"/>
    <w:rsid w:val="2F154B39"/>
    <w:rsid w:val="2F8E314F"/>
    <w:rsid w:val="2FAB14E4"/>
    <w:rsid w:val="309335A5"/>
    <w:rsid w:val="30C53285"/>
    <w:rsid w:val="30D00996"/>
    <w:rsid w:val="327A3C9B"/>
    <w:rsid w:val="330B0D87"/>
    <w:rsid w:val="330B573C"/>
    <w:rsid w:val="34B453EB"/>
    <w:rsid w:val="34BD5ABD"/>
    <w:rsid w:val="36940076"/>
    <w:rsid w:val="36954889"/>
    <w:rsid w:val="36D23BEF"/>
    <w:rsid w:val="37A03507"/>
    <w:rsid w:val="38046061"/>
    <w:rsid w:val="38121D0C"/>
    <w:rsid w:val="3817653A"/>
    <w:rsid w:val="383A69FC"/>
    <w:rsid w:val="38A711CC"/>
    <w:rsid w:val="39A525A7"/>
    <w:rsid w:val="3A1C2047"/>
    <w:rsid w:val="3A4F0FC7"/>
    <w:rsid w:val="3A644E1D"/>
    <w:rsid w:val="3A9466C5"/>
    <w:rsid w:val="3B0432A7"/>
    <w:rsid w:val="3BCF0020"/>
    <w:rsid w:val="3C864032"/>
    <w:rsid w:val="3CAB4ACF"/>
    <w:rsid w:val="3E2D5039"/>
    <w:rsid w:val="3E9B798C"/>
    <w:rsid w:val="3EA93550"/>
    <w:rsid w:val="3EE576C2"/>
    <w:rsid w:val="3EF833B2"/>
    <w:rsid w:val="3F12091D"/>
    <w:rsid w:val="3FAA64FF"/>
    <w:rsid w:val="40091181"/>
    <w:rsid w:val="406C796F"/>
    <w:rsid w:val="408074EB"/>
    <w:rsid w:val="40A0576F"/>
    <w:rsid w:val="41273B47"/>
    <w:rsid w:val="42185761"/>
    <w:rsid w:val="425E3B01"/>
    <w:rsid w:val="430640AA"/>
    <w:rsid w:val="43716503"/>
    <w:rsid w:val="447645A0"/>
    <w:rsid w:val="468230DD"/>
    <w:rsid w:val="469E2FDA"/>
    <w:rsid w:val="47452CC6"/>
    <w:rsid w:val="47A77175"/>
    <w:rsid w:val="48316505"/>
    <w:rsid w:val="483240FA"/>
    <w:rsid w:val="48567BBA"/>
    <w:rsid w:val="492E74DE"/>
    <w:rsid w:val="49695C1B"/>
    <w:rsid w:val="4A4B6D44"/>
    <w:rsid w:val="4AF63BD7"/>
    <w:rsid w:val="4B3A7777"/>
    <w:rsid w:val="4B620540"/>
    <w:rsid w:val="4BBD03B6"/>
    <w:rsid w:val="4BD019F1"/>
    <w:rsid w:val="4C1A28E2"/>
    <w:rsid w:val="4C5F34B2"/>
    <w:rsid w:val="4DAE4EF3"/>
    <w:rsid w:val="4DB246FA"/>
    <w:rsid w:val="4E396622"/>
    <w:rsid w:val="4EB61795"/>
    <w:rsid w:val="4EB819ED"/>
    <w:rsid w:val="4EBF28B5"/>
    <w:rsid w:val="4F4323DB"/>
    <w:rsid w:val="4FE403DE"/>
    <w:rsid w:val="50160822"/>
    <w:rsid w:val="50964A9F"/>
    <w:rsid w:val="50F609AA"/>
    <w:rsid w:val="511859C5"/>
    <w:rsid w:val="514308AA"/>
    <w:rsid w:val="5188494C"/>
    <w:rsid w:val="51AB7B1E"/>
    <w:rsid w:val="523339CD"/>
    <w:rsid w:val="539F453B"/>
    <w:rsid w:val="53C00BFD"/>
    <w:rsid w:val="53DB77E5"/>
    <w:rsid w:val="54C723C0"/>
    <w:rsid w:val="55F84102"/>
    <w:rsid w:val="567B661A"/>
    <w:rsid w:val="568934CC"/>
    <w:rsid w:val="56942965"/>
    <w:rsid w:val="56970887"/>
    <w:rsid w:val="57341D84"/>
    <w:rsid w:val="57391E72"/>
    <w:rsid w:val="585100CD"/>
    <w:rsid w:val="58BE67C2"/>
    <w:rsid w:val="591E4587"/>
    <w:rsid w:val="59B80E95"/>
    <w:rsid w:val="5A306CBA"/>
    <w:rsid w:val="5B6F1CF7"/>
    <w:rsid w:val="5B9F618B"/>
    <w:rsid w:val="5C3D7738"/>
    <w:rsid w:val="5C523718"/>
    <w:rsid w:val="5CD60B5E"/>
    <w:rsid w:val="5CF35C67"/>
    <w:rsid w:val="5D1F7175"/>
    <w:rsid w:val="5DD82B64"/>
    <w:rsid w:val="5DE10CD1"/>
    <w:rsid w:val="5E6E6BEE"/>
    <w:rsid w:val="5EBA309B"/>
    <w:rsid w:val="5EDE2C3B"/>
    <w:rsid w:val="5EE8647F"/>
    <w:rsid w:val="5F1F4925"/>
    <w:rsid w:val="5F297669"/>
    <w:rsid w:val="5F5C0449"/>
    <w:rsid w:val="5F9D54C5"/>
    <w:rsid w:val="5FF85F02"/>
    <w:rsid w:val="60883C57"/>
    <w:rsid w:val="61193561"/>
    <w:rsid w:val="61702869"/>
    <w:rsid w:val="632926F8"/>
    <w:rsid w:val="636B67CF"/>
    <w:rsid w:val="63FB1D2B"/>
    <w:rsid w:val="64295E65"/>
    <w:rsid w:val="646F5802"/>
    <w:rsid w:val="64B204D8"/>
    <w:rsid w:val="65207D15"/>
    <w:rsid w:val="657D2D8B"/>
    <w:rsid w:val="66076544"/>
    <w:rsid w:val="660A2C3C"/>
    <w:rsid w:val="679B0D96"/>
    <w:rsid w:val="684122ED"/>
    <w:rsid w:val="6865231F"/>
    <w:rsid w:val="68AD4E3A"/>
    <w:rsid w:val="6902495C"/>
    <w:rsid w:val="6A815C41"/>
    <w:rsid w:val="6ACE0E09"/>
    <w:rsid w:val="6AE52674"/>
    <w:rsid w:val="6B1D72F2"/>
    <w:rsid w:val="6BA81D4F"/>
    <w:rsid w:val="6BC344A6"/>
    <w:rsid w:val="6BEF4334"/>
    <w:rsid w:val="6C266642"/>
    <w:rsid w:val="6C800FD9"/>
    <w:rsid w:val="6CF113D1"/>
    <w:rsid w:val="6D0744D6"/>
    <w:rsid w:val="6D4C4137"/>
    <w:rsid w:val="6D535020"/>
    <w:rsid w:val="6D8119A3"/>
    <w:rsid w:val="6DA75E43"/>
    <w:rsid w:val="6E26759D"/>
    <w:rsid w:val="6E3D33BF"/>
    <w:rsid w:val="700D1504"/>
    <w:rsid w:val="70BF75D2"/>
    <w:rsid w:val="71907C78"/>
    <w:rsid w:val="71D50819"/>
    <w:rsid w:val="73260285"/>
    <w:rsid w:val="737F4B65"/>
    <w:rsid w:val="741B6665"/>
    <w:rsid w:val="74A22E54"/>
    <w:rsid w:val="75122371"/>
    <w:rsid w:val="751F529E"/>
    <w:rsid w:val="75427D7A"/>
    <w:rsid w:val="75682316"/>
    <w:rsid w:val="75A75957"/>
    <w:rsid w:val="75C16D01"/>
    <w:rsid w:val="75E824BB"/>
    <w:rsid w:val="76E61EF9"/>
    <w:rsid w:val="773940A7"/>
    <w:rsid w:val="78026007"/>
    <w:rsid w:val="782E2C77"/>
    <w:rsid w:val="787554DF"/>
    <w:rsid w:val="78D56A05"/>
    <w:rsid w:val="78ED6DCB"/>
    <w:rsid w:val="791A2FD8"/>
    <w:rsid w:val="79AD5B2F"/>
    <w:rsid w:val="7A013A3A"/>
    <w:rsid w:val="7A835A05"/>
    <w:rsid w:val="7A991331"/>
    <w:rsid w:val="7AAA2F5F"/>
    <w:rsid w:val="7AC355B0"/>
    <w:rsid w:val="7AC41D1B"/>
    <w:rsid w:val="7B4F5875"/>
    <w:rsid w:val="7B5732D0"/>
    <w:rsid w:val="7BD649B2"/>
    <w:rsid w:val="7C251032"/>
    <w:rsid w:val="7C63602E"/>
    <w:rsid w:val="7CAB7A72"/>
    <w:rsid w:val="7DF02D63"/>
    <w:rsid w:val="7E3575E8"/>
    <w:rsid w:val="7EBF72DC"/>
    <w:rsid w:val="7F2E3B84"/>
  </w:rsids>
  <w:docVars>
    <w:docVar w:name="commondata" w:val="eyJoZGlkIjoiN2UxOGNlZjhkNGI0NTBhYTI0NTFmNzhmOGZjYjYxM2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uiPriority w:val="99"/>
    <w:semiHidden/>
    <w:unhideWhenUsed/>
    <w:qFormat/>
    <w:pPr>
      <w:jc w:val="left"/>
    </w:pPr>
  </w:style>
  <w:style w:type="paragraph" w:styleId="BodyText">
    <w:name w:val="Body Text"/>
    <w:basedOn w:val="Normal"/>
    <w:autoRedefine/>
    <w:uiPriority w:val="1"/>
    <w:qFormat/>
    <w:pPr>
      <w:ind w:left="20"/>
    </w:pPr>
    <w:rPr>
      <w:sz w:val="21"/>
      <w:szCs w:val="21"/>
    </w:rPr>
  </w:style>
  <w:style w:type="paragraph" w:styleId="PlainText">
    <w:name w:val="Plain Text"/>
    <w:basedOn w:val="Normal"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NormalWeb">
    <w:name w:val="Normal (Web)"/>
    <w:basedOn w:val="Normal"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uiPriority w:val="22"/>
    <w:qFormat/>
    <w:rPr>
      <w:b/>
      <w:bCs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  <w:spacing w:after="200" w:line="276" w:lineRule="auto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Normal037">
    <w:name w:val="Normal_0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autoRedefine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WPSOffice1">
    <w:name w:val="WPSOffice手动目录 1"/>
    <w:autoRedefine/>
    <w:qFormat/>
    <w:pPr>
      <w:ind w:leftChars="0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character" w:customStyle="1" w:styleId="1Char">
    <w:name w:val="标题 1 Char"/>
    <w:link w:val="Heading1"/>
    <w:qFormat/>
    <w:rPr>
      <w:b/>
      <w:kern w:val="44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75020301321011123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</TotalTime>
  <Pages>2</Pages>
  <Words>6485</Words>
  <Characters>7263</Characters>
  <Application>Microsoft Office Word</Application>
  <DocSecurity>0</DocSecurity>
  <Lines>16</Lines>
  <Paragraphs>4</Paragraphs>
  <ScaleCrop>false</ScaleCrop>
  <Company/>
  <LinksUpToDate>false</LinksUpToDate>
  <CharactersWithSpaces>7287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11</cp:revision>
  <cp:lastPrinted>2020-03-17T04:10:00Z</cp:lastPrinted>
  <dcterms:created xsi:type="dcterms:W3CDTF">2020-02-25T04:02:00Z</dcterms:created>
  <dcterms:modified xsi:type="dcterms:W3CDTF">2024-03-12T15:56:44Z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F558AF8360A647BD8DA713CEA8FF61F6_13</vt:lpwstr>
  </property>
  <property fmtid="{D5CDD505-2E9C-101B-9397-08002B2CF9AE}" pid="7" name="KSOProductBuildVer">
    <vt:lpwstr>2052-12.1.0.16364</vt:lpwstr>
  </property>
</Properties>
</file>